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F36AF4" w:rsidRPr="00FB5630" w:rsidTr="00F36AF4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6</w:t>
            </w:r>
          </w:p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36AF4" w:rsidRDefault="00F36AF4" w:rsidP="00F36AF4">
            <w:pPr>
              <w:pStyle w:val="Default"/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Creating diminutives using prefixes micro- or mini-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36AF4">
              <w:trPr>
                <w:trHeight w:val="744"/>
              </w:trPr>
              <w:tc>
                <w:tcPr>
                  <w:tcW w:w="0" w:type="auto"/>
                </w:tcPr>
                <w:p w:rsidR="00F36AF4" w:rsidRDefault="00F36AF4" w:rsidP="00F36AF4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36AF4" w:rsidRPr="004D1040" w:rsidRDefault="00F36AF4" w:rsidP="00F36AF4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6</w:t>
            </w:r>
          </w:p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36AF4" w:rsidRDefault="00F36AF4" w:rsidP="00F36AF4">
            <w:pPr>
              <w:pStyle w:val="Default"/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Creating diminutives using prefixes micro- or mini-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36AF4" w:rsidTr="00D66E0E">
              <w:trPr>
                <w:trHeight w:val="744"/>
              </w:trPr>
              <w:tc>
                <w:tcPr>
                  <w:tcW w:w="0" w:type="auto"/>
                </w:tcPr>
                <w:p w:rsidR="00F36AF4" w:rsidRDefault="00F36AF4" w:rsidP="00F36AF4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36AF4" w:rsidRPr="004D1040" w:rsidRDefault="00F36AF4" w:rsidP="00F36AF4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6</w:t>
            </w:r>
          </w:p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36AF4" w:rsidRDefault="00F36AF4" w:rsidP="00F36AF4">
            <w:pPr>
              <w:pStyle w:val="Default"/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Creating diminutives using prefixes micro- or mini-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36AF4" w:rsidTr="00D66E0E">
              <w:trPr>
                <w:trHeight w:val="744"/>
              </w:trPr>
              <w:tc>
                <w:tcPr>
                  <w:tcW w:w="0" w:type="auto"/>
                </w:tcPr>
                <w:p w:rsidR="00F36AF4" w:rsidRDefault="00F36AF4" w:rsidP="00F36AF4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36AF4" w:rsidRPr="004D1040" w:rsidRDefault="00F36AF4" w:rsidP="00F36AF4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B Week 6</w:t>
            </w:r>
          </w:p>
          <w:p w:rsidR="00F36AF4" w:rsidRPr="00FB5630" w:rsidRDefault="00F36AF4" w:rsidP="00F36AF4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36AF4" w:rsidRDefault="00F36AF4" w:rsidP="00F36AF4">
            <w:pPr>
              <w:pStyle w:val="Default"/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Creating diminutives using prefixes micro- or mini-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36AF4" w:rsidTr="00D66E0E">
              <w:trPr>
                <w:trHeight w:val="744"/>
              </w:trPr>
              <w:tc>
                <w:tcPr>
                  <w:tcW w:w="0" w:type="auto"/>
                </w:tcPr>
                <w:p w:rsidR="00F36AF4" w:rsidRDefault="00F36AF4" w:rsidP="00F36AF4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36AF4" w:rsidRPr="004D1040" w:rsidRDefault="00F36AF4" w:rsidP="00F36AF4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minibus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miniskirt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miniskirt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miniskirt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miniskirt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minicam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minicam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minibeast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minibeast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minibeast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minibeast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minicab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minicab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minicab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minicab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minimum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minimum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minimum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minimum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microscope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microscope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microscope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microscope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microchip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microchip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microchip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microchip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microphone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microphone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microphone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microphone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microwave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microwave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microwave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microwave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evolution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evolution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evolution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evolution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characteristics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characteristics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characteristics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characteristics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Darwin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Darwin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Darwin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Darwin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variation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variation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variation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variation</w:t>
            </w:r>
          </w:p>
        </w:tc>
      </w:tr>
      <w:tr w:rsidR="00F36AF4" w:rsidRPr="00A44325" w:rsidTr="00F36AF4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Galapagos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AF4" w:rsidRDefault="00F36AF4" w:rsidP="00F36AF4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Galapagos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Galapagos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36AF4" w:rsidRPr="00A44325" w:rsidRDefault="00F36AF4" w:rsidP="00F36AF4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Galapagos</w:t>
            </w:r>
          </w:p>
        </w:tc>
      </w:tr>
    </w:tbl>
    <w:p w:rsidR="00B442FE" w:rsidRDefault="00B442FE" w:rsidP="0030523C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41510"/>
    <w:rsid w:val="00051F17"/>
    <w:rsid w:val="00066E73"/>
    <w:rsid w:val="000979B2"/>
    <w:rsid w:val="000A0791"/>
    <w:rsid w:val="000A1D57"/>
    <w:rsid w:val="000B37E8"/>
    <w:rsid w:val="000B4790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16204"/>
    <w:rsid w:val="00256D7A"/>
    <w:rsid w:val="00257657"/>
    <w:rsid w:val="0026397F"/>
    <w:rsid w:val="0027352C"/>
    <w:rsid w:val="002C0672"/>
    <w:rsid w:val="002E351C"/>
    <w:rsid w:val="0030523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37386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23C07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3ED4"/>
    <w:rsid w:val="00B045D1"/>
    <w:rsid w:val="00B43147"/>
    <w:rsid w:val="00B442FE"/>
    <w:rsid w:val="00B7490C"/>
    <w:rsid w:val="00B809BB"/>
    <w:rsid w:val="00BA28E7"/>
    <w:rsid w:val="00BA5C33"/>
    <w:rsid w:val="00C02A01"/>
    <w:rsid w:val="00CD3C26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36AF4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714523"/>
  <w15:docId w15:val="{036DE96E-A88B-4130-9825-C8D096AA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B479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B4790"/>
    <w:pPr>
      <w:spacing w:line="26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790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1EEDE06D</Template>
  <TotalTime>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2019-12-12T13:49:00Z</cp:lastPrinted>
  <dcterms:created xsi:type="dcterms:W3CDTF">2019-12-12T13:45:00Z</dcterms:created>
  <dcterms:modified xsi:type="dcterms:W3CDTF">2019-12-12T13:49:00Z</dcterms:modified>
</cp:coreProperties>
</file>