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CD3C26" w:rsidRPr="00FB5630" w:rsidTr="00CD3C26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FB5630" w:rsidRDefault="000B4790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4</w:t>
            </w:r>
          </w:p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0B4790" w:rsidRDefault="00CD3C26" w:rsidP="000B4790">
            <w:pPr>
              <w:pStyle w:val="Default"/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 w:rsidR="000B4790">
              <w:rPr>
                <w:rFonts w:ascii="Comic Sans MS" w:hAnsi="Comic Sans MS"/>
                <w:b/>
                <w:sz w:val="26"/>
                <w:szCs w:val="26"/>
              </w:rPr>
              <w:t>Word families based on common words, showing how words are related in form and meaning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0B4790">
              <w:tblPrEx>
                <w:tblCellMar>
                  <w:top w:w="0" w:type="dxa"/>
                  <w:bottom w:w="0" w:type="dxa"/>
                </w:tblCellMar>
              </w:tblPrEx>
              <w:trPr>
                <w:trHeight w:val="744"/>
              </w:trPr>
              <w:tc>
                <w:tcPr>
                  <w:tcW w:w="0" w:type="auto"/>
                </w:tcPr>
                <w:p w:rsidR="000B4790" w:rsidRDefault="000B4790" w:rsidP="000B4790">
                  <w:pPr>
                    <w:pStyle w:val="Pa2"/>
                    <w:spacing w:after="220"/>
                    <w:rPr>
                      <w:rFonts w:cs="Twinkl"/>
                      <w:color w:val="000000"/>
                      <w:sz w:val="20"/>
                      <w:szCs w:val="20"/>
                    </w:rPr>
                  </w:pPr>
                </w:p>
              </w:tc>
              <w:bookmarkStart w:id="0" w:name="_GoBack"/>
              <w:bookmarkEnd w:id="0"/>
            </w:tr>
          </w:tbl>
          <w:p w:rsidR="00CD3C26" w:rsidRPr="004D1040" w:rsidRDefault="00CD3C26" w:rsidP="00CD3C26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3</w:t>
            </w:r>
          </w:p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Words ending in -ably</w:t>
            </w: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Pr="004D1040" w:rsidRDefault="00CD3C26" w:rsidP="00CD3C26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3</w:t>
            </w:r>
          </w:p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Words ending in -ably</w:t>
            </w: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Pr="004D1040" w:rsidRDefault="00CD3C26" w:rsidP="00CD3C26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3</w:t>
            </w:r>
          </w:p>
          <w:p w:rsidR="00CD3C26" w:rsidRPr="00FB5630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Words ending in -ably</w:t>
            </w:r>
          </w:p>
          <w:p w:rsidR="00CD3C26" w:rsidRDefault="00CD3C26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D3C26" w:rsidRPr="004D1040" w:rsidRDefault="00CD3C26" w:rsidP="00CD3C26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opportunity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opportunity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opportunity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opportunity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parliament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parliament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parliament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parliament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restaurant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restaurant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restaurant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restaurant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physical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physical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physical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physical</w:t>
            </w:r>
          </w:p>
        </w:tc>
      </w:tr>
      <w:tr w:rsidR="00CD3C26" w:rsidRPr="00A44325" w:rsidTr="00CD3C26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profession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C26" w:rsidRDefault="00CD3C26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profession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profession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D3C26" w:rsidRPr="00A44325" w:rsidRDefault="00CD3C26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profession</w:t>
            </w:r>
          </w:p>
        </w:tc>
      </w:tr>
    </w:tbl>
    <w:p w:rsidR="00B442FE" w:rsidRDefault="00B442FE" w:rsidP="009B4026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41510"/>
    <w:rsid w:val="00051F17"/>
    <w:rsid w:val="00066E73"/>
    <w:rsid w:val="000A0791"/>
    <w:rsid w:val="000A1D57"/>
    <w:rsid w:val="000B37E8"/>
    <w:rsid w:val="000B4790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16204"/>
    <w:rsid w:val="00256D7A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23C07"/>
    <w:rsid w:val="00972771"/>
    <w:rsid w:val="00993F65"/>
    <w:rsid w:val="009B4026"/>
    <w:rsid w:val="009B63B8"/>
    <w:rsid w:val="009E35A3"/>
    <w:rsid w:val="009E7CDA"/>
    <w:rsid w:val="00A013C8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3147"/>
    <w:rsid w:val="00B442FE"/>
    <w:rsid w:val="00B7490C"/>
    <w:rsid w:val="00B809BB"/>
    <w:rsid w:val="00BA28E7"/>
    <w:rsid w:val="00BA5C33"/>
    <w:rsid w:val="00C02A01"/>
    <w:rsid w:val="00CD3C26"/>
    <w:rsid w:val="00D03943"/>
    <w:rsid w:val="00D710B9"/>
    <w:rsid w:val="00D84CC0"/>
    <w:rsid w:val="00DB7A20"/>
    <w:rsid w:val="00DF7ADE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63203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B8F3EE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B479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0B4790"/>
    <w:pPr>
      <w:spacing w:line="26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0B4790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A52DE957</Template>
  <TotalTime>1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2</cp:revision>
  <cp:lastPrinted>2019-11-14T14:24:00Z</cp:lastPrinted>
  <dcterms:created xsi:type="dcterms:W3CDTF">2019-11-25T13:16:00Z</dcterms:created>
  <dcterms:modified xsi:type="dcterms:W3CDTF">2019-11-25T13:16:00Z</dcterms:modified>
</cp:coreProperties>
</file>