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6" w:rsidRDefault="009B4026"/>
    <w:tbl>
      <w:tblPr>
        <w:tblStyle w:val="TableGrid"/>
        <w:tblW w:w="14784" w:type="dxa"/>
        <w:tblInd w:w="675" w:type="dxa"/>
        <w:tblLook w:val="04A0" w:firstRow="1" w:lastRow="0" w:firstColumn="1" w:lastColumn="0" w:noHBand="0" w:noVBand="1"/>
      </w:tblPr>
      <w:tblGrid>
        <w:gridCol w:w="3628"/>
        <w:gridCol w:w="272"/>
        <w:gridCol w:w="3628"/>
        <w:gridCol w:w="3628"/>
        <w:gridCol w:w="3628"/>
      </w:tblGrid>
      <w:tr w:rsidR="00923C07" w:rsidRPr="00FB5630" w:rsidTr="00923C07">
        <w:trPr>
          <w:trHeight w:val="833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Pr="00FB5630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2</w:t>
            </w:r>
          </w:p>
          <w:p w:rsidR="00923C07" w:rsidRPr="00FB5630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923C07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-able endings where the root word ends in ‘e’</w:t>
            </w:r>
          </w:p>
          <w:p w:rsidR="00923C07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923C07" w:rsidRPr="004D1040" w:rsidRDefault="00923C07" w:rsidP="00923C07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Pr="00FB5630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FB5630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2</w:t>
            </w:r>
          </w:p>
          <w:p w:rsidR="00923C07" w:rsidRPr="00FB5630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923C07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-able endings where the root word ends in ‘e’</w:t>
            </w:r>
          </w:p>
          <w:p w:rsidR="00923C07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923C07" w:rsidRPr="004D1040" w:rsidRDefault="00923C07" w:rsidP="00923C07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FB5630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B Week 2</w:t>
            </w:r>
          </w:p>
          <w:p w:rsidR="00923C07" w:rsidRPr="00FB5630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923C07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-able endings where the root word ends in ‘e’</w:t>
            </w:r>
          </w:p>
          <w:p w:rsidR="00923C07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923C07" w:rsidRPr="004D1040" w:rsidRDefault="00923C07" w:rsidP="00923C07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FB5630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26"/>
                <w:szCs w:val="26"/>
              </w:rPr>
              <w:t>Autumn B Week 2</w:t>
            </w:r>
          </w:p>
          <w:p w:rsidR="00923C07" w:rsidRPr="00FB5630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923C07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-able endings where the root word ends in ‘e’</w:t>
            </w:r>
          </w:p>
          <w:p w:rsidR="00923C07" w:rsidRDefault="00923C07" w:rsidP="00923C07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923C07" w:rsidRPr="004D1040" w:rsidRDefault="00923C07" w:rsidP="00923C07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adorable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adorable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adorable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adorable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valuable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valuable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valuable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valuable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advisable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advisable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advisable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advisable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believable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believable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believable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believable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desirable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desirable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desirable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desirable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excitable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excitable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excitable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excitable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knowledgeable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knowledgeable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knowledgeable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knowledgeable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likeable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likeable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likeable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likeable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changeable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changeable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changeable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changeable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noticeable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noticeable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noticeable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noticeable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numerator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numerator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numerator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numerator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denominator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denominator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denominator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denominator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equivalent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equivalent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equivalent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equivalent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simplify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simplify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simplify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simplify</w:t>
            </w:r>
          </w:p>
        </w:tc>
      </w:tr>
      <w:tr w:rsidR="00923C07" w:rsidRPr="00A44325" w:rsidTr="00923C07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percentage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3C07" w:rsidRDefault="00923C07" w:rsidP="00923C07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percentage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percentage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923C07" w:rsidRPr="00A44325" w:rsidRDefault="00923C07" w:rsidP="00923C07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percentage</w:t>
            </w:r>
          </w:p>
        </w:tc>
      </w:tr>
    </w:tbl>
    <w:p w:rsidR="00B442FE" w:rsidRDefault="00B442FE" w:rsidP="009B4026"/>
    <w:sectPr w:rsidR="00B442FE" w:rsidSect="009B4026">
      <w:pgSz w:w="16838" w:h="11906" w:orient="landscape"/>
      <w:pgMar w:top="284" w:right="720" w:bottom="426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0E3" w:rsidRDefault="005C70E3" w:rsidP="005C70E3">
      <w:pPr>
        <w:spacing w:after="0" w:line="240" w:lineRule="auto"/>
      </w:pPr>
      <w:r>
        <w:separator/>
      </w:r>
    </w:p>
  </w:endnote>
  <w:end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0E3" w:rsidRDefault="005C70E3" w:rsidP="005C70E3">
      <w:pPr>
        <w:spacing w:after="0" w:line="240" w:lineRule="auto"/>
      </w:pPr>
      <w:r>
        <w:separator/>
      </w:r>
    </w:p>
  </w:footnote>
  <w:foot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2A01"/>
    <w:rsid w:val="00040EFF"/>
    <w:rsid w:val="00041510"/>
    <w:rsid w:val="00051F17"/>
    <w:rsid w:val="00066E73"/>
    <w:rsid w:val="000A0791"/>
    <w:rsid w:val="000A1D57"/>
    <w:rsid w:val="000B37E8"/>
    <w:rsid w:val="000C7D50"/>
    <w:rsid w:val="000D496C"/>
    <w:rsid w:val="000E3F43"/>
    <w:rsid w:val="000E4B88"/>
    <w:rsid w:val="00100CD0"/>
    <w:rsid w:val="0011397C"/>
    <w:rsid w:val="0013001E"/>
    <w:rsid w:val="00150948"/>
    <w:rsid w:val="00161AC8"/>
    <w:rsid w:val="001760D5"/>
    <w:rsid w:val="00195168"/>
    <w:rsid w:val="001A5B0A"/>
    <w:rsid w:val="001B0009"/>
    <w:rsid w:val="001B6394"/>
    <w:rsid w:val="001F1632"/>
    <w:rsid w:val="00205323"/>
    <w:rsid w:val="00210719"/>
    <w:rsid w:val="00216204"/>
    <w:rsid w:val="00257657"/>
    <w:rsid w:val="0026397F"/>
    <w:rsid w:val="0027352C"/>
    <w:rsid w:val="002C0672"/>
    <w:rsid w:val="002E351C"/>
    <w:rsid w:val="00330C5A"/>
    <w:rsid w:val="00340CE5"/>
    <w:rsid w:val="003C7371"/>
    <w:rsid w:val="003D3742"/>
    <w:rsid w:val="003E42A4"/>
    <w:rsid w:val="00404746"/>
    <w:rsid w:val="00414D66"/>
    <w:rsid w:val="00445D0B"/>
    <w:rsid w:val="004C06BD"/>
    <w:rsid w:val="004D1040"/>
    <w:rsid w:val="004E0CDA"/>
    <w:rsid w:val="004F64D9"/>
    <w:rsid w:val="00510776"/>
    <w:rsid w:val="005123C8"/>
    <w:rsid w:val="00524E00"/>
    <w:rsid w:val="00545A08"/>
    <w:rsid w:val="00556AA6"/>
    <w:rsid w:val="00572F9D"/>
    <w:rsid w:val="005B4BEB"/>
    <w:rsid w:val="005C70E3"/>
    <w:rsid w:val="005E5554"/>
    <w:rsid w:val="0066662E"/>
    <w:rsid w:val="006B777A"/>
    <w:rsid w:val="00713D71"/>
    <w:rsid w:val="00730BEC"/>
    <w:rsid w:val="007558D2"/>
    <w:rsid w:val="00780097"/>
    <w:rsid w:val="007A6CD7"/>
    <w:rsid w:val="007B3124"/>
    <w:rsid w:val="00854F18"/>
    <w:rsid w:val="00882353"/>
    <w:rsid w:val="008828EE"/>
    <w:rsid w:val="008C06B6"/>
    <w:rsid w:val="008C606D"/>
    <w:rsid w:val="008D089A"/>
    <w:rsid w:val="00905386"/>
    <w:rsid w:val="00914906"/>
    <w:rsid w:val="00923C07"/>
    <w:rsid w:val="00972771"/>
    <w:rsid w:val="00993F65"/>
    <w:rsid w:val="009B4026"/>
    <w:rsid w:val="009B63B8"/>
    <w:rsid w:val="009E35A3"/>
    <w:rsid w:val="009E7CDA"/>
    <w:rsid w:val="00A013C8"/>
    <w:rsid w:val="00A44325"/>
    <w:rsid w:val="00A57373"/>
    <w:rsid w:val="00A82317"/>
    <w:rsid w:val="00AA5C58"/>
    <w:rsid w:val="00AA72DD"/>
    <w:rsid w:val="00AC02FB"/>
    <w:rsid w:val="00AC5B43"/>
    <w:rsid w:val="00AF72FA"/>
    <w:rsid w:val="00B03A46"/>
    <w:rsid w:val="00B045D1"/>
    <w:rsid w:val="00B43147"/>
    <w:rsid w:val="00B442FE"/>
    <w:rsid w:val="00B7490C"/>
    <w:rsid w:val="00B809BB"/>
    <w:rsid w:val="00BA28E7"/>
    <w:rsid w:val="00BA5C33"/>
    <w:rsid w:val="00C02A01"/>
    <w:rsid w:val="00D03943"/>
    <w:rsid w:val="00D710B9"/>
    <w:rsid w:val="00D84CC0"/>
    <w:rsid w:val="00DB7A20"/>
    <w:rsid w:val="00DF7ADE"/>
    <w:rsid w:val="00E24D27"/>
    <w:rsid w:val="00E60FAA"/>
    <w:rsid w:val="00EC6880"/>
    <w:rsid w:val="00ED2CE3"/>
    <w:rsid w:val="00EE60CF"/>
    <w:rsid w:val="00EF2206"/>
    <w:rsid w:val="00F03B1C"/>
    <w:rsid w:val="00F04D03"/>
    <w:rsid w:val="00F4731B"/>
    <w:rsid w:val="00F61AFE"/>
    <w:rsid w:val="00F61EDA"/>
    <w:rsid w:val="00F63203"/>
    <w:rsid w:val="00FB5630"/>
    <w:rsid w:val="00FE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8EDF9F"/>
  <w15:docId w15:val="{B5CF78CA-F43F-46FF-AC3C-5A9EBE17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6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0E3"/>
  </w:style>
  <w:style w:type="paragraph" w:styleId="Footer">
    <w:name w:val="footer"/>
    <w:basedOn w:val="Normal"/>
    <w:link w:val="Foot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0E3"/>
  </w:style>
  <w:style w:type="paragraph" w:styleId="BalloonText">
    <w:name w:val="Balloon Text"/>
    <w:basedOn w:val="Normal"/>
    <w:link w:val="BalloonTextChar"/>
    <w:uiPriority w:val="99"/>
    <w:semiHidden/>
    <w:unhideWhenUsed/>
    <w:rsid w:val="005C7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0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3387BF75</Template>
  <TotalTime>5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Swarbrick</dc:creator>
  <cp:lastModifiedBy>Catherine Rust</cp:lastModifiedBy>
  <cp:revision>3</cp:revision>
  <cp:lastPrinted>2019-11-14T14:24:00Z</cp:lastPrinted>
  <dcterms:created xsi:type="dcterms:W3CDTF">2019-11-14T14:19:00Z</dcterms:created>
  <dcterms:modified xsi:type="dcterms:W3CDTF">2019-11-14T14:24:00Z</dcterms:modified>
</cp:coreProperties>
</file>