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6" w:rsidRDefault="009B4026"/>
    <w:tbl>
      <w:tblPr>
        <w:tblStyle w:val="TableGrid"/>
        <w:tblW w:w="14784" w:type="dxa"/>
        <w:tblInd w:w="675" w:type="dxa"/>
        <w:tblLook w:val="04A0" w:firstRow="1" w:lastRow="0" w:firstColumn="1" w:lastColumn="0" w:noHBand="0" w:noVBand="1"/>
      </w:tblPr>
      <w:tblGrid>
        <w:gridCol w:w="3628"/>
        <w:gridCol w:w="272"/>
        <w:gridCol w:w="3628"/>
        <w:gridCol w:w="3628"/>
        <w:gridCol w:w="3628"/>
      </w:tblGrid>
      <w:tr w:rsidR="00A013C8" w:rsidRPr="00FB5630" w:rsidTr="00A013C8">
        <w:trPr>
          <w:trHeight w:val="833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FB5630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1</w:t>
            </w:r>
          </w:p>
          <w:p w:rsidR="00A013C8" w:rsidRPr="00FB5630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A013C8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To spell words ending with the suffix ‘-able’.</w:t>
            </w:r>
          </w:p>
          <w:p w:rsidR="00A013C8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A013C8" w:rsidRPr="004D1040" w:rsidRDefault="00A013C8" w:rsidP="00A013C8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Pr="00FB5630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FB5630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1</w:t>
            </w:r>
          </w:p>
          <w:p w:rsidR="00A013C8" w:rsidRPr="00FB5630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A013C8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To spell words ending with the suffix ‘-able’.</w:t>
            </w:r>
          </w:p>
          <w:p w:rsidR="00A013C8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A013C8" w:rsidRPr="004D1040" w:rsidRDefault="00A013C8" w:rsidP="00A013C8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FB5630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1</w:t>
            </w:r>
          </w:p>
          <w:p w:rsidR="00A013C8" w:rsidRPr="00FB5630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A013C8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To spell words ending with the suffix ‘-able’.</w:t>
            </w:r>
          </w:p>
          <w:p w:rsidR="00A013C8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A013C8" w:rsidRPr="004D1040" w:rsidRDefault="00A013C8" w:rsidP="00A013C8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FB5630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26"/>
                <w:szCs w:val="26"/>
              </w:rPr>
              <w:t>Autumn B Week 1</w:t>
            </w:r>
          </w:p>
          <w:p w:rsidR="00A013C8" w:rsidRPr="00FB5630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A013C8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To spell words ending with the suffix ‘-able’.</w:t>
            </w:r>
          </w:p>
          <w:p w:rsidR="00A013C8" w:rsidRDefault="00A013C8" w:rsidP="00A013C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A013C8" w:rsidRPr="004D1040" w:rsidRDefault="00A013C8" w:rsidP="00A013C8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applicable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applicable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applicable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applicable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tolerable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operable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operable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operable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operable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considerable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considerable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considerable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considerable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dependable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dependable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dependable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dependable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comfortable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comfortable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comfortable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comfortable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reasonable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reasonable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reasonable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reasonable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perishable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perishable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perishable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perishable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breakable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breakable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breakable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breakable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fashionable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fashionable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fashionable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fashionable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alliance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alliance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alliance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alliance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battalions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battalions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battalions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battalions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bombardment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bombardment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bombardment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bombardment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skirmish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skirmish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skirmish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skirmish</w:t>
            </w:r>
          </w:p>
        </w:tc>
      </w:tr>
      <w:tr w:rsidR="00A013C8" w:rsidRPr="00A44325" w:rsidTr="00A013C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ammunition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13C8" w:rsidRDefault="00A013C8" w:rsidP="00A013C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ammunition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ammunition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A013C8" w:rsidRPr="00A44325" w:rsidRDefault="00A013C8" w:rsidP="00A013C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ammunition</w:t>
            </w:r>
          </w:p>
        </w:tc>
      </w:tr>
    </w:tbl>
    <w:p w:rsidR="00B442FE" w:rsidRDefault="00B442FE" w:rsidP="009B4026"/>
    <w:sectPr w:rsidR="00B442FE" w:rsidSect="009B4026">
      <w:pgSz w:w="16838" w:h="11906" w:orient="landscape"/>
      <w:pgMar w:top="284" w:right="720" w:bottom="426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0E3" w:rsidRDefault="005C70E3" w:rsidP="005C70E3">
      <w:pPr>
        <w:spacing w:after="0" w:line="240" w:lineRule="auto"/>
      </w:pPr>
      <w:r>
        <w:separator/>
      </w:r>
    </w:p>
  </w:endnote>
  <w:end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0E3" w:rsidRDefault="005C70E3" w:rsidP="005C70E3">
      <w:pPr>
        <w:spacing w:after="0" w:line="240" w:lineRule="auto"/>
      </w:pPr>
      <w:r>
        <w:separator/>
      </w:r>
    </w:p>
  </w:footnote>
  <w:foot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2A01"/>
    <w:rsid w:val="00040EFF"/>
    <w:rsid w:val="00041510"/>
    <w:rsid w:val="00051F17"/>
    <w:rsid w:val="00066E73"/>
    <w:rsid w:val="000A0791"/>
    <w:rsid w:val="000A1D57"/>
    <w:rsid w:val="000B37E8"/>
    <w:rsid w:val="000C7D50"/>
    <w:rsid w:val="000D496C"/>
    <w:rsid w:val="000E3F43"/>
    <w:rsid w:val="000E4B88"/>
    <w:rsid w:val="00100CD0"/>
    <w:rsid w:val="0011397C"/>
    <w:rsid w:val="0013001E"/>
    <w:rsid w:val="00150948"/>
    <w:rsid w:val="00161AC8"/>
    <w:rsid w:val="001760D5"/>
    <w:rsid w:val="00195168"/>
    <w:rsid w:val="001A5B0A"/>
    <w:rsid w:val="001B0009"/>
    <w:rsid w:val="001B6394"/>
    <w:rsid w:val="001F1632"/>
    <w:rsid w:val="00205323"/>
    <w:rsid w:val="00210719"/>
    <w:rsid w:val="00257657"/>
    <w:rsid w:val="0026397F"/>
    <w:rsid w:val="0027352C"/>
    <w:rsid w:val="002C0672"/>
    <w:rsid w:val="002E351C"/>
    <w:rsid w:val="00330C5A"/>
    <w:rsid w:val="00340CE5"/>
    <w:rsid w:val="003C7371"/>
    <w:rsid w:val="003D3742"/>
    <w:rsid w:val="003E42A4"/>
    <w:rsid w:val="00404746"/>
    <w:rsid w:val="00414D66"/>
    <w:rsid w:val="00445D0B"/>
    <w:rsid w:val="004C06BD"/>
    <w:rsid w:val="004D1040"/>
    <w:rsid w:val="004E0CDA"/>
    <w:rsid w:val="004F64D9"/>
    <w:rsid w:val="00510776"/>
    <w:rsid w:val="005123C8"/>
    <w:rsid w:val="00524E00"/>
    <w:rsid w:val="00545A08"/>
    <w:rsid w:val="00556AA6"/>
    <w:rsid w:val="00572F9D"/>
    <w:rsid w:val="005B4BEB"/>
    <w:rsid w:val="005C70E3"/>
    <w:rsid w:val="005E5554"/>
    <w:rsid w:val="0066662E"/>
    <w:rsid w:val="006B777A"/>
    <w:rsid w:val="00713D71"/>
    <w:rsid w:val="00730BEC"/>
    <w:rsid w:val="007558D2"/>
    <w:rsid w:val="00780097"/>
    <w:rsid w:val="007A6CD7"/>
    <w:rsid w:val="007B3124"/>
    <w:rsid w:val="00854F18"/>
    <w:rsid w:val="00882353"/>
    <w:rsid w:val="008828EE"/>
    <w:rsid w:val="008C06B6"/>
    <w:rsid w:val="008C606D"/>
    <w:rsid w:val="008D089A"/>
    <w:rsid w:val="00905386"/>
    <w:rsid w:val="00914906"/>
    <w:rsid w:val="00972771"/>
    <w:rsid w:val="00993F65"/>
    <w:rsid w:val="009B4026"/>
    <w:rsid w:val="009B63B8"/>
    <w:rsid w:val="009E35A3"/>
    <w:rsid w:val="009E7CDA"/>
    <w:rsid w:val="00A013C8"/>
    <w:rsid w:val="00A44325"/>
    <w:rsid w:val="00A57373"/>
    <w:rsid w:val="00A82317"/>
    <w:rsid w:val="00AA5C58"/>
    <w:rsid w:val="00AA72DD"/>
    <w:rsid w:val="00AC02FB"/>
    <w:rsid w:val="00AC5B43"/>
    <w:rsid w:val="00AF72FA"/>
    <w:rsid w:val="00B03A46"/>
    <w:rsid w:val="00B045D1"/>
    <w:rsid w:val="00B43147"/>
    <w:rsid w:val="00B442FE"/>
    <w:rsid w:val="00B7490C"/>
    <w:rsid w:val="00B809BB"/>
    <w:rsid w:val="00BA28E7"/>
    <w:rsid w:val="00BA5C33"/>
    <w:rsid w:val="00C02A01"/>
    <w:rsid w:val="00D03943"/>
    <w:rsid w:val="00D710B9"/>
    <w:rsid w:val="00D84CC0"/>
    <w:rsid w:val="00DB7A20"/>
    <w:rsid w:val="00DF7ADE"/>
    <w:rsid w:val="00E24D27"/>
    <w:rsid w:val="00E60FAA"/>
    <w:rsid w:val="00EC6880"/>
    <w:rsid w:val="00ED2CE3"/>
    <w:rsid w:val="00EE60CF"/>
    <w:rsid w:val="00EF2206"/>
    <w:rsid w:val="00F03B1C"/>
    <w:rsid w:val="00F04D03"/>
    <w:rsid w:val="00F4731B"/>
    <w:rsid w:val="00F61AFE"/>
    <w:rsid w:val="00F61EDA"/>
    <w:rsid w:val="00F63203"/>
    <w:rsid w:val="00FB5630"/>
    <w:rsid w:val="00FE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506B8B"/>
  <w15:docId w15:val="{B5CF78CA-F43F-46FF-AC3C-5A9EBE17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0E3"/>
  </w:style>
  <w:style w:type="paragraph" w:styleId="Footer">
    <w:name w:val="footer"/>
    <w:basedOn w:val="Normal"/>
    <w:link w:val="Foot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0E3"/>
  </w:style>
  <w:style w:type="paragraph" w:styleId="BalloonText">
    <w:name w:val="Balloon Text"/>
    <w:basedOn w:val="Normal"/>
    <w:link w:val="BalloonTextChar"/>
    <w:uiPriority w:val="99"/>
    <w:semiHidden/>
    <w:unhideWhenUsed/>
    <w:rsid w:val="005C7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0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93EBD5A3</Template>
  <TotalTime>1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Swarbrick</dc:creator>
  <cp:lastModifiedBy>Catherine Rust</cp:lastModifiedBy>
  <cp:revision>2</cp:revision>
  <cp:lastPrinted>2019-09-25T13:28:00Z</cp:lastPrinted>
  <dcterms:created xsi:type="dcterms:W3CDTF">2019-11-07T17:26:00Z</dcterms:created>
  <dcterms:modified xsi:type="dcterms:W3CDTF">2019-11-07T17:26:00Z</dcterms:modified>
</cp:coreProperties>
</file>