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026" w:rsidRDefault="009B4026"/>
    <w:tbl>
      <w:tblPr>
        <w:tblStyle w:val="TableGrid"/>
        <w:tblW w:w="14784" w:type="dxa"/>
        <w:tblInd w:w="675" w:type="dxa"/>
        <w:tblLook w:val="04A0" w:firstRow="1" w:lastRow="0" w:firstColumn="1" w:lastColumn="0" w:noHBand="0" w:noVBand="1"/>
      </w:tblPr>
      <w:tblGrid>
        <w:gridCol w:w="3628"/>
        <w:gridCol w:w="272"/>
        <w:gridCol w:w="3628"/>
        <w:gridCol w:w="3628"/>
        <w:gridCol w:w="3628"/>
      </w:tblGrid>
      <w:tr w:rsidR="00F63203" w:rsidRPr="00FB5630" w:rsidTr="00F63203">
        <w:trPr>
          <w:trHeight w:val="833"/>
        </w:trPr>
        <w:tc>
          <w:tcPr>
            <w:tcW w:w="3628" w:type="dxa"/>
            <w:tcBorders>
              <w:right w:val="single" w:sz="4" w:space="0" w:color="auto"/>
            </w:tcBorders>
          </w:tcPr>
          <w:p w:rsidR="00F63203" w:rsidRPr="00FB5630" w:rsidRDefault="00F63203" w:rsidP="00F63203">
            <w:pPr>
              <w:rPr>
                <w:rFonts w:ascii="Comic Sans MS" w:hAnsi="Comic Sans MS"/>
                <w:b/>
                <w:sz w:val="26"/>
                <w:szCs w:val="26"/>
              </w:rPr>
            </w:pPr>
            <w:r>
              <w:rPr>
                <w:rFonts w:ascii="Comic Sans MS" w:hAnsi="Comic Sans MS"/>
                <w:b/>
                <w:sz w:val="26"/>
                <w:szCs w:val="26"/>
              </w:rPr>
              <w:t>Autumn A Week 6</w:t>
            </w:r>
          </w:p>
          <w:p w:rsidR="00F63203" w:rsidRPr="00FB5630" w:rsidRDefault="00F63203" w:rsidP="00F63203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F63203" w:rsidRDefault="00F63203" w:rsidP="00F63203">
            <w:pPr>
              <w:rPr>
                <w:rFonts w:ascii="Comic Sans MS" w:hAnsi="Comic Sans MS"/>
                <w:b/>
                <w:sz w:val="26"/>
                <w:szCs w:val="26"/>
              </w:rPr>
            </w:pPr>
            <w:r w:rsidRPr="00FB5630">
              <w:rPr>
                <w:rFonts w:ascii="Comic Sans MS" w:hAnsi="Comic Sans MS"/>
                <w:b/>
                <w:sz w:val="26"/>
                <w:szCs w:val="26"/>
              </w:rPr>
              <w:t xml:space="preserve">Obj: </w:t>
            </w:r>
            <w:r>
              <w:rPr>
                <w:rFonts w:ascii="Comic Sans MS" w:hAnsi="Comic Sans MS"/>
                <w:sz w:val="26"/>
                <w:szCs w:val="26"/>
              </w:rPr>
              <w:t>To join compound adjectives to avoid ambiguity.</w:t>
            </w:r>
            <w:r>
              <w:rPr>
                <w:rFonts w:ascii="Comic Sans MS" w:hAnsi="Comic Sans MS"/>
                <w:b/>
                <w:sz w:val="26"/>
                <w:szCs w:val="26"/>
              </w:rPr>
              <w:t xml:space="preserve"> </w:t>
            </w:r>
          </w:p>
          <w:p w:rsidR="00F63203" w:rsidRDefault="00F63203" w:rsidP="00F63203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F63203" w:rsidRPr="004D1040" w:rsidRDefault="00F63203" w:rsidP="00F63203">
            <w:pPr>
              <w:rPr>
                <w:rFonts w:ascii="Comic Sans MS" w:hAnsi="Comic Sans MS"/>
                <w:sz w:val="26"/>
                <w:szCs w:val="26"/>
              </w:rPr>
            </w:pPr>
            <w:r w:rsidRPr="00FB5630">
              <w:rPr>
                <w:rFonts w:ascii="Comic Sans MS" w:hAnsi="Comic Sans MS"/>
                <w:sz w:val="26"/>
                <w:szCs w:val="26"/>
              </w:rPr>
              <w:t xml:space="preserve">You will have </w:t>
            </w:r>
            <w:r w:rsidRPr="00FB5630">
              <w:rPr>
                <w:rFonts w:ascii="Comic Sans MS" w:hAnsi="Comic Sans MS"/>
                <w:b/>
                <w:sz w:val="26"/>
                <w:szCs w:val="26"/>
              </w:rPr>
              <w:t>15</w:t>
            </w:r>
            <w:r>
              <w:rPr>
                <w:rFonts w:ascii="Comic Sans MS" w:hAnsi="Comic Sans MS"/>
                <w:sz w:val="26"/>
                <w:szCs w:val="26"/>
              </w:rPr>
              <w:t xml:space="preserve"> spellings to learn and be tested on </w:t>
            </w:r>
            <w:r w:rsidRPr="007B3124">
              <w:rPr>
                <w:rFonts w:ascii="Comic Sans MS" w:hAnsi="Comic Sans MS"/>
                <w:b/>
                <w:sz w:val="26"/>
                <w:szCs w:val="26"/>
              </w:rPr>
              <w:t>20</w:t>
            </w:r>
            <w:r>
              <w:rPr>
                <w:rFonts w:ascii="Comic Sans MS" w:hAnsi="Comic Sans MS"/>
                <w:sz w:val="26"/>
                <w:szCs w:val="26"/>
              </w:rPr>
              <w:t>.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3203" w:rsidRPr="00FB5630" w:rsidRDefault="00F63203" w:rsidP="00F63203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63203" w:rsidRPr="00FB5630" w:rsidRDefault="00F63203" w:rsidP="00F63203">
            <w:pPr>
              <w:rPr>
                <w:rFonts w:ascii="Comic Sans MS" w:hAnsi="Comic Sans MS"/>
                <w:b/>
                <w:sz w:val="26"/>
                <w:szCs w:val="26"/>
              </w:rPr>
            </w:pPr>
            <w:r>
              <w:rPr>
                <w:rFonts w:ascii="Comic Sans MS" w:hAnsi="Comic Sans MS"/>
                <w:b/>
                <w:sz w:val="26"/>
                <w:szCs w:val="26"/>
              </w:rPr>
              <w:t>Autumn A Week 6</w:t>
            </w:r>
          </w:p>
          <w:p w:rsidR="00F63203" w:rsidRPr="00FB5630" w:rsidRDefault="00F63203" w:rsidP="00F63203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F63203" w:rsidRDefault="00F63203" w:rsidP="00F63203">
            <w:pPr>
              <w:rPr>
                <w:rFonts w:ascii="Comic Sans MS" w:hAnsi="Comic Sans MS"/>
                <w:b/>
                <w:sz w:val="26"/>
                <w:szCs w:val="26"/>
              </w:rPr>
            </w:pPr>
            <w:r w:rsidRPr="00FB5630">
              <w:rPr>
                <w:rFonts w:ascii="Comic Sans MS" w:hAnsi="Comic Sans MS"/>
                <w:b/>
                <w:sz w:val="26"/>
                <w:szCs w:val="26"/>
              </w:rPr>
              <w:t xml:space="preserve">Obj: </w:t>
            </w:r>
            <w:r>
              <w:rPr>
                <w:rFonts w:ascii="Comic Sans MS" w:hAnsi="Comic Sans MS"/>
                <w:sz w:val="26"/>
                <w:szCs w:val="26"/>
              </w:rPr>
              <w:t>To join compound adjectives to avoid ambiguity.</w:t>
            </w:r>
            <w:r>
              <w:rPr>
                <w:rFonts w:ascii="Comic Sans MS" w:hAnsi="Comic Sans MS"/>
                <w:b/>
                <w:sz w:val="26"/>
                <w:szCs w:val="26"/>
              </w:rPr>
              <w:t xml:space="preserve"> </w:t>
            </w:r>
          </w:p>
          <w:p w:rsidR="00F63203" w:rsidRDefault="00F63203" w:rsidP="00F63203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F63203" w:rsidRPr="004D1040" w:rsidRDefault="00F63203" w:rsidP="00F63203">
            <w:pPr>
              <w:rPr>
                <w:rFonts w:ascii="Comic Sans MS" w:hAnsi="Comic Sans MS"/>
                <w:sz w:val="26"/>
                <w:szCs w:val="26"/>
              </w:rPr>
            </w:pPr>
            <w:r w:rsidRPr="00FB5630">
              <w:rPr>
                <w:rFonts w:ascii="Comic Sans MS" w:hAnsi="Comic Sans MS"/>
                <w:sz w:val="26"/>
                <w:szCs w:val="26"/>
              </w:rPr>
              <w:t xml:space="preserve">You will have </w:t>
            </w:r>
            <w:r w:rsidRPr="00FB5630">
              <w:rPr>
                <w:rFonts w:ascii="Comic Sans MS" w:hAnsi="Comic Sans MS"/>
                <w:b/>
                <w:sz w:val="26"/>
                <w:szCs w:val="26"/>
              </w:rPr>
              <w:t>15</w:t>
            </w:r>
            <w:r>
              <w:rPr>
                <w:rFonts w:ascii="Comic Sans MS" w:hAnsi="Comic Sans MS"/>
                <w:sz w:val="26"/>
                <w:szCs w:val="26"/>
              </w:rPr>
              <w:t xml:space="preserve"> spellings to learn and be tested on </w:t>
            </w:r>
            <w:r w:rsidRPr="007B3124">
              <w:rPr>
                <w:rFonts w:ascii="Comic Sans MS" w:hAnsi="Comic Sans MS"/>
                <w:b/>
                <w:sz w:val="26"/>
                <w:szCs w:val="26"/>
              </w:rPr>
              <w:t>20</w:t>
            </w:r>
            <w:r>
              <w:rPr>
                <w:rFonts w:ascii="Comic Sans MS" w:hAnsi="Comic Sans MS"/>
                <w:sz w:val="26"/>
                <w:szCs w:val="26"/>
              </w:rPr>
              <w:t>.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63203" w:rsidRPr="00FB5630" w:rsidRDefault="00F63203" w:rsidP="00F63203">
            <w:pPr>
              <w:rPr>
                <w:rFonts w:ascii="Comic Sans MS" w:hAnsi="Comic Sans MS"/>
                <w:b/>
                <w:sz w:val="26"/>
                <w:szCs w:val="26"/>
              </w:rPr>
            </w:pPr>
            <w:r>
              <w:rPr>
                <w:rFonts w:ascii="Comic Sans MS" w:hAnsi="Comic Sans MS"/>
                <w:b/>
                <w:sz w:val="26"/>
                <w:szCs w:val="26"/>
              </w:rPr>
              <w:t>Autumn A Week 6</w:t>
            </w:r>
          </w:p>
          <w:p w:rsidR="00F63203" w:rsidRPr="00FB5630" w:rsidRDefault="00F63203" w:rsidP="00F63203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F63203" w:rsidRDefault="00F63203" w:rsidP="00F63203">
            <w:pPr>
              <w:rPr>
                <w:rFonts w:ascii="Comic Sans MS" w:hAnsi="Comic Sans MS"/>
                <w:b/>
                <w:sz w:val="26"/>
                <w:szCs w:val="26"/>
              </w:rPr>
            </w:pPr>
            <w:r w:rsidRPr="00FB5630">
              <w:rPr>
                <w:rFonts w:ascii="Comic Sans MS" w:hAnsi="Comic Sans MS"/>
                <w:b/>
                <w:sz w:val="26"/>
                <w:szCs w:val="26"/>
              </w:rPr>
              <w:t xml:space="preserve">Obj: </w:t>
            </w:r>
            <w:r>
              <w:rPr>
                <w:rFonts w:ascii="Comic Sans MS" w:hAnsi="Comic Sans MS"/>
                <w:sz w:val="26"/>
                <w:szCs w:val="26"/>
              </w:rPr>
              <w:t>To join compound adjectives to avoid ambiguity.</w:t>
            </w:r>
            <w:r>
              <w:rPr>
                <w:rFonts w:ascii="Comic Sans MS" w:hAnsi="Comic Sans MS"/>
                <w:b/>
                <w:sz w:val="26"/>
                <w:szCs w:val="26"/>
              </w:rPr>
              <w:t xml:space="preserve"> </w:t>
            </w:r>
          </w:p>
          <w:p w:rsidR="00F63203" w:rsidRDefault="00F63203" w:rsidP="00F63203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F63203" w:rsidRPr="004D1040" w:rsidRDefault="00F63203" w:rsidP="00F63203">
            <w:pPr>
              <w:rPr>
                <w:rFonts w:ascii="Comic Sans MS" w:hAnsi="Comic Sans MS"/>
                <w:sz w:val="26"/>
                <w:szCs w:val="26"/>
              </w:rPr>
            </w:pPr>
            <w:r w:rsidRPr="00FB5630">
              <w:rPr>
                <w:rFonts w:ascii="Comic Sans MS" w:hAnsi="Comic Sans MS"/>
                <w:sz w:val="26"/>
                <w:szCs w:val="26"/>
              </w:rPr>
              <w:t xml:space="preserve">You will have </w:t>
            </w:r>
            <w:r w:rsidRPr="00FB5630">
              <w:rPr>
                <w:rFonts w:ascii="Comic Sans MS" w:hAnsi="Comic Sans MS"/>
                <w:b/>
                <w:sz w:val="26"/>
                <w:szCs w:val="26"/>
              </w:rPr>
              <w:t>15</w:t>
            </w:r>
            <w:r>
              <w:rPr>
                <w:rFonts w:ascii="Comic Sans MS" w:hAnsi="Comic Sans MS"/>
                <w:sz w:val="26"/>
                <w:szCs w:val="26"/>
              </w:rPr>
              <w:t xml:space="preserve"> spellings to learn and be tested on </w:t>
            </w:r>
            <w:r w:rsidRPr="007B3124">
              <w:rPr>
                <w:rFonts w:ascii="Comic Sans MS" w:hAnsi="Comic Sans MS"/>
                <w:b/>
                <w:sz w:val="26"/>
                <w:szCs w:val="26"/>
              </w:rPr>
              <w:t>20</w:t>
            </w:r>
            <w:r>
              <w:rPr>
                <w:rFonts w:ascii="Comic Sans MS" w:hAnsi="Comic Sans MS"/>
                <w:sz w:val="26"/>
                <w:szCs w:val="26"/>
              </w:rPr>
              <w:t>.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63203" w:rsidRPr="00FB5630" w:rsidRDefault="00F63203" w:rsidP="00F63203">
            <w:pPr>
              <w:rPr>
                <w:rFonts w:ascii="Comic Sans MS" w:hAnsi="Comic Sans MS"/>
                <w:b/>
                <w:sz w:val="26"/>
                <w:szCs w:val="26"/>
              </w:rPr>
            </w:pPr>
            <w:bookmarkStart w:id="0" w:name="_GoBack"/>
            <w:bookmarkEnd w:id="0"/>
            <w:r>
              <w:rPr>
                <w:rFonts w:ascii="Comic Sans MS" w:hAnsi="Comic Sans MS"/>
                <w:b/>
                <w:sz w:val="26"/>
                <w:szCs w:val="26"/>
              </w:rPr>
              <w:t>Autumn A Week 6</w:t>
            </w:r>
          </w:p>
          <w:p w:rsidR="00F63203" w:rsidRPr="00FB5630" w:rsidRDefault="00F63203" w:rsidP="00F63203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F63203" w:rsidRDefault="00F63203" w:rsidP="00F63203">
            <w:pPr>
              <w:rPr>
                <w:rFonts w:ascii="Comic Sans MS" w:hAnsi="Comic Sans MS"/>
                <w:b/>
                <w:sz w:val="26"/>
                <w:szCs w:val="26"/>
              </w:rPr>
            </w:pPr>
            <w:r w:rsidRPr="00FB5630">
              <w:rPr>
                <w:rFonts w:ascii="Comic Sans MS" w:hAnsi="Comic Sans MS"/>
                <w:b/>
                <w:sz w:val="26"/>
                <w:szCs w:val="26"/>
              </w:rPr>
              <w:t xml:space="preserve">Obj: </w:t>
            </w:r>
            <w:r>
              <w:rPr>
                <w:rFonts w:ascii="Comic Sans MS" w:hAnsi="Comic Sans MS"/>
                <w:sz w:val="26"/>
                <w:szCs w:val="26"/>
              </w:rPr>
              <w:t>To join compound adjectives to avoid ambiguity.</w:t>
            </w:r>
            <w:r>
              <w:rPr>
                <w:rFonts w:ascii="Comic Sans MS" w:hAnsi="Comic Sans MS"/>
                <w:b/>
                <w:sz w:val="26"/>
                <w:szCs w:val="26"/>
              </w:rPr>
              <w:t xml:space="preserve"> </w:t>
            </w:r>
          </w:p>
          <w:p w:rsidR="00F63203" w:rsidRDefault="00F63203" w:rsidP="00F63203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F63203" w:rsidRPr="004D1040" w:rsidRDefault="00F63203" w:rsidP="00F63203">
            <w:pPr>
              <w:rPr>
                <w:rFonts w:ascii="Comic Sans MS" w:hAnsi="Comic Sans MS"/>
                <w:sz w:val="26"/>
                <w:szCs w:val="26"/>
              </w:rPr>
            </w:pPr>
            <w:r w:rsidRPr="00FB5630">
              <w:rPr>
                <w:rFonts w:ascii="Comic Sans MS" w:hAnsi="Comic Sans MS"/>
                <w:sz w:val="26"/>
                <w:szCs w:val="26"/>
              </w:rPr>
              <w:t xml:space="preserve">You will have </w:t>
            </w:r>
            <w:r w:rsidRPr="00FB5630">
              <w:rPr>
                <w:rFonts w:ascii="Comic Sans MS" w:hAnsi="Comic Sans MS"/>
                <w:b/>
                <w:sz w:val="26"/>
                <w:szCs w:val="26"/>
              </w:rPr>
              <w:t>15</w:t>
            </w:r>
            <w:r>
              <w:rPr>
                <w:rFonts w:ascii="Comic Sans MS" w:hAnsi="Comic Sans MS"/>
                <w:sz w:val="26"/>
                <w:szCs w:val="26"/>
              </w:rPr>
              <w:t xml:space="preserve"> spellings to learn and be tested on </w:t>
            </w:r>
            <w:r w:rsidRPr="007B3124">
              <w:rPr>
                <w:rFonts w:ascii="Comic Sans MS" w:hAnsi="Comic Sans MS"/>
                <w:b/>
                <w:sz w:val="26"/>
                <w:szCs w:val="26"/>
              </w:rPr>
              <w:t>20</w:t>
            </w:r>
            <w:r>
              <w:rPr>
                <w:rFonts w:ascii="Comic Sans MS" w:hAnsi="Comic Sans MS"/>
                <w:sz w:val="26"/>
                <w:szCs w:val="26"/>
              </w:rPr>
              <w:t>.</w:t>
            </w:r>
          </w:p>
        </w:tc>
      </w:tr>
      <w:tr w:rsidR="00F63203" w:rsidRPr="00A44325" w:rsidTr="00F63203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F63203" w:rsidRPr="00A44325" w:rsidRDefault="00F63203" w:rsidP="00F6320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man-eating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3203" w:rsidRDefault="00F63203" w:rsidP="00F63203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63203" w:rsidRPr="00A44325" w:rsidRDefault="00F63203" w:rsidP="00F6320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man-eating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63203" w:rsidRPr="00A44325" w:rsidRDefault="00F63203" w:rsidP="00F6320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man-eating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63203" w:rsidRPr="00A44325" w:rsidRDefault="00F63203" w:rsidP="00F6320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man-eating</w:t>
            </w:r>
          </w:p>
        </w:tc>
      </w:tr>
      <w:tr w:rsidR="00F63203" w:rsidRPr="00A44325" w:rsidTr="00F63203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F63203" w:rsidRPr="00A44325" w:rsidRDefault="00F63203" w:rsidP="00F6320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little-used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3203" w:rsidRDefault="00F63203" w:rsidP="00F63203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63203" w:rsidRPr="00A44325" w:rsidRDefault="00F63203" w:rsidP="00F6320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little-used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63203" w:rsidRPr="00A44325" w:rsidRDefault="00F63203" w:rsidP="00F6320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little-used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63203" w:rsidRPr="00A44325" w:rsidRDefault="00F63203" w:rsidP="00F6320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little-used</w:t>
            </w:r>
          </w:p>
        </w:tc>
      </w:tr>
      <w:tr w:rsidR="00F63203" w:rsidRPr="00A44325" w:rsidTr="00F63203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F63203" w:rsidRPr="00A44325" w:rsidRDefault="00F63203" w:rsidP="00F6320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rock-bottom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3203" w:rsidRDefault="00F63203" w:rsidP="00F63203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63203" w:rsidRPr="00A44325" w:rsidRDefault="00F63203" w:rsidP="00F6320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rock-bottom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63203" w:rsidRPr="00A44325" w:rsidRDefault="00F63203" w:rsidP="00F6320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rock-bottom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63203" w:rsidRPr="00A44325" w:rsidRDefault="00F63203" w:rsidP="00F6320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rock-bottom</w:t>
            </w:r>
          </w:p>
        </w:tc>
      </w:tr>
      <w:tr w:rsidR="00F63203" w:rsidRPr="00A44325" w:rsidTr="00F63203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F63203" w:rsidRPr="00A44325" w:rsidRDefault="00F63203" w:rsidP="00F6320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wide-eyed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3203" w:rsidRDefault="00F63203" w:rsidP="00F63203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63203" w:rsidRPr="00A44325" w:rsidRDefault="00F63203" w:rsidP="00F6320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wide-eyed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63203" w:rsidRPr="00A44325" w:rsidRDefault="00F63203" w:rsidP="00F6320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wide-eyed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63203" w:rsidRPr="00A44325" w:rsidRDefault="00F63203" w:rsidP="00F6320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wide-eyed</w:t>
            </w:r>
          </w:p>
        </w:tc>
      </w:tr>
      <w:tr w:rsidR="00F63203" w:rsidRPr="00A44325" w:rsidTr="00F63203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F63203" w:rsidRPr="00A44325" w:rsidRDefault="00F63203" w:rsidP="00F6320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pig-headed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3203" w:rsidRDefault="00F63203" w:rsidP="00F63203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63203" w:rsidRPr="00A44325" w:rsidRDefault="00F63203" w:rsidP="00F6320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pig-headed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63203" w:rsidRPr="00A44325" w:rsidRDefault="00F63203" w:rsidP="00F6320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pig-headed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63203" w:rsidRPr="00A44325" w:rsidRDefault="00F63203" w:rsidP="00F6320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pig-headed</w:t>
            </w:r>
          </w:p>
        </w:tc>
      </w:tr>
      <w:tr w:rsidR="00F63203" w:rsidRPr="00A44325" w:rsidTr="00F63203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F63203" w:rsidRPr="00A44325" w:rsidRDefault="00F63203" w:rsidP="00F6320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tight-fisted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3203" w:rsidRDefault="00F63203" w:rsidP="00F63203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63203" w:rsidRPr="00A44325" w:rsidRDefault="00F63203" w:rsidP="00F6320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tight-fisted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63203" w:rsidRPr="00A44325" w:rsidRDefault="00F63203" w:rsidP="00F6320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tight-fisted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63203" w:rsidRPr="00A44325" w:rsidRDefault="00F63203" w:rsidP="00F6320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tight-fisted</w:t>
            </w:r>
          </w:p>
        </w:tc>
      </w:tr>
      <w:tr w:rsidR="00F63203" w:rsidRPr="00A44325" w:rsidTr="00F63203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F63203" w:rsidRDefault="00F63203" w:rsidP="00F6320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cold-hearted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3203" w:rsidRDefault="00F63203" w:rsidP="00F63203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63203" w:rsidRDefault="00F63203" w:rsidP="00F6320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cold-hearted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63203" w:rsidRDefault="00F63203" w:rsidP="00F6320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cold-hearted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63203" w:rsidRDefault="00F63203" w:rsidP="00F6320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cold-hearted</w:t>
            </w:r>
          </w:p>
        </w:tc>
      </w:tr>
      <w:tr w:rsidR="00F63203" w:rsidRPr="00A44325" w:rsidTr="00F63203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F63203" w:rsidRPr="00A44325" w:rsidRDefault="00F63203" w:rsidP="00F6320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stone-faced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3203" w:rsidRDefault="00F63203" w:rsidP="00F63203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63203" w:rsidRPr="00A44325" w:rsidRDefault="00F63203" w:rsidP="00F6320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stone-faced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63203" w:rsidRPr="00A44325" w:rsidRDefault="00F63203" w:rsidP="00F6320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stone-faced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63203" w:rsidRPr="00A44325" w:rsidRDefault="00F63203" w:rsidP="00F6320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stone-faced</w:t>
            </w:r>
          </w:p>
        </w:tc>
      </w:tr>
      <w:tr w:rsidR="00F63203" w:rsidRPr="00A44325" w:rsidTr="00F63203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F63203" w:rsidRPr="00A44325" w:rsidRDefault="00F63203" w:rsidP="00F6320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green-eyed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3203" w:rsidRDefault="00F63203" w:rsidP="00F63203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63203" w:rsidRPr="00A44325" w:rsidRDefault="00F63203" w:rsidP="00F6320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green-eyed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63203" w:rsidRPr="00A44325" w:rsidRDefault="00F63203" w:rsidP="00F6320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green-eyed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63203" w:rsidRPr="00A44325" w:rsidRDefault="00F63203" w:rsidP="00F6320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green-eyed</w:t>
            </w:r>
          </w:p>
        </w:tc>
      </w:tr>
      <w:tr w:rsidR="00F63203" w:rsidRPr="00A44325" w:rsidTr="00F63203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F63203" w:rsidRPr="00A44325" w:rsidRDefault="00F63203" w:rsidP="00F6320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short-tempered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3203" w:rsidRDefault="00F63203" w:rsidP="00F63203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63203" w:rsidRPr="00A44325" w:rsidRDefault="00F63203" w:rsidP="00F6320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short-tempered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63203" w:rsidRPr="00A44325" w:rsidRDefault="00F63203" w:rsidP="00F6320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short-tempered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63203" w:rsidRPr="00A44325" w:rsidRDefault="00F63203" w:rsidP="00F6320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short-tempered</w:t>
            </w:r>
          </w:p>
        </w:tc>
      </w:tr>
      <w:tr w:rsidR="00F63203" w:rsidRPr="00A44325" w:rsidTr="00F63203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F63203" w:rsidRPr="00A44325" w:rsidRDefault="00F63203" w:rsidP="00F6320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criticise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3203" w:rsidRDefault="00F63203" w:rsidP="00F63203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63203" w:rsidRPr="00A44325" w:rsidRDefault="00F63203" w:rsidP="00F6320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criticise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63203" w:rsidRPr="00A44325" w:rsidRDefault="00F63203" w:rsidP="00F6320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criticise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63203" w:rsidRPr="00A44325" w:rsidRDefault="00F63203" w:rsidP="00F6320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criticise</w:t>
            </w:r>
          </w:p>
        </w:tc>
      </w:tr>
      <w:tr w:rsidR="00F63203" w:rsidRPr="00A44325" w:rsidTr="00F63203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F63203" w:rsidRDefault="00F63203" w:rsidP="00F6320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curiosity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3203" w:rsidRDefault="00F63203" w:rsidP="00F63203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63203" w:rsidRDefault="00F63203" w:rsidP="00F6320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curiosity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63203" w:rsidRDefault="00F63203" w:rsidP="00F6320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curiosity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63203" w:rsidRDefault="00F63203" w:rsidP="00F6320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curiosity</w:t>
            </w:r>
          </w:p>
        </w:tc>
      </w:tr>
      <w:tr w:rsidR="00F63203" w:rsidRPr="00A44325" w:rsidTr="00F63203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F63203" w:rsidRPr="00A44325" w:rsidRDefault="00F63203" w:rsidP="00F6320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definite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3203" w:rsidRDefault="00F63203" w:rsidP="00F63203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63203" w:rsidRPr="00A44325" w:rsidRDefault="00F63203" w:rsidP="00F6320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definite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63203" w:rsidRPr="00A44325" w:rsidRDefault="00F63203" w:rsidP="00F6320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definite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63203" w:rsidRPr="00A44325" w:rsidRDefault="00F63203" w:rsidP="00F6320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definite</w:t>
            </w:r>
          </w:p>
        </w:tc>
      </w:tr>
      <w:tr w:rsidR="00F63203" w:rsidRPr="00A44325" w:rsidTr="00F63203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F63203" w:rsidRPr="00A44325" w:rsidRDefault="00F63203" w:rsidP="00F6320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desperate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3203" w:rsidRDefault="00F63203" w:rsidP="00F63203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63203" w:rsidRPr="00A44325" w:rsidRDefault="00F63203" w:rsidP="00F6320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desperate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63203" w:rsidRPr="00A44325" w:rsidRDefault="00F63203" w:rsidP="00F6320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desperate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63203" w:rsidRPr="00A44325" w:rsidRDefault="00F63203" w:rsidP="00F6320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desperate</w:t>
            </w:r>
          </w:p>
        </w:tc>
      </w:tr>
      <w:tr w:rsidR="00F63203" w:rsidRPr="00A44325" w:rsidTr="00F63203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F63203" w:rsidRPr="00A44325" w:rsidRDefault="00F63203" w:rsidP="00F6320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determined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3203" w:rsidRDefault="00F63203" w:rsidP="00F63203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63203" w:rsidRPr="00A44325" w:rsidRDefault="00F63203" w:rsidP="00F6320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determined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63203" w:rsidRPr="00A44325" w:rsidRDefault="00F63203" w:rsidP="00F6320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determined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F63203" w:rsidRPr="00A44325" w:rsidRDefault="00F63203" w:rsidP="00F6320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determined</w:t>
            </w:r>
          </w:p>
        </w:tc>
      </w:tr>
    </w:tbl>
    <w:p w:rsidR="00B442FE" w:rsidRDefault="00B442FE" w:rsidP="009B4026"/>
    <w:sectPr w:rsidR="00B442FE" w:rsidSect="009B4026">
      <w:pgSz w:w="16838" w:h="11906" w:orient="landscape"/>
      <w:pgMar w:top="284" w:right="720" w:bottom="426" w:left="56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70E3" w:rsidRDefault="005C70E3" w:rsidP="005C70E3">
      <w:pPr>
        <w:spacing w:after="0" w:line="240" w:lineRule="auto"/>
      </w:pPr>
      <w:r>
        <w:separator/>
      </w:r>
    </w:p>
  </w:endnote>
  <w:endnote w:type="continuationSeparator" w:id="0">
    <w:p w:rsidR="005C70E3" w:rsidRDefault="005C70E3" w:rsidP="005C7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70E3" w:rsidRDefault="005C70E3" w:rsidP="005C70E3">
      <w:pPr>
        <w:spacing w:after="0" w:line="240" w:lineRule="auto"/>
      </w:pPr>
      <w:r>
        <w:separator/>
      </w:r>
    </w:p>
  </w:footnote>
  <w:footnote w:type="continuationSeparator" w:id="0">
    <w:p w:rsidR="005C70E3" w:rsidRDefault="005C70E3" w:rsidP="005C70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2A01"/>
    <w:rsid w:val="00040EFF"/>
    <w:rsid w:val="00051F17"/>
    <w:rsid w:val="00066E73"/>
    <w:rsid w:val="000A0791"/>
    <w:rsid w:val="000A1D57"/>
    <w:rsid w:val="000B37E8"/>
    <w:rsid w:val="000C7D50"/>
    <w:rsid w:val="000D496C"/>
    <w:rsid w:val="000E3F43"/>
    <w:rsid w:val="000E4B88"/>
    <w:rsid w:val="00100CD0"/>
    <w:rsid w:val="0011397C"/>
    <w:rsid w:val="0013001E"/>
    <w:rsid w:val="00150948"/>
    <w:rsid w:val="00161AC8"/>
    <w:rsid w:val="001760D5"/>
    <w:rsid w:val="00195168"/>
    <w:rsid w:val="001A5B0A"/>
    <w:rsid w:val="001B0009"/>
    <w:rsid w:val="001B6394"/>
    <w:rsid w:val="001F1632"/>
    <w:rsid w:val="00205323"/>
    <w:rsid w:val="00210719"/>
    <w:rsid w:val="00257657"/>
    <w:rsid w:val="0026397F"/>
    <w:rsid w:val="0027352C"/>
    <w:rsid w:val="002C0672"/>
    <w:rsid w:val="002E351C"/>
    <w:rsid w:val="00330C5A"/>
    <w:rsid w:val="00340CE5"/>
    <w:rsid w:val="003C7371"/>
    <w:rsid w:val="003D3742"/>
    <w:rsid w:val="003E42A4"/>
    <w:rsid w:val="00404746"/>
    <w:rsid w:val="00414D66"/>
    <w:rsid w:val="00445D0B"/>
    <w:rsid w:val="004C06BD"/>
    <w:rsid w:val="004D1040"/>
    <w:rsid w:val="004E0CDA"/>
    <w:rsid w:val="004F64D9"/>
    <w:rsid w:val="00510776"/>
    <w:rsid w:val="005123C8"/>
    <w:rsid w:val="00524E00"/>
    <w:rsid w:val="00545A08"/>
    <w:rsid w:val="00556AA6"/>
    <w:rsid w:val="00572F9D"/>
    <w:rsid w:val="005B4BEB"/>
    <w:rsid w:val="005C70E3"/>
    <w:rsid w:val="005E5554"/>
    <w:rsid w:val="0066662E"/>
    <w:rsid w:val="006B777A"/>
    <w:rsid w:val="00713D71"/>
    <w:rsid w:val="00730BEC"/>
    <w:rsid w:val="007558D2"/>
    <w:rsid w:val="00780097"/>
    <w:rsid w:val="007A6CD7"/>
    <w:rsid w:val="007B3124"/>
    <w:rsid w:val="00854F18"/>
    <w:rsid w:val="00882353"/>
    <w:rsid w:val="008828EE"/>
    <w:rsid w:val="008C06B6"/>
    <w:rsid w:val="008C606D"/>
    <w:rsid w:val="008D089A"/>
    <w:rsid w:val="00905386"/>
    <w:rsid w:val="00914906"/>
    <w:rsid w:val="00972771"/>
    <w:rsid w:val="00993F65"/>
    <w:rsid w:val="009B4026"/>
    <w:rsid w:val="009B63B8"/>
    <w:rsid w:val="009E35A3"/>
    <w:rsid w:val="009E7CDA"/>
    <w:rsid w:val="00A44325"/>
    <w:rsid w:val="00A57373"/>
    <w:rsid w:val="00A82317"/>
    <w:rsid w:val="00AA5C58"/>
    <w:rsid w:val="00AA72DD"/>
    <w:rsid w:val="00AC02FB"/>
    <w:rsid w:val="00AC5B43"/>
    <w:rsid w:val="00AF72FA"/>
    <w:rsid w:val="00B03A46"/>
    <w:rsid w:val="00B045D1"/>
    <w:rsid w:val="00B43147"/>
    <w:rsid w:val="00B442FE"/>
    <w:rsid w:val="00B7490C"/>
    <w:rsid w:val="00B809BB"/>
    <w:rsid w:val="00BA28E7"/>
    <w:rsid w:val="00BA5C33"/>
    <w:rsid w:val="00C02A01"/>
    <w:rsid w:val="00D03943"/>
    <w:rsid w:val="00D710B9"/>
    <w:rsid w:val="00D84CC0"/>
    <w:rsid w:val="00DB7A20"/>
    <w:rsid w:val="00DF7ADE"/>
    <w:rsid w:val="00E24D27"/>
    <w:rsid w:val="00E60FAA"/>
    <w:rsid w:val="00EC6880"/>
    <w:rsid w:val="00ED2CE3"/>
    <w:rsid w:val="00EE60CF"/>
    <w:rsid w:val="00EF2206"/>
    <w:rsid w:val="00F03B1C"/>
    <w:rsid w:val="00F04D03"/>
    <w:rsid w:val="00F4731B"/>
    <w:rsid w:val="00F61AFE"/>
    <w:rsid w:val="00F61EDA"/>
    <w:rsid w:val="00F63203"/>
    <w:rsid w:val="00FB5630"/>
    <w:rsid w:val="00FE7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039DB62"/>
  <w15:docId w15:val="{B5CF78CA-F43F-46FF-AC3C-5A9EBE17C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06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02A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C70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70E3"/>
  </w:style>
  <w:style w:type="paragraph" w:styleId="Footer">
    <w:name w:val="footer"/>
    <w:basedOn w:val="Normal"/>
    <w:link w:val="FooterChar"/>
    <w:uiPriority w:val="99"/>
    <w:unhideWhenUsed/>
    <w:rsid w:val="005C70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70E3"/>
  </w:style>
  <w:style w:type="paragraph" w:styleId="BalloonText">
    <w:name w:val="Balloon Text"/>
    <w:basedOn w:val="Normal"/>
    <w:link w:val="BalloonTextChar"/>
    <w:uiPriority w:val="99"/>
    <w:semiHidden/>
    <w:unhideWhenUsed/>
    <w:rsid w:val="005C70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70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FBC11955</Template>
  <TotalTime>0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Somerset County Council</Company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Olivia Swarbrick</dc:creator>
  <cp:lastModifiedBy>Catherine Rust</cp:lastModifiedBy>
  <cp:revision>2</cp:revision>
  <cp:lastPrinted>2019-09-25T13:28:00Z</cp:lastPrinted>
  <dcterms:created xsi:type="dcterms:W3CDTF">2019-10-01T08:23:00Z</dcterms:created>
  <dcterms:modified xsi:type="dcterms:W3CDTF">2019-10-01T08:23:00Z</dcterms:modified>
</cp:coreProperties>
</file>