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26" w:rsidRDefault="009B4026"/>
    <w:tbl>
      <w:tblPr>
        <w:tblStyle w:val="TableGrid"/>
        <w:tblW w:w="14784" w:type="dxa"/>
        <w:tblInd w:w="675" w:type="dxa"/>
        <w:tblLook w:val="04A0" w:firstRow="1" w:lastRow="0" w:firstColumn="1" w:lastColumn="0" w:noHBand="0" w:noVBand="1"/>
      </w:tblPr>
      <w:tblGrid>
        <w:gridCol w:w="3628"/>
        <w:gridCol w:w="272"/>
        <w:gridCol w:w="3628"/>
        <w:gridCol w:w="3628"/>
        <w:gridCol w:w="3628"/>
      </w:tblGrid>
      <w:tr w:rsidR="00DF7ADE" w:rsidRPr="00FB5630" w:rsidTr="00DF7ADE">
        <w:trPr>
          <w:trHeight w:val="833"/>
        </w:trPr>
        <w:tc>
          <w:tcPr>
            <w:tcW w:w="3628" w:type="dxa"/>
            <w:tcBorders>
              <w:right w:val="single" w:sz="4" w:space="0" w:color="auto"/>
            </w:tcBorders>
          </w:tcPr>
          <w:p w:rsidR="00DF7ADE" w:rsidRPr="00FB5630" w:rsidRDefault="00DF7ADE" w:rsidP="00DF7ADE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5</w:t>
            </w:r>
          </w:p>
          <w:p w:rsidR="00DF7ADE" w:rsidRPr="00FB5630" w:rsidRDefault="00DF7ADE" w:rsidP="00DF7ADE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DF7ADE" w:rsidRDefault="00DF7ADE" w:rsidP="00DF7ADE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To join a prefix ending in a vowel to a root word beginning with a vowel.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</w:p>
          <w:p w:rsidR="00DF7ADE" w:rsidRDefault="00DF7ADE" w:rsidP="00DF7ADE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DF7ADE" w:rsidRPr="004D1040" w:rsidRDefault="00DF7ADE" w:rsidP="00DF7ADE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7ADE" w:rsidRPr="00FB5630" w:rsidRDefault="00DF7ADE" w:rsidP="00DF7ADE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FB5630" w:rsidRDefault="00DF7ADE" w:rsidP="00DF7ADE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5</w:t>
            </w:r>
          </w:p>
          <w:p w:rsidR="00DF7ADE" w:rsidRPr="00FB5630" w:rsidRDefault="00DF7ADE" w:rsidP="00DF7ADE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DF7ADE" w:rsidRDefault="00DF7ADE" w:rsidP="00DF7ADE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To join a prefix ending in a vowel to a root word beginning with a vowel.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</w:p>
          <w:p w:rsidR="00DF7ADE" w:rsidRDefault="00DF7ADE" w:rsidP="00DF7ADE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DF7ADE" w:rsidRPr="004D1040" w:rsidRDefault="00DF7ADE" w:rsidP="00DF7ADE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FB5630" w:rsidRDefault="00DF7ADE" w:rsidP="00DF7ADE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5</w:t>
            </w:r>
          </w:p>
          <w:p w:rsidR="00DF7ADE" w:rsidRPr="00FB5630" w:rsidRDefault="00DF7ADE" w:rsidP="00DF7ADE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DF7ADE" w:rsidRDefault="00DF7ADE" w:rsidP="00DF7ADE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To join a prefix ending in a vowel to a root word beginning with a vowel.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</w:p>
          <w:p w:rsidR="00DF7ADE" w:rsidRDefault="00DF7ADE" w:rsidP="00DF7ADE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DF7ADE" w:rsidRPr="004D1040" w:rsidRDefault="00DF7ADE" w:rsidP="00DF7ADE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FB5630" w:rsidRDefault="00DF7ADE" w:rsidP="00DF7ADE">
            <w:pPr>
              <w:rPr>
                <w:rFonts w:ascii="Comic Sans MS" w:hAnsi="Comic Sans MS"/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sz w:val="26"/>
                <w:szCs w:val="26"/>
              </w:rPr>
              <w:t>Autumn A Week 5</w:t>
            </w:r>
          </w:p>
          <w:p w:rsidR="00DF7ADE" w:rsidRPr="00FB5630" w:rsidRDefault="00DF7ADE" w:rsidP="00DF7ADE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DF7ADE" w:rsidRDefault="00DF7ADE" w:rsidP="00DF7ADE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To join a prefix ending in a vowel to a root word beginning with a vowel.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</w:p>
          <w:p w:rsidR="00DF7ADE" w:rsidRDefault="00DF7ADE" w:rsidP="00DF7ADE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DF7ADE" w:rsidRPr="004D1040" w:rsidRDefault="00DF7ADE" w:rsidP="00DF7ADE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</w:tr>
      <w:tr w:rsidR="00DF7ADE" w:rsidRPr="00A44325" w:rsidTr="00DF7AD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co-operate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7ADE" w:rsidRDefault="00DF7ADE" w:rsidP="00DF7AD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co-operate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co-operate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co-operate</w:t>
            </w:r>
          </w:p>
        </w:tc>
      </w:tr>
      <w:tr w:rsidR="00DF7ADE" w:rsidRPr="00A44325" w:rsidTr="00DF7AD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co-ordinate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7ADE" w:rsidRDefault="00DF7ADE" w:rsidP="00DF7AD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co-ordinate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co-ordinate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co-ordinate</w:t>
            </w:r>
          </w:p>
        </w:tc>
      </w:tr>
      <w:tr w:rsidR="00DF7ADE" w:rsidRPr="00A44325" w:rsidTr="00DF7AD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co-own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7ADE" w:rsidRDefault="00DF7ADE" w:rsidP="00DF7AD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co-own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co-own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co-own</w:t>
            </w:r>
          </w:p>
        </w:tc>
      </w:tr>
      <w:tr w:rsidR="00DF7ADE" w:rsidRPr="00A44325" w:rsidTr="00DF7AD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co-author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7ADE" w:rsidRDefault="00DF7ADE" w:rsidP="00DF7AD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co-author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co-author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co-author</w:t>
            </w:r>
          </w:p>
        </w:tc>
      </w:tr>
      <w:tr w:rsidR="00DF7ADE" w:rsidRPr="00A44325" w:rsidTr="00DF7AD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re-enter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7ADE" w:rsidRDefault="00DF7ADE" w:rsidP="00DF7AD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re-enter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re-enter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re-enter</w:t>
            </w:r>
          </w:p>
        </w:tc>
      </w:tr>
      <w:tr w:rsidR="00DF7ADE" w:rsidRPr="00A44325" w:rsidTr="00DF7AD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re-educate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7ADE" w:rsidRDefault="00DF7ADE" w:rsidP="00DF7AD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re-educate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re-educate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re-educate</w:t>
            </w:r>
          </w:p>
        </w:tc>
      </w:tr>
      <w:tr w:rsidR="00DF7ADE" w:rsidRPr="00A44325" w:rsidTr="00DF7AD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DF7ADE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re-examine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7ADE" w:rsidRDefault="00DF7ADE" w:rsidP="00DF7AD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re-examine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re-examine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re-examine</w:t>
            </w:r>
          </w:p>
        </w:tc>
      </w:tr>
      <w:tr w:rsidR="00DF7ADE" w:rsidRPr="00A44325" w:rsidTr="00DF7AD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re-evaluate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7ADE" w:rsidRDefault="00DF7ADE" w:rsidP="00DF7AD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re-evaluate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re-evaluate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re-evaluate</w:t>
            </w:r>
          </w:p>
        </w:tc>
      </w:tr>
      <w:tr w:rsidR="00DF7ADE" w:rsidRPr="00A44325" w:rsidTr="00DF7AD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re-energise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7ADE" w:rsidRDefault="00DF7ADE" w:rsidP="00DF7AD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re-energise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re-energise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re-energise</w:t>
            </w:r>
          </w:p>
        </w:tc>
      </w:tr>
      <w:tr w:rsidR="00DF7ADE" w:rsidRPr="00A44325" w:rsidTr="00DF7AD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re-elect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7ADE" w:rsidRDefault="00DF7ADE" w:rsidP="00DF7AD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re-elect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re-elect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re-elect</w:t>
            </w:r>
          </w:p>
        </w:tc>
      </w:tr>
      <w:tr w:rsidR="00DF7ADE" w:rsidRPr="00A44325" w:rsidTr="00DF7AD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conscience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7ADE" w:rsidRDefault="00DF7ADE" w:rsidP="00DF7AD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conscience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conscience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conscience</w:t>
            </w:r>
          </w:p>
        </w:tc>
      </w:tr>
      <w:tr w:rsidR="00DF7ADE" w:rsidRPr="00A44325" w:rsidTr="00DF7AD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DF7ADE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conscious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7ADE" w:rsidRDefault="00DF7ADE" w:rsidP="00DF7AD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conscious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conscious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conscious</w:t>
            </w:r>
          </w:p>
        </w:tc>
      </w:tr>
      <w:tr w:rsidR="00DF7ADE" w:rsidRPr="00A44325" w:rsidTr="00DF7AD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controversy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7ADE" w:rsidRDefault="00DF7ADE" w:rsidP="00DF7AD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controversy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controversy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controversy</w:t>
            </w:r>
          </w:p>
        </w:tc>
      </w:tr>
      <w:tr w:rsidR="00DF7ADE" w:rsidRPr="00A44325" w:rsidTr="00DF7AD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convenience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7ADE" w:rsidRDefault="00DF7ADE" w:rsidP="00DF7AD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convenience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convenience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convenience</w:t>
            </w:r>
          </w:p>
        </w:tc>
      </w:tr>
      <w:tr w:rsidR="00DF7ADE" w:rsidRPr="00A44325" w:rsidTr="00DF7AD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correspond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7ADE" w:rsidRDefault="00DF7ADE" w:rsidP="00DF7AD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correspond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correspond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DF7ADE" w:rsidRPr="00A44325" w:rsidRDefault="00DF7ADE" w:rsidP="00DF7AD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correspond</w:t>
            </w:r>
          </w:p>
        </w:tc>
      </w:tr>
    </w:tbl>
    <w:p w:rsidR="00B442FE" w:rsidRDefault="00B442FE" w:rsidP="009B4026"/>
    <w:sectPr w:rsidR="00B442FE" w:rsidSect="009B4026">
      <w:pgSz w:w="16838" w:h="11906" w:orient="landscape"/>
      <w:pgMar w:top="284" w:right="720" w:bottom="426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0E3" w:rsidRDefault="005C70E3" w:rsidP="005C70E3">
      <w:pPr>
        <w:spacing w:after="0" w:line="240" w:lineRule="auto"/>
      </w:pPr>
      <w:r>
        <w:separator/>
      </w:r>
    </w:p>
  </w:endnote>
  <w:end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0E3" w:rsidRDefault="005C70E3" w:rsidP="005C70E3">
      <w:pPr>
        <w:spacing w:after="0" w:line="240" w:lineRule="auto"/>
      </w:pPr>
      <w:r>
        <w:separator/>
      </w:r>
    </w:p>
  </w:footnote>
  <w:foot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2A01"/>
    <w:rsid w:val="00040EFF"/>
    <w:rsid w:val="00051F17"/>
    <w:rsid w:val="00066E73"/>
    <w:rsid w:val="000A0791"/>
    <w:rsid w:val="000A1D57"/>
    <w:rsid w:val="000B37E8"/>
    <w:rsid w:val="000C7D50"/>
    <w:rsid w:val="000D496C"/>
    <w:rsid w:val="000E3F43"/>
    <w:rsid w:val="000E4B88"/>
    <w:rsid w:val="00100CD0"/>
    <w:rsid w:val="0011397C"/>
    <w:rsid w:val="0013001E"/>
    <w:rsid w:val="00150948"/>
    <w:rsid w:val="00161AC8"/>
    <w:rsid w:val="001760D5"/>
    <w:rsid w:val="00195168"/>
    <w:rsid w:val="001A5B0A"/>
    <w:rsid w:val="001B0009"/>
    <w:rsid w:val="001B6394"/>
    <w:rsid w:val="001F1632"/>
    <w:rsid w:val="00205323"/>
    <w:rsid w:val="00210719"/>
    <w:rsid w:val="00257657"/>
    <w:rsid w:val="0026397F"/>
    <w:rsid w:val="0027352C"/>
    <w:rsid w:val="002C0672"/>
    <w:rsid w:val="002E351C"/>
    <w:rsid w:val="00330C5A"/>
    <w:rsid w:val="00340CE5"/>
    <w:rsid w:val="003C7371"/>
    <w:rsid w:val="003D3742"/>
    <w:rsid w:val="003E42A4"/>
    <w:rsid w:val="00404746"/>
    <w:rsid w:val="00414D66"/>
    <w:rsid w:val="00445D0B"/>
    <w:rsid w:val="004C06BD"/>
    <w:rsid w:val="004D1040"/>
    <w:rsid w:val="004E0CDA"/>
    <w:rsid w:val="004F64D9"/>
    <w:rsid w:val="00510776"/>
    <w:rsid w:val="005123C8"/>
    <w:rsid w:val="00524E00"/>
    <w:rsid w:val="00545A08"/>
    <w:rsid w:val="00556AA6"/>
    <w:rsid w:val="00572F9D"/>
    <w:rsid w:val="005B4BEB"/>
    <w:rsid w:val="005C70E3"/>
    <w:rsid w:val="005E5554"/>
    <w:rsid w:val="0066662E"/>
    <w:rsid w:val="006B777A"/>
    <w:rsid w:val="00713D71"/>
    <w:rsid w:val="00730BEC"/>
    <w:rsid w:val="007558D2"/>
    <w:rsid w:val="00780097"/>
    <w:rsid w:val="007A6CD7"/>
    <w:rsid w:val="007B3124"/>
    <w:rsid w:val="00854F18"/>
    <w:rsid w:val="00882353"/>
    <w:rsid w:val="008828EE"/>
    <w:rsid w:val="008C06B6"/>
    <w:rsid w:val="008C606D"/>
    <w:rsid w:val="008D089A"/>
    <w:rsid w:val="00905386"/>
    <w:rsid w:val="00914906"/>
    <w:rsid w:val="00972771"/>
    <w:rsid w:val="00993F65"/>
    <w:rsid w:val="009B4026"/>
    <w:rsid w:val="009B63B8"/>
    <w:rsid w:val="009E35A3"/>
    <w:rsid w:val="009E7CDA"/>
    <w:rsid w:val="00A44325"/>
    <w:rsid w:val="00A57373"/>
    <w:rsid w:val="00A82317"/>
    <w:rsid w:val="00AA5C58"/>
    <w:rsid w:val="00AA72DD"/>
    <w:rsid w:val="00AC02FB"/>
    <w:rsid w:val="00AC5B43"/>
    <w:rsid w:val="00AF72FA"/>
    <w:rsid w:val="00B03A46"/>
    <w:rsid w:val="00B045D1"/>
    <w:rsid w:val="00B43147"/>
    <w:rsid w:val="00B442FE"/>
    <w:rsid w:val="00B7490C"/>
    <w:rsid w:val="00B809BB"/>
    <w:rsid w:val="00BA28E7"/>
    <w:rsid w:val="00BA5C33"/>
    <w:rsid w:val="00C02A01"/>
    <w:rsid w:val="00D03943"/>
    <w:rsid w:val="00D710B9"/>
    <w:rsid w:val="00D84CC0"/>
    <w:rsid w:val="00DB7A20"/>
    <w:rsid w:val="00DF7ADE"/>
    <w:rsid w:val="00E24D27"/>
    <w:rsid w:val="00E60FAA"/>
    <w:rsid w:val="00EC6880"/>
    <w:rsid w:val="00ED2CE3"/>
    <w:rsid w:val="00EE60CF"/>
    <w:rsid w:val="00EF2206"/>
    <w:rsid w:val="00F03B1C"/>
    <w:rsid w:val="00F04D03"/>
    <w:rsid w:val="00F4731B"/>
    <w:rsid w:val="00F61AFE"/>
    <w:rsid w:val="00F61EDA"/>
    <w:rsid w:val="00FB5630"/>
    <w:rsid w:val="00FE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F15292"/>
  <w15:docId w15:val="{B5CF78CA-F43F-46FF-AC3C-5A9EBE17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6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0E3"/>
  </w:style>
  <w:style w:type="paragraph" w:styleId="Footer">
    <w:name w:val="footer"/>
    <w:basedOn w:val="Normal"/>
    <w:link w:val="Foot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0E3"/>
  </w:style>
  <w:style w:type="paragraph" w:styleId="BalloonText">
    <w:name w:val="Balloon Text"/>
    <w:basedOn w:val="Normal"/>
    <w:link w:val="BalloonTextChar"/>
    <w:uiPriority w:val="99"/>
    <w:semiHidden/>
    <w:unhideWhenUsed/>
    <w:rsid w:val="005C70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0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83ADA9C1</Template>
  <TotalTime>5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 Swarbrick</dc:creator>
  <cp:lastModifiedBy>Catherine Rust</cp:lastModifiedBy>
  <cp:revision>3</cp:revision>
  <cp:lastPrinted>2019-09-25T13:28:00Z</cp:lastPrinted>
  <dcterms:created xsi:type="dcterms:W3CDTF">2019-09-25T13:23:00Z</dcterms:created>
  <dcterms:modified xsi:type="dcterms:W3CDTF">2019-09-25T13:28:00Z</dcterms:modified>
</cp:coreProperties>
</file>