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8828EE" w:rsidRPr="00FB5630" w:rsidTr="008828EE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4</w:t>
            </w:r>
          </w:p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</w:t>
            </w:r>
            <w:r>
              <w:rPr>
                <w:rFonts w:ascii="Comic Sans MS" w:hAnsi="Comic Sans MS"/>
                <w:sz w:val="26"/>
                <w:szCs w:val="26"/>
              </w:rPr>
              <w:t xml:space="preserve">change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adjectives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–ent </w:t>
            </w:r>
            <w:r w:rsidRPr="004F64D9">
              <w:rPr>
                <w:rFonts w:ascii="Comic Sans MS" w:hAnsi="Comic Sans MS"/>
                <w:sz w:val="26"/>
                <w:szCs w:val="26"/>
              </w:rPr>
              <w:t>into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nouns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–ence/-ency. </w:t>
            </w: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Pr="004D1040" w:rsidRDefault="008828EE" w:rsidP="008828E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4</w:t>
            </w:r>
          </w:p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</w:t>
            </w:r>
            <w:r>
              <w:rPr>
                <w:rFonts w:ascii="Comic Sans MS" w:hAnsi="Comic Sans MS"/>
                <w:sz w:val="26"/>
                <w:szCs w:val="26"/>
              </w:rPr>
              <w:t xml:space="preserve">change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adjectives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–ent </w:t>
            </w:r>
            <w:r w:rsidRPr="004F64D9">
              <w:rPr>
                <w:rFonts w:ascii="Comic Sans MS" w:hAnsi="Comic Sans MS"/>
                <w:sz w:val="26"/>
                <w:szCs w:val="26"/>
              </w:rPr>
              <w:t>into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nouns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–ence/-ency. </w:t>
            </w: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Pr="004D1040" w:rsidRDefault="008828EE" w:rsidP="008828E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4</w:t>
            </w:r>
          </w:p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</w:t>
            </w:r>
            <w:r>
              <w:rPr>
                <w:rFonts w:ascii="Comic Sans MS" w:hAnsi="Comic Sans MS"/>
                <w:sz w:val="26"/>
                <w:szCs w:val="26"/>
              </w:rPr>
              <w:t xml:space="preserve">change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adjectives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–ent </w:t>
            </w:r>
            <w:r w:rsidRPr="004F64D9">
              <w:rPr>
                <w:rFonts w:ascii="Comic Sans MS" w:hAnsi="Comic Sans MS"/>
                <w:sz w:val="26"/>
                <w:szCs w:val="26"/>
              </w:rPr>
              <w:t>into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nouns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–ence/-ency. </w:t>
            </w: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Pr="004D1040" w:rsidRDefault="008828EE" w:rsidP="008828E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4</w:t>
            </w:r>
          </w:p>
          <w:p w:rsidR="008828EE" w:rsidRPr="00FB5630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</w:t>
            </w:r>
            <w:r>
              <w:rPr>
                <w:rFonts w:ascii="Comic Sans MS" w:hAnsi="Comic Sans MS"/>
                <w:sz w:val="26"/>
                <w:szCs w:val="26"/>
              </w:rPr>
              <w:t xml:space="preserve">change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adjectives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–ent </w:t>
            </w:r>
            <w:r w:rsidRPr="004F64D9">
              <w:rPr>
                <w:rFonts w:ascii="Comic Sans MS" w:hAnsi="Comic Sans MS"/>
                <w:sz w:val="26"/>
                <w:szCs w:val="26"/>
              </w:rPr>
              <w:t>into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nouns </w:t>
            </w:r>
            <w:r w:rsidRPr="004F64D9">
              <w:rPr>
                <w:rFonts w:ascii="Comic Sans MS" w:hAnsi="Comic Sans MS"/>
                <w:sz w:val="26"/>
                <w:szCs w:val="26"/>
              </w:rPr>
              <w:t>ending in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–ence/-ency. </w:t>
            </w:r>
          </w:p>
          <w:p w:rsidR="008828EE" w:rsidRDefault="008828EE" w:rsidP="008828EE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8828EE" w:rsidRPr="004D1040" w:rsidRDefault="008828EE" w:rsidP="008828EE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innocent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innocence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decent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decency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decency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excellent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excellence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confident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confidence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existent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existence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category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category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category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category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cemetery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cemetery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cemetery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cemetery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committee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committee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committee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committee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community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community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community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community</w:t>
            </w:r>
          </w:p>
        </w:tc>
      </w:tr>
      <w:tr w:rsidR="008828EE" w:rsidRPr="00A44325" w:rsidTr="008828EE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competition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8EE" w:rsidRDefault="008828EE" w:rsidP="008828EE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competition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competition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8828EE" w:rsidRPr="00A44325" w:rsidRDefault="008828EE" w:rsidP="008828EE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competition</w:t>
            </w:r>
          </w:p>
        </w:tc>
      </w:tr>
    </w:tbl>
    <w:p w:rsidR="00B442FE" w:rsidRDefault="00B442FE" w:rsidP="009B4026">
      <w:bookmarkStart w:id="0" w:name="_GoBack"/>
      <w:bookmarkEnd w:id="0"/>
    </w:p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FEA07C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E8C48D3D</Template>
  <TotalTime>19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3</cp:revision>
  <cp:lastPrinted>2019-09-18T14:06:00Z</cp:lastPrinted>
  <dcterms:created xsi:type="dcterms:W3CDTF">2019-09-18T14:00:00Z</dcterms:created>
  <dcterms:modified xsi:type="dcterms:W3CDTF">2019-09-18T14:19:00Z</dcterms:modified>
</cp:coreProperties>
</file>