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26" w:rsidRDefault="009B4026"/>
    <w:tbl>
      <w:tblPr>
        <w:tblStyle w:val="TableGrid"/>
        <w:tblW w:w="14784" w:type="dxa"/>
        <w:tblInd w:w="675" w:type="dxa"/>
        <w:tblLook w:val="04A0" w:firstRow="1" w:lastRow="0" w:firstColumn="1" w:lastColumn="0" w:noHBand="0" w:noVBand="1"/>
      </w:tblPr>
      <w:tblGrid>
        <w:gridCol w:w="3628"/>
        <w:gridCol w:w="272"/>
        <w:gridCol w:w="3628"/>
        <w:gridCol w:w="3628"/>
        <w:gridCol w:w="3628"/>
      </w:tblGrid>
      <w:tr w:rsidR="005C70E3" w:rsidRPr="00FB5630" w:rsidTr="005C70E3">
        <w:trPr>
          <w:trHeight w:val="833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2</w:t>
            </w:r>
          </w:p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Obj: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investigate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homophones: 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ce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>/-cy / -se/-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sy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 xml:space="preserve"> verbs</w:t>
            </w: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Pr="004D1040" w:rsidRDefault="005C70E3" w:rsidP="005C70E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2</w:t>
            </w:r>
          </w:p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investigate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homophones: 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ce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>/-cy / -se/-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sy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 xml:space="preserve"> verbs</w:t>
            </w: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Pr="004D1040" w:rsidRDefault="005C70E3" w:rsidP="005C70E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2</w:t>
            </w:r>
          </w:p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investigate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homophones: 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ce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>/-cy / -se/-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sy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 xml:space="preserve"> verbs</w:t>
            </w: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Pr="004D1040" w:rsidRDefault="005C70E3" w:rsidP="005C70E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r>
              <w:rPr>
                <w:rFonts w:ascii="Comic Sans MS" w:hAnsi="Comic Sans MS"/>
                <w:b/>
                <w:sz w:val="26"/>
                <w:szCs w:val="26"/>
              </w:rPr>
              <w:t>Autumn A Week 2</w:t>
            </w:r>
          </w:p>
          <w:p w:rsidR="005C70E3" w:rsidRPr="00FB5630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  <w:proofErr w:type="spellStart"/>
            <w:r w:rsidRPr="00FB5630">
              <w:rPr>
                <w:rFonts w:ascii="Comic Sans MS" w:hAnsi="Comic Sans MS"/>
                <w:b/>
                <w:sz w:val="26"/>
                <w:szCs w:val="26"/>
              </w:rPr>
              <w:t>Obj</w:t>
            </w:r>
            <w:proofErr w:type="spellEnd"/>
            <w:r w:rsidRPr="00FB5630">
              <w:rPr>
                <w:rFonts w:ascii="Comic Sans MS" w:hAnsi="Comic Sans MS"/>
                <w:b/>
                <w:sz w:val="26"/>
                <w:szCs w:val="26"/>
              </w:rPr>
              <w:t xml:space="preserve">: </w:t>
            </w:r>
            <w:r w:rsidRPr="00FB5630">
              <w:rPr>
                <w:rFonts w:ascii="Comic Sans MS" w:hAnsi="Comic Sans MS"/>
                <w:sz w:val="26"/>
                <w:szCs w:val="26"/>
              </w:rPr>
              <w:t xml:space="preserve">I can investigate </w:t>
            </w:r>
            <w:r>
              <w:rPr>
                <w:rFonts w:ascii="Comic Sans MS" w:hAnsi="Comic Sans MS"/>
                <w:b/>
                <w:sz w:val="26"/>
                <w:szCs w:val="26"/>
              </w:rPr>
              <w:t>homophones: 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ce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>/-cy / -se/-</w:t>
            </w:r>
            <w:proofErr w:type="spellStart"/>
            <w:r>
              <w:rPr>
                <w:rFonts w:ascii="Comic Sans MS" w:hAnsi="Comic Sans MS"/>
                <w:b/>
                <w:sz w:val="26"/>
                <w:szCs w:val="26"/>
              </w:rPr>
              <w:t>sy</w:t>
            </w:r>
            <w:proofErr w:type="spellEnd"/>
            <w:r>
              <w:rPr>
                <w:rFonts w:ascii="Comic Sans MS" w:hAnsi="Comic Sans MS"/>
                <w:b/>
                <w:sz w:val="26"/>
                <w:szCs w:val="26"/>
              </w:rPr>
              <w:t xml:space="preserve"> verbs</w:t>
            </w:r>
          </w:p>
          <w:p w:rsidR="005C70E3" w:rsidRDefault="005C70E3" w:rsidP="005C70E3">
            <w:pPr>
              <w:rPr>
                <w:rFonts w:ascii="Comic Sans MS" w:hAnsi="Comic Sans MS"/>
                <w:b/>
                <w:sz w:val="26"/>
                <w:szCs w:val="26"/>
              </w:rPr>
            </w:pPr>
          </w:p>
          <w:p w:rsidR="005C70E3" w:rsidRPr="004D1040" w:rsidRDefault="005C70E3" w:rsidP="005C70E3">
            <w:pPr>
              <w:rPr>
                <w:rFonts w:ascii="Comic Sans MS" w:hAnsi="Comic Sans MS"/>
                <w:sz w:val="26"/>
                <w:szCs w:val="26"/>
              </w:rPr>
            </w:pPr>
            <w:r w:rsidRPr="00FB5630">
              <w:rPr>
                <w:rFonts w:ascii="Comic Sans MS" w:hAnsi="Comic Sans MS"/>
                <w:sz w:val="26"/>
                <w:szCs w:val="26"/>
              </w:rPr>
              <w:t xml:space="preserve">You will have </w:t>
            </w:r>
            <w:r w:rsidRPr="00FB5630">
              <w:rPr>
                <w:rFonts w:ascii="Comic Sans MS" w:hAnsi="Comic Sans MS"/>
                <w:b/>
                <w:sz w:val="26"/>
                <w:szCs w:val="26"/>
              </w:rPr>
              <w:t>15</w:t>
            </w:r>
            <w:r>
              <w:rPr>
                <w:rFonts w:ascii="Comic Sans MS" w:hAnsi="Comic Sans MS"/>
                <w:sz w:val="26"/>
                <w:szCs w:val="26"/>
              </w:rPr>
              <w:t xml:space="preserve"> spellings to learn and be tested on </w:t>
            </w:r>
            <w:r w:rsidRPr="007B3124">
              <w:rPr>
                <w:rFonts w:ascii="Comic Sans MS" w:hAnsi="Comic Sans MS"/>
                <w:b/>
                <w:sz w:val="26"/>
                <w:szCs w:val="26"/>
              </w:rPr>
              <w:t>20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advice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advise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device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devise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licence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license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practice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practice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practice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practise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practise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practise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prophecy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prophecy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prophecy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prophesy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prophesy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prophesy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prophesy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ancient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ancient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ancient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ancient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apparent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apparent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apparent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apparent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appreciate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appreciate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appreciate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appreciate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attached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attached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attached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attached</w:t>
            </w:r>
          </w:p>
        </w:tc>
      </w:tr>
      <w:tr w:rsidR="005C70E3" w:rsidRPr="00A44325" w:rsidTr="005C70E3">
        <w:trPr>
          <w:trHeight w:val="170"/>
        </w:trPr>
        <w:tc>
          <w:tcPr>
            <w:tcW w:w="3628" w:type="dxa"/>
            <w:tcBorders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available</w:t>
            </w:r>
          </w:p>
        </w:tc>
        <w:tc>
          <w:tcPr>
            <w:tcW w:w="2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70E3" w:rsidRDefault="005C70E3" w:rsidP="005C70E3">
            <w:pPr>
              <w:jc w:val="center"/>
              <w:rPr>
                <w:rFonts w:ascii="Comic Sans MS" w:hAnsi="Comic Sans MS"/>
                <w:sz w:val="32"/>
                <w:szCs w:val="28"/>
              </w:rPr>
            </w:pP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available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available</w:t>
            </w:r>
          </w:p>
        </w:tc>
        <w:tc>
          <w:tcPr>
            <w:tcW w:w="3628" w:type="dxa"/>
            <w:tcBorders>
              <w:left w:val="single" w:sz="4" w:space="0" w:color="auto"/>
              <w:right w:val="single" w:sz="4" w:space="0" w:color="auto"/>
            </w:tcBorders>
          </w:tcPr>
          <w:p w:rsidR="005C70E3" w:rsidRPr="00A44325" w:rsidRDefault="005C70E3" w:rsidP="005C70E3">
            <w:pPr>
              <w:tabs>
                <w:tab w:val="left" w:pos="883"/>
              </w:tabs>
              <w:jc w:val="center"/>
              <w:rPr>
                <w:rFonts w:ascii="Comic Sans MS" w:hAnsi="Comic Sans MS"/>
                <w:sz w:val="32"/>
                <w:szCs w:val="28"/>
              </w:rPr>
            </w:pPr>
            <w:r>
              <w:rPr>
                <w:rFonts w:ascii="Comic Sans MS" w:hAnsi="Comic Sans MS"/>
                <w:sz w:val="32"/>
                <w:szCs w:val="28"/>
              </w:rPr>
              <w:t>available</w:t>
            </w:r>
          </w:p>
        </w:tc>
      </w:tr>
    </w:tbl>
    <w:p w:rsidR="00BA5C33" w:rsidRDefault="00BA5C33" w:rsidP="009B4026"/>
    <w:p w:rsidR="00B442FE" w:rsidRDefault="00B442FE" w:rsidP="009B4026">
      <w:bookmarkStart w:id="0" w:name="_GoBack"/>
      <w:bookmarkEnd w:id="0"/>
    </w:p>
    <w:sectPr w:rsidR="00B442FE" w:rsidSect="009B4026">
      <w:pgSz w:w="16838" w:h="11906" w:orient="landscape"/>
      <w:pgMar w:top="284" w:right="720" w:bottom="426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0E3" w:rsidRDefault="005C70E3" w:rsidP="005C70E3">
      <w:pPr>
        <w:spacing w:after="0" w:line="240" w:lineRule="auto"/>
      </w:pPr>
      <w:r>
        <w:separator/>
      </w:r>
    </w:p>
  </w:endnote>
  <w:end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0E3" w:rsidRDefault="005C70E3" w:rsidP="005C70E3">
      <w:pPr>
        <w:spacing w:after="0" w:line="240" w:lineRule="auto"/>
      </w:pPr>
      <w:r>
        <w:separator/>
      </w:r>
    </w:p>
  </w:footnote>
  <w:footnote w:type="continuationSeparator" w:id="0">
    <w:p w:rsidR="005C70E3" w:rsidRDefault="005C70E3" w:rsidP="005C7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2A01"/>
    <w:rsid w:val="00040EFF"/>
    <w:rsid w:val="00051F17"/>
    <w:rsid w:val="00066E73"/>
    <w:rsid w:val="000A0791"/>
    <w:rsid w:val="000A1D57"/>
    <w:rsid w:val="000B37E8"/>
    <w:rsid w:val="000C7D50"/>
    <w:rsid w:val="000D496C"/>
    <w:rsid w:val="000E3F43"/>
    <w:rsid w:val="000E4B88"/>
    <w:rsid w:val="00100CD0"/>
    <w:rsid w:val="0011397C"/>
    <w:rsid w:val="0013001E"/>
    <w:rsid w:val="00150948"/>
    <w:rsid w:val="00161AC8"/>
    <w:rsid w:val="001760D5"/>
    <w:rsid w:val="00195168"/>
    <w:rsid w:val="001A5B0A"/>
    <w:rsid w:val="001B0009"/>
    <w:rsid w:val="001B6394"/>
    <w:rsid w:val="001F1632"/>
    <w:rsid w:val="00205323"/>
    <w:rsid w:val="00210719"/>
    <w:rsid w:val="00257657"/>
    <w:rsid w:val="0026397F"/>
    <w:rsid w:val="0027352C"/>
    <w:rsid w:val="002C0672"/>
    <w:rsid w:val="002E351C"/>
    <w:rsid w:val="00330C5A"/>
    <w:rsid w:val="00340CE5"/>
    <w:rsid w:val="003C7371"/>
    <w:rsid w:val="003D3742"/>
    <w:rsid w:val="003E42A4"/>
    <w:rsid w:val="00404746"/>
    <w:rsid w:val="00414D66"/>
    <w:rsid w:val="00445D0B"/>
    <w:rsid w:val="004C06BD"/>
    <w:rsid w:val="004D1040"/>
    <w:rsid w:val="004E0CDA"/>
    <w:rsid w:val="00510776"/>
    <w:rsid w:val="005123C8"/>
    <w:rsid w:val="00524E00"/>
    <w:rsid w:val="00545A08"/>
    <w:rsid w:val="00556AA6"/>
    <w:rsid w:val="00572F9D"/>
    <w:rsid w:val="005B4BEB"/>
    <w:rsid w:val="005C70E3"/>
    <w:rsid w:val="005E5554"/>
    <w:rsid w:val="0066662E"/>
    <w:rsid w:val="006B777A"/>
    <w:rsid w:val="00713D71"/>
    <w:rsid w:val="00730BEC"/>
    <w:rsid w:val="007558D2"/>
    <w:rsid w:val="00780097"/>
    <w:rsid w:val="007A6CD7"/>
    <w:rsid w:val="007B3124"/>
    <w:rsid w:val="00854F18"/>
    <w:rsid w:val="00882353"/>
    <w:rsid w:val="008C06B6"/>
    <w:rsid w:val="008C606D"/>
    <w:rsid w:val="008D089A"/>
    <w:rsid w:val="00905386"/>
    <w:rsid w:val="00914906"/>
    <w:rsid w:val="00972771"/>
    <w:rsid w:val="00993F65"/>
    <w:rsid w:val="009B4026"/>
    <w:rsid w:val="009B63B8"/>
    <w:rsid w:val="009E35A3"/>
    <w:rsid w:val="009E7CDA"/>
    <w:rsid w:val="00A44325"/>
    <w:rsid w:val="00A57373"/>
    <w:rsid w:val="00A82317"/>
    <w:rsid w:val="00AA5C58"/>
    <w:rsid w:val="00AA72DD"/>
    <w:rsid w:val="00AC02FB"/>
    <w:rsid w:val="00AC5B43"/>
    <w:rsid w:val="00AF72FA"/>
    <w:rsid w:val="00B03A46"/>
    <w:rsid w:val="00B045D1"/>
    <w:rsid w:val="00B442FE"/>
    <w:rsid w:val="00B7490C"/>
    <w:rsid w:val="00B809BB"/>
    <w:rsid w:val="00BA28E7"/>
    <w:rsid w:val="00BA5C33"/>
    <w:rsid w:val="00C02A01"/>
    <w:rsid w:val="00D03943"/>
    <w:rsid w:val="00D710B9"/>
    <w:rsid w:val="00D84CC0"/>
    <w:rsid w:val="00DB7A20"/>
    <w:rsid w:val="00E24D27"/>
    <w:rsid w:val="00E60FAA"/>
    <w:rsid w:val="00EC6880"/>
    <w:rsid w:val="00ED2CE3"/>
    <w:rsid w:val="00EE60CF"/>
    <w:rsid w:val="00EF2206"/>
    <w:rsid w:val="00F03B1C"/>
    <w:rsid w:val="00F04D03"/>
    <w:rsid w:val="00F4731B"/>
    <w:rsid w:val="00F61AFE"/>
    <w:rsid w:val="00F61EDA"/>
    <w:rsid w:val="00FB5630"/>
    <w:rsid w:val="00FE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F748CE"/>
  <w15:docId w15:val="{B5CF78CA-F43F-46FF-AC3C-5A9EBE17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6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0E3"/>
  </w:style>
  <w:style w:type="paragraph" w:styleId="Footer">
    <w:name w:val="footer"/>
    <w:basedOn w:val="Normal"/>
    <w:link w:val="FooterChar"/>
    <w:uiPriority w:val="99"/>
    <w:unhideWhenUsed/>
    <w:rsid w:val="005C70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0E3"/>
  </w:style>
  <w:style w:type="paragraph" w:styleId="BalloonText">
    <w:name w:val="Balloon Text"/>
    <w:basedOn w:val="Normal"/>
    <w:link w:val="BalloonTextChar"/>
    <w:uiPriority w:val="99"/>
    <w:semiHidden/>
    <w:unhideWhenUsed/>
    <w:rsid w:val="005C70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0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5CA7C262</Template>
  <TotalTime>7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Olivia Swarbrick</dc:creator>
  <cp:lastModifiedBy>Catherine Rust</cp:lastModifiedBy>
  <cp:revision>3</cp:revision>
  <cp:lastPrinted>2019-09-12T13:59:00Z</cp:lastPrinted>
  <dcterms:created xsi:type="dcterms:W3CDTF">2019-09-12T13:52:00Z</dcterms:created>
  <dcterms:modified xsi:type="dcterms:W3CDTF">2019-09-12T13:59:00Z</dcterms:modified>
</cp:coreProperties>
</file>