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61C699" w14:textId="05AC6F58" w:rsidR="009543E3" w:rsidRDefault="00C752D4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 w:rsidRPr="00C752D4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47338DCD" wp14:editId="1DC66FBC">
            <wp:simplePos x="457200" y="971550"/>
            <wp:positionH relativeFrom="margin">
              <wp:align>left</wp:align>
            </wp:positionH>
            <wp:positionV relativeFrom="margin">
              <wp:align>top</wp:align>
            </wp:positionV>
            <wp:extent cx="6657975" cy="8999747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975" cy="89997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DCABDF" w14:textId="5A0435D3" w:rsidR="00EA60B6" w:rsidRDefault="00EA60B6" w:rsidP="00EA60B6">
      <w:pPr>
        <w:rPr>
          <w:rFonts w:asciiTheme="minorHAnsi" w:hAnsiTheme="minorHAnsi" w:cstheme="minorHAnsi"/>
          <w:noProof/>
          <w:sz w:val="52"/>
          <w:szCs w:val="52"/>
        </w:rPr>
        <w:sectPr w:rsidR="00EA60B6" w:rsidSect="00207659">
          <w:headerReference w:type="default" r:id="rId10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</w:p>
    <w:p w14:paraId="369EE492" w14:textId="6865BC08" w:rsidR="00EA60B6" w:rsidRPr="00B7429C" w:rsidRDefault="00C752D4" w:rsidP="00B7429C">
      <w:pPr>
        <w:rPr>
          <w:rFonts w:asciiTheme="minorHAnsi" w:hAnsiTheme="minorHAnsi" w:cstheme="minorHAnsi"/>
          <w:sz w:val="52"/>
          <w:szCs w:val="52"/>
        </w:rPr>
        <w:sectPr w:rsidR="00EA60B6" w:rsidRPr="00B7429C" w:rsidSect="00B7429C">
          <w:type w:val="continuous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  <w:r w:rsidRPr="00C752D4">
        <w:rPr>
          <w:rFonts w:asciiTheme="minorHAnsi" w:hAnsiTheme="minorHAnsi" w:cstheme="minorHAnsi"/>
          <w:sz w:val="52"/>
          <w:szCs w:val="52"/>
        </w:rPr>
        <w:lastRenderedPageBreak/>
        <w:drawing>
          <wp:anchor distT="0" distB="0" distL="114300" distR="114300" simplePos="0" relativeHeight="251659264" behindDoc="0" locked="0" layoutInCell="1" allowOverlap="1" wp14:anchorId="66F1CD7E" wp14:editId="79328A8D">
            <wp:simplePos x="457200" y="971550"/>
            <wp:positionH relativeFrom="margin">
              <wp:align>left</wp:align>
            </wp:positionH>
            <wp:positionV relativeFrom="margin">
              <wp:align>top</wp:align>
            </wp:positionV>
            <wp:extent cx="6705600" cy="9058710"/>
            <wp:effectExtent l="0" t="0" r="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0" cy="9058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B6D99B" w14:textId="30769D96" w:rsidR="00481CFA" w:rsidRDefault="00481CFA" w:rsidP="00AC1A73">
      <w:pPr>
        <w:sectPr w:rsidR="00481CFA" w:rsidSect="00B7429C">
          <w:type w:val="continuous"/>
          <w:pgSz w:w="11906" w:h="16838"/>
          <w:pgMar w:top="720" w:right="720" w:bottom="720" w:left="720" w:header="709" w:footer="709" w:gutter="0"/>
          <w:cols w:num="3" w:space="708"/>
          <w:docGrid w:linePitch="360"/>
        </w:sectPr>
      </w:pPr>
    </w:p>
    <w:p w14:paraId="352FBC4B" w14:textId="5776EC1C" w:rsidR="0082102F" w:rsidRDefault="00C752D4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 w:rsidRPr="00C752D4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lastRenderedPageBreak/>
        <w:drawing>
          <wp:inline distT="0" distB="0" distL="0" distR="0" wp14:anchorId="084CDABF" wp14:editId="1DC01725">
            <wp:extent cx="6686550" cy="906911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97715" cy="9084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D9E132" w14:textId="5434F2F0" w:rsidR="00A92B2F" w:rsidRDefault="00C752D4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 w:rsidRPr="00C752D4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lastRenderedPageBreak/>
        <w:drawing>
          <wp:inline distT="0" distB="0" distL="0" distR="0" wp14:anchorId="0E58BC87" wp14:editId="5D104A8B">
            <wp:extent cx="6648450" cy="3858475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71503" cy="3871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75F01C" w14:textId="77777777" w:rsidR="00A92B2F" w:rsidRDefault="00A92B2F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</w:p>
    <w:p w14:paraId="388CF0ED" w14:textId="77777777" w:rsidR="00CB1D70" w:rsidRDefault="00CB1D70" w:rsidP="00CB1D70">
      <w:pPr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</w:p>
    <w:p w14:paraId="38D1B0AC" w14:textId="77777777" w:rsidR="009700C0" w:rsidRDefault="009700C0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  <w:r>
        <w:rPr>
          <w:rFonts w:asciiTheme="minorHAnsi" w:hAnsiTheme="minorHAnsi" w:cstheme="minorHAnsi"/>
          <w:b/>
          <w:i/>
          <w:sz w:val="22"/>
          <w:szCs w:val="28"/>
        </w:rPr>
        <w:br w:type="page"/>
      </w:r>
    </w:p>
    <w:p w14:paraId="1D442EB0" w14:textId="14E122F6" w:rsidR="00CB1D70" w:rsidRPr="00050C34" w:rsidRDefault="00050C34" w:rsidP="005933A5">
      <w:pPr>
        <w:rPr>
          <w:rFonts w:ascii="XCCW Joined 25a" w:hAnsi="XCCW Joined 25a" w:cstheme="minorHAnsi"/>
          <w:b/>
          <w:bCs/>
          <w:iCs/>
          <w:noProof/>
          <w:szCs w:val="32"/>
          <w:u w:val="single"/>
        </w:rPr>
      </w:pPr>
      <w:r w:rsidRPr="00050C34">
        <w:rPr>
          <w:rFonts w:ascii="XCCW Joined 25a" w:hAnsi="XCCW Joined 25a" w:cstheme="minorHAnsi"/>
          <w:b/>
          <w:bCs/>
          <w:iCs/>
          <w:noProof/>
          <w:szCs w:val="32"/>
          <w:u w:val="single"/>
        </w:rPr>
        <w:lastRenderedPageBreak/>
        <w:t>Who or Which?</w:t>
      </w:r>
    </w:p>
    <w:p w14:paraId="386922CC" w14:textId="4787724C" w:rsidR="005933A5" w:rsidRPr="00050C34" w:rsidRDefault="00050C34" w:rsidP="00050C34">
      <w:pPr>
        <w:pStyle w:val="blocks-text-blockparagraph"/>
        <w:shd w:val="clear" w:color="auto" w:fill="FFFFFF"/>
        <w:spacing w:before="0" w:beforeAutospacing="0" w:after="0" w:afterAutospacing="0"/>
        <w:rPr>
          <w:rFonts w:ascii="XCCW Joined 25a" w:hAnsi="XCCW Joined 25a" w:cs="Arial"/>
          <w:color w:val="231F20"/>
          <w:sz w:val="20"/>
          <w:szCs w:val="32"/>
        </w:rPr>
      </w:pPr>
      <w:r w:rsidRPr="00050C34">
        <w:rPr>
          <w:rFonts w:ascii="XCCW Joined 25a" w:hAnsi="XCCW Joined 25a" w:cs="Arial"/>
          <w:color w:val="231F20"/>
          <w:sz w:val="20"/>
          <w:szCs w:val="32"/>
        </w:rPr>
        <w:t>We are learning to join sentences together using who or which.</w:t>
      </w:r>
    </w:p>
    <w:p w14:paraId="3238B8E8" w14:textId="77777777" w:rsidR="00050C34" w:rsidRPr="00FE58E4" w:rsidRDefault="00050C34" w:rsidP="00050C34">
      <w:pPr>
        <w:pStyle w:val="blocks-text-blockparagraph"/>
        <w:shd w:val="clear" w:color="auto" w:fill="FFFFFF"/>
        <w:spacing w:before="0" w:beforeAutospacing="0" w:after="0" w:afterAutospacing="0"/>
        <w:rPr>
          <w:rFonts w:ascii="XCCW Joined 25a" w:hAnsi="XCCW Joined 25a" w:cs="Arial"/>
          <w:color w:val="231F20"/>
          <w:sz w:val="12"/>
          <w:szCs w:val="32"/>
        </w:rPr>
      </w:pPr>
    </w:p>
    <w:p w14:paraId="6FDB4067" w14:textId="17EFB1E8" w:rsidR="00050C34" w:rsidRPr="00050C34" w:rsidRDefault="00050C34" w:rsidP="00050C34">
      <w:pPr>
        <w:pStyle w:val="blocks-text-blockparagraph"/>
        <w:shd w:val="clear" w:color="auto" w:fill="FFFFFF"/>
        <w:spacing w:before="0" w:beforeAutospacing="0" w:after="0" w:afterAutospacing="0"/>
        <w:rPr>
          <w:rFonts w:ascii="XCCW Joined 25a" w:hAnsi="XCCW Joined 25a" w:cs="Arial"/>
          <w:color w:val="231F20"/>
          <w:sz w:val="20"/>
          <w:szCs w:val="32"/>
        </w:rPr>
      </w:pPr>
      <w:r w:rsidRPr="00050C34">
        <w:rPr>
          <w:rFonts w:ascii="XCCW Joined 25a" w:hAnsi="XCCW Joined 25a" w:cs="Arial"/>
          <w:color w:val="231F20"/>
          <w:sz w:val="20"/>
          <w:szCs w:val="32"/>
        </w:rPr>
        <w:t xml:space="preserve">For example:  </w:t>
      </w:r>
      <w:r>
        <w:rPr>
          <w:rFonts w:ascii="XCCW Joined 25a" w:hAnsi="XCCW Joined 25a" w:cs="Arial"/>
          <w:color w:val="231F20"/>
          <w:sz w:val="20"/>
          <w:szCs w:val="32"/>
        </w:rPr>
        <w:tab/>
      </w:r>
      <w:r w:rsidRPr="00050C34">
        <w:rPr>
          <w:rFonts w:ascii="XCCW Joined 25a" w:hAnsi="XCCW Joined 25a" w:cs="Arial"/>
          <w:color w:val="231F20"/>
          <w:sz w:val="20"/>
          <w:szCs w:val="32"/>
        </w:rPr>
        <w:t>I have a cousin.  My cousin lives in Australia.</w:t>
      </w:r>
    </w:p>
    <w:p w14:paraId="7D32AAAD" w14:textId="48163B59" w:rsidR="00050C34" w:rsidRPr="00050C34" w:rsidRDefault="00050C34" w:rsidP="00050C34">
      <w:pPr>
        <w:pStyle w:val="blocks-text-blockparagraph"/>
        <w:shd w:val="clear" w:color="auto" w:fill="FFFFFF"/>
        <w:spacing w:before="0" w:beforeAutospacing="0" w:after="0" w:afterAutospacing="0"/>
        <w:rPr>
          <w:rFonts w:ascii="XCCW Joined 25a" w:hAnsi="XCCW Joined 25a" w:cs="Arial"/>
          <w:color w:val="231F20"/>
          <w:sz w:val="20"/>
          <w:szCs w:val="32"/>
        </w:rPr>
      </w:pPr>
      <w:r w:rsidRPr="00050C34">
        <w:rPr>
          <w:rFonts w:ascii="XCCW Joined 25a" w:hAnsi="XCCW Joined 25a" w:cs="Arial"/>
          <w:color w:val="231F20"/>
          <w:sz w:val="20"/>
          <w:szCs w:val="32"/>
        </w:rPr>
        <w:t>Will become:</w:t>
      </w:r>
      <w:r>
        <w:rPr>
          <w:rFonts w:ascii="XCCW Joined 25a" w:hAnsi="XCCW Joined 25a" w:cs="Arial"/>
          <w:color w:val="231F20"/>
          <w:sz w:val="20"/>
          <w:szCs w:val="32"/>
        </w:rPr>
        <w:tab/>
      </w:r>
      <w:r w:rsidRPr="00050C34">
        <w:rPr>
          <w:rFonts w:ascii="XCCW Joined 25a" w:hAnsi="XCCW Joined 25a" w:cs="Arial"/>
          <w:color w:val="231F20"/>
          <w:sz w:val="20"/>
          <w:szCs w:val="32"/>
        </w:rPr>
        <w:tab/>
        <w:t xml:space="preserve">I have a cousin </w:t>
      </w:r>
      <w:r w:rsidRPr="00050C34">
        <w:rPr>
          <w:rFonts w:ascii="XCCW Joined 25a" w:hAnsi="XCCW Joined 25a" w:cs="Arial"/>
          <w:b/>
          <w:color w:val="231F20"/>
          <w:sz w:val="20"/>
          <w:szCs w:val="32"/>
          <w:u w:val="single"/>
        </w:rPr>
        <w:t>who</w:t>
      </w:r>
      <w:r w:rsidRPr="00050C34">
        <w:rPr>
          <w:rFonts w:ascii="XCCW Joined 25a" w:hAnsi="XCCW Joined 25a" w:cs="Arial"/>
          <w:color w:val="231F20"/>
          <w:sz w:val="20"/>
          <w:szCs w:val="32"/>
        </w:rPr>
        <w:t xml:space="preserve"> lives in Australia.</w:t>
      </w:r>
    </w:p>
    <w:p w14:paraId="2C42340D" w14:textId="02D3A062" w:rsidR="00050C34" w:rsidRPr="00FE58E4" w:rsidRDefault="00050C34" w:rsidP="00050C34">
      <w:pPr>
        <w:pStyle w:val="blocks-text-blockparagraph"/>
        <w:shd w:val="clear" w:color="auto" w:fill="FFFFFF"/>
        <w:spacing w:before="0" w:beforeAutospacing="0" w:after="0" w:afterAutospacing="0"/>
        <w:rPr>
          <w:rFonts w:ascii="XCCW Joined 25a" w:hAnsi="XCCW Joined 25a" w:cs="Arial"/>
          <w:color w:val="231F20"/>
          <w:sz w:val="12"/>
          <w:szCs w:val="32"/>
        </w:rPr>
      </w:pPr>
    </w:p>
    <w:p w14:paraId="0BBC71EC" w14:textId="1B9740D3" w:rsidR="00050C34" w:rsidRPr="00050C34" w:rsidRDefault="00050C34" w:rsidP="00050C34">
      <w:pPr>
        <w:pStyle w:val="blocks-text-blockparagraph"/>
        <w:shd w:val="clear" w:color="auto" w:fill="FFFFFF"/>
        <w:spacing w:before="0" w:beforeAutospacing="0" w:after="0" w:afterAutospacing="0"/>
        <w:rPr>
          <w:rFonts w:ascii="XCCW Joined 25a" w:hAnsi="XCCW Joined 25a" w:cs="Arial"/>
          <w:color w:val="231F20"/>
          <w:sz w:val="20"/>
          <w:szCs w:val="32"/>
        </w:rPr>
      </w:pPr>
      <w:r w:rsidRPr="00050C34">
        <w:rPr>
          <w:rFonts w:ascii="XCCW Joined 25a" w:hAnsi="XCCW Joined 25a" w:cs="Arial"/>
          <w:color w:val="231F20"/>
          <w:sz w:val="20"/>
          <w:szCs w:val="32"/>
        </w:rPr>
        <w:t>For example:</w:t>
      </w:r>
      <w:r w:rsidRPr="00050C34">
        <w:rPr>
          <w:rFonts w:ascii="XCCW Joined 25a" w:hAnsi="XCCW Joined 25a" w:cs="Arial"/>
          <w:color w:val="231F20"/>
          <w:sz w:val="20"/>
          <w:szCs w:val="32"/>
        </w:rPr>
        <w:tab/>
        <w:t>I received a letter.  The letter came from London.</w:t>
      </w:r>
    </w:p>
    <w:p w14:paraId="149E9308" w14:textId="6188CC53" w:rsidR="00050C34" w:rsidRPr="00050C34" w:rsidRDefault="00050C34" w:rsidP="00050C34">
      <w:pPr>
        <w:pStyle w:val="blocks-text-blockparagraph"/>
        <w:shd w:val="clear" w:color="auto" w:fill="FFFFFF"/>
        <w:spacing w:before="0" w:beforeAutospacing="0" w:after="0" w:afterAutospacing="0"/>
        <w:rPr>
          <w:rFonts w:ascii="XCCW Joined 25a" w:hAnsi="XCCW Joined 25a" w:cs="Arial"/>
          <w:color w:val="231F20"/>
          <w:sz w:val="20"/>
          <w:szCs w:val="32"/>
        </w:rPr>
      </w:pPr>
      <w:r w:rsidRPr="00050C34">
        <w:rPr>
          <w:rFonts w:ascii="XCCW Joined 25a" w:hAnsi="XCCW Joined 25a" w:cs="Arial"/>
          <w:color w:val="231F20"/>
          <w:sz w:val="20"/>
          <w:szCs w:val="32"/>
        </w:rPr>
        <w:t>Will become:</w:t>
      </w:r>
      <w:r>
        <w:rPr>
          <w:rFonts w:ascii="XCCW Joined 25a" w:hAnsi="XCCW Joined 25a" w:cs="Arial"/>
          <w:color w:val="231F20"/>
          <w:sz w:val="20"/>
          <w:szCs w:val="32"/>
        </w:rPr>
        <w:tab/>
      </w:r>
      <w:r w:rsidRPr="00050C34">
        <w:rPr>
          <w:rFonts w:ascii="XCCW Joined 25a" w:hAnsi="XCCW Joined 25a" w:cs="Arial"/>
          <w:color w:val="231F20"/>
          <w:sz w:val="20"/>
          <w:szCs w:val="32"/>
        </w:rPr>
        <w:tab/>
        <w:t xml:space="preserve">I received a letter </w:t>
      </w:r>
      <w:r w:rsidRPr="00050C34">
        <w:rPr>
          <w:rFonts w:ascii="XCCW Joined 25a" w:hAnsi="XCCW Joined 25a" w:cs="Arial"/>
          <w:b/>
          <w:color w:val="231F20"/>
          <w:sz w:val="20"/>
          <w:szCs w:val="32"/>
          <w:u w:val="single"/>
        </w:rPr>
        <w:t>which</w:t>
      </w:r>
      <w:r w:rsidRPr="00050C34">
        <w:rPr>
          <w:rFonts w:ascii="XCCW Joined 25a" w:hAnsi="XCCW Joined 25a" w:cs="Arial"/>
          <w:color w:val="231F20"/>
          <w:sz w:val="20"/>
          <w:szCs w:val="32"/>
        </w:rPr>
        <w:t xml:space="preserve"> came from London.</w:t>
      </w:r>
    </w:p>
    <w:p w14:paraId="00960122" w14:textId="77777777" w:rsidR="005933A5" w:rsidRPr="005933A5" w:rsidRDefault="005933A5" w:rsidP="005933A5">
      <w:pPr>
        <w:pStyle w:val="blocks-text-blockparagraph"/>
        <w:shd w:val="clear" w:color="auto" w:fill="FFFFFF"/>
        <w:spacing w:before="0" w:beforeAutospacing="0" w:after="0" w:afterAutospacing="0"/>
        <w:ind w:left="567"/>
        <w:rPr>
          <w:rFonts w:ascii="XCCW Joined 25a" w:hAnsi="XCCW Joined 25a" w:cs="Arial"/>
          <w:color w:val="231F20"/>
          <w:szCs w:val="32"/>
        </w:rPr>
      </w:pPr>
    </w:p>
    <w:p w14:paraId="11C6ACC3" w14:textId="11DF6E03" w:rsidR="005933A5" w:rsidRPr="00050C34" w:rsidRDefault="00050C34" w:rsidP="005933A5">
      <w:pPr>
        <w:pStyle w:val="blocks-text-blockparagraph"/>
        <w:shd w:val="clear" w:color="auto" w:fill="FFFFFF"/>
        <w:spacing w:before="0" w:beforeAutospacing="0" w:after="0" w:afterAutospacing="0"/>
        <w:rPr>
          <w:rStyle w:val="Strong"/>
          <w:rFonts w:ascii="XCCW Joined 25a" w:hAnsi="XCCW Joined 25a" w:cs="Arial"/>
          <w:color w:val="231F20"/>
          <w:sz w:val="22"/>
          <w:szCs w:val="32"/>
        </w:rPr>
      </w:pPr>
      <w:r w:rsidRPr="00050C34">
        <w:rPr>
          <w:rStyle w:val="Strong"/>
          <w:rFonts w:ascii="XCCW Joined 25a" w:hAnsi="XCCW Joined 25a" w:cs="Arial"/>
          <w:color w:val="231F20"/>
          <w:sz w:val="22"/>
          <w:szCs w:val="32"/>
        </w:rPr>
        <w:t>Rewrite these sentences using who or which.</w:t>
      </w:r>
    </w:p>
    <w:p w14:paraId="438C2A6D" w14:textId="7344806B" w:rsidR="00050C34" w:rsidRPr="00050C34" w:rsidRDefault="00050C34" w:rsidP="005933A5">
      <w:pPr>
        <w:pStyle w:val="blocks-text-blockparagraph"/>
        <w:shd w:val="clear" w:color="auto" w:fill="FFFFFF"/>
        <w:spacing w:before="0" w:beforeAutospacing="0" w:after="0" w:afterAutospacing="0"/>
        <w:rPr>
          <w:rStyle w:val="Strong"/>
          <w:rFonts w:ascii="XCCW Joined 25a" w:hAnsi="XCCW Joined 25a" w:cs="Arial"/>
          <w:color w:val="231F20"/>
          <w:sz w:val="22"/>
          <w:szCs w:val="32"/>
        </w:rPr>
      </w:pPr>
    </w:p>
    <w:p w14:paraId="25FF8D7F" w14:textId="43CEF90C" w:rsidR="00050C34" w:rsidRPr="00FE58E4" w:rsidRDefault="00050C34" w:rsidP="005933A5">
      <w:pPr>
        <w:pStyle w:val="blocks-text-blockparagraph"/>
        <w:shd w:val="clear" w:color="auto" w:fill="FFFFFF"/>
        <w:spacing w:before="0" w:beforeAutospacing="0" w:after="0" w:afterAutospacing="0"/>
        <w:rPr>
          <w:rStyle w:val="Strong"/>
          <w:rFonts w:ascii="XCCW Joined 25a" w:hAnsi="XCCW Joined 25a" w:cs="Arial"/>
          <w:b w:val="0"/>
          <w:color w:val="231F20"/>
          <w:sz w:val="22"/>
          <w:szCs w:val="32"/>
        </w:rPr>
      </w:pPr>
      <w:r w:rsidRPr="00FE58E4">
        <w:rPr>
          <w:rStyle w:val="Strong"/>
          <w:rFonts w:ascii="XCCW Joined 25a" w:hAnsi="XCCW Joined 25a" w:cs="Arial"/>
          <w:b w:val="0"/>
          <w:color w:val="231F20"/>
          <w:sz w:val="22"/>
          <w:szCs w:val="32"/>
        </w:rPr>
        <w:t>Harry bought a football.  The football was red and white.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050C34" w:rsidRPr="00FE58E4" w14:paraId="3A71057F" w14:textId="77777777" w:rsidTr="00FE58E4">
        <w:trPr>
          <w:trHeight w:val="454"/>
        </w:trPr>
        <w:tc>
          <w:tcPr>
            <w:tcW w:w="10456" w:type="dxa"/>
            <w:tcBorders>
              <w:bottom w:val="single" w:sz="4" w:space="0" w:color="auto"/>
            </w:tcBorders>
          </w:tcPr>
          <w:p w14:paraId="1E8DA148" w14:textId="77777777" w:rsidR="00050C34" w:rsidRPr="00FE58E4" w:rsidRDefault="00050C34" w:rsidP="005933A5">
            <w:pPr>
              <w:pStyle w:val="blocks-text-blockparagraph"/>
              <w:spacing w:before="0" w:beforeAutospacing="0" w:after="0" w:afterAutospacing="0"/>
              <w:rPr>
                <w:rFonts w:ascii="XCCW Joined 25a" w:hAnsi="XCCW Joined 25a" w:cs="Arial"/>
                <w:color w:val="231F20"/>
                <w:sz w:val="22"/>
                <w:szCs w:val="32"/>
              </w:rPr>
            </w:pPr>
          </w:p>
        </w:tc>
      </w:tr>
      <w:tr w:rsidR="00050C34" w:rsidRPr="00FE58E4" w14:paraId="47F01E2A" w14:textId="77777777" w:rsidTr="00FE58E4">
        <w:trPr>
          <w:trHeight w:val="454"/>
        </w:trPr>
        <w:tc>
          <w:tcPr>
            <w:tcW w:w="10456" w:type="dxa"/>
            <w:tcBorders>
              <w:top w:val="single" w:sz="4" w:space="0" w:color="auto"/>
              <w:bottom w:val="single" w:sz="4" w:space="0" w:color="auto"/>
            </w:tcBorders>
          </w:tcPr>
          <w:p w14:paraId="4052EA37" w14:textId="77777777" w:rsidR="00050C34" w:rsidRPr="00FE58E4" w:rsidRDefault="00050C34" w:rsidP="005933A5">
            <w:pPr>
              <w:pStyle w:val="blocks-text-blockparagraph"/>
              <w:spacing w:before="0" w:beforeAutospacing="0" w:after="0" w:afterAutospacing="0"/>
              <w:rPr>
                <w:rFonts w:ascii="XCCW Joined 25a" w:hAnsi="XCCW Joined 25a" w:cs="Arial"/>
                <w:color w:val="231F20"/>
                <w:sz w:val="22"/>
                <w:szCs w:val="32"/>
              </w:rPr>
            </w:pPr>
          </w:p>
        </w:tc>
      </w:tr>
    </w:tbl>
    <w:p w14:paraId="76350CA9" w14:textId="77777777" w:rsidR="00050C34" w:rsidRPr="00FE58E4" w:rsidRDefault="00050C34" w:rsidP="005933A5">
      <w:pPr>
        <w:pStyle w:val="blocks-text-blockparagraph"/>
        <w:shd w:val="clear" w:color="auto" w:fill="FFFFFF"/>
        <w:spacing w:before="0" w:beforeAutospacing="0" w:after="0" w:afterAutospacing="0"/>
        <w:rPr>
          <w:rFonts w:ascii="XCCW Joined 25a" w:hAnsi="XCCW Joined 25a" w:cs="Arial"/>
          <w:color w:val="231F20"/>
          <w:sz w:val="22"/>
          <w:szCs w:val="32"/>
        </w:rPr>
      </w:pPr>
    </w:p>
    <w:p w14:paraId="1A3D0369" w14:textId="1BC5DA8F" w:rsidR="00050C34" w:rsidRPr="00FE58E4" w:rsidRDefault="00F04B98" w:rsidP="00050C34">
      <w:pPr>
        <w:pStyle w:val="blocks-text-blockparagraph"/>
        <w:shd w:val="clear" w:color="auto" w:fill="FFFFFF"/>
        <w:spacing w:before="0" w:beforeAutospacing="0" w:after="0" w:afterAutospacing="0"/>
        <w:rPr>
          <w:rStyle w:val="Strong"/>
          <w:rFonts w:ascii="XCCW Joined 25a" w:hAnsi="XCCW Joined 25a" w:cs="Arial"/>
          <w:b w:val="0"/>
          <w:color w:val="231F20"/>
          <w:sz w:val="22"/>
          <w:szCs w:val="32"/>
        </w:rPr>
      </w:pPr>
      <w:r>
        <w:rPr>
          <w:rStyle w:val="Strong"/>
          <w:rFonts w:ascii="XCCW Joined 25a" w:hAnsi="XCCW Joined 25a" w:cs="Arial"/>
          <w:b w:val="0"/>
          <w:color w:val="231F20"/>
          <w:sz w:val="22"/>
          <w:szCs w:val="32"/>
        </w:rPr>
        <w:t>Peter has two</w:t>
      </w:r>
      <w:r w:rsidRPr="00FE58E4">
        <w:rPr>
          <w:rStyle w:val="Strong"/>
          <w:rFonts w:ascii="XCCW Joined 25a" w:hAnsi="XCCW Joined 25a" w:cs="Arial"/>
          <w:b w:val="0"/>
          <w:color w:val="231F20"/>
          <w:sz w:val="22"/>
          <w:szCs w:val="32"/>
        </w:rPr>
        <w:t xml:space="preserve"> </w:t>
      </w:r>
      <w:r>
        <w:rPr>
          <w:rStyle w:val="Strong"/>
          <w:rFonts w:ascii="XCCW Joined 25a" w:hAnsi="XCCW Joined 25a" w:cs="Arial"/>
          <w:b w:val="0"/>
          <w:color w:val="231F20"/>
          <w:sz w:val="22"/>
          <w:szCs w:val="32"/>
        </w:rPr>
        <w:t>friends</w:t>
      </w:r>
      <w:r w:rsidRPr="00FE58E4">
        <w:rPr>
          <w:rStyle w:val="Strong"/>
          <w:rFonts w:ascii="XCCW Joined 25a" w:hAnsi="XCCW Joined 25a" w:cs="Arial"/>
          <w:b w:val="0"/>
          <w:color w:val="231F20"/>
          <w:sz w:val="22"/>
          <w:szCs w:val="32"/>
        </w:rPr>
        <w:t xml:space="preserve">.  The </w:t>
      </w:r>
      <w:r>
        <w:rPr>
          <w:rStyle w:val="Strong"/>
          <w:rFonts w:ascii="XCCW Joined 25a" w:hAnsi="XCCW Joined 25a" w:cs="Arial"/>
          <w:b w:val="0"/>
          <w:color w:val="231F20"/>
          <w:sz w:val="22"/>
          <w:szCs w:val="32"/>
        </w:rPr>
        <w:t>friends are named James and John.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050C34" w:rsidRPr="00FE58E4" w14:paraId="11223BA4" w14:textId="77777777" w:rsidTr="00FE58E4">
        <w:trPr>
          <w:trHeight w:val="454"/>
        </w:trPr>
        <w:tc>
          <w:tcPr>
            <w:tcW w:w="10456" w:type="dxa"/>
            <w:tcBorders>
              <w:bottom w:val="single" w:sz="4" w:space="0" w:color="auto"/>
            </w:tcBorders>
          </w:tcPr>
          <w:p w14:paraId="31B89469" w14:textId="77777777" w:rsidR="00050C34" w:rsidRPr="00FE58E4" w:rsidRDefault="00050C34" w:rsidP="00DE227B">
            <w:pPr>
              <w:pStyle w:val="blocks-text-blockparagraph"/>
              <w:spacing w:before="0" w:beforeAutospacing="0" w:after="0" w:afterAutospacing="0"/>
              <w:rPr>
                <w:rFonts w:ascii="XCCW Joined 25a" w:hAnsi="XCCW Joined 25a" w:cs="Arial"/>
                <w:color w:val="231F20"/>
                <w:sz w:val="22"/>
                <w:szCs w:val="32"/>
              </w:rPr>
            </w:pPr>
          </w:p>
        </w:tc>
      </w:tr>
      <w:tr w:rsidR="00050C34" w:rsidRPr="00FE58E4" w14:paraId="3FDABA04" w14:textId="77777777" w:rsidTr="00FE58E4">
        <w:trPr>
          <w:trHeight w:val="454"/>
        </w:trPr>
        <w:tc>
          <w:tcPr>
            <w:tcW w:w="10456" w:type="dxa"/>
            <w:tcBorders>
              <w:top w:val="single" w:sz="4" w:space="0" w:color="auto"/>
              <w:bottom w:val="single" w:sz="4" w:space="0" w:color="auto"/>
            </w:tcBorders>
          </w:tcPr>
          <w:p w14:paraId="6956BE98" w14:textId="77777777" w:rsidR="00050C34" w:rsidRPr="00FE58E4" w:rsidRDefault="00050C34" w:rsidP="00DE227B">
            <w:pPr>
              <w:pStyle w:val="blocks-text-blockparagraph"/>
              <w:spacing w:before="0" w:beforeAutospacing="0" w:after="0" w:afterAutospacing="0"/>
              <w:rPr>
                <w:rFonts w:ascii="XCCW Joined 25a" w:hAnsi="XCCW Joined 25a" w:cs="Arial"/>
                <w:color w:val="231F20"/>
                <w:sz w:val="22"/>
                <w:szCs w:val="32"/>
              </w:rPr>
            </w:pPr>
          </w:p>
        </w:tc>
      </w:tr>
    </w:tbl>
    <w:p w14:paraId="451EFB67" w14:textId="77777777" w:rsidR="00050C34" w:rsidRPr="00FE58E4" w:rsidRDefault="00050C34" w:rsidP="00050C34">
      <w:pPr>
        <w:pStyle w:val="blocks-text-blockparagraph"/>
        <w:shd w:val="clear" w:color="auto" w:fill="FFFFFF"/>
        <w:spacing w:before="0" w:beforeAutospacing="0" w:after="0" w:afterAutospacing="0"/>
        <w:rPr>
          <w:rFonts w:ascii="XCCW Joined 25a" w:hAnsi="XCCW Joined 25a" w:cs="Arial"/>
          <w:color w:val="231F20"/>
          <w:sz w:val="22"/>
          <w:szCs w:val="32"/>
        </w:rPr>
      </w:pPr>
    </w:p>
    <w:p w14:paraId="4407CCF7" w14:textId="384A7EB8" w:rsidR="00050C34" w:rsidRPr="00FE58E4" w:rsidRDefault="00050C34" w:rsidP="00050C34">
      <w:pPr>
        <w:pStyle w:val="blocks-text-blockparagraph"/>
        <w:shd w:val="clear" w:color="auto" w:fill="FFFFFF"/>
        <w:spacing w:before="0" w:beforeAutospacing="0" w:after="0" w:afterAutospacing="0"/>
        <w:rPr>
          <w:rStyle w:val="Strong"/>
          <w:rFonts w:ascii="XCCW Joined 25a" w:hAnsi="XCCW Joined 25a" w:cs="Arial"/>
          <w:b w:val="0"/>
          <w:color w:val="231F20"/>
          <w:sz w:val="22"/>
          <w:szCs w:val="32"/>
        </w:rPr>
      </w:pPr>
      <w:r w:rsidRPr="00FE58E4">
        <w:rPr>
          <w:rStyle w:val="Strong"/>
          <w:rFonts w:ascii="XCCW Joined 25a" w:hAnsi="XCCW Joined 25a" w:cs="Arial"/>
          <w:b w:val="0"/>
          <w:color w:val="231F20"/>
          <w:sz w:val="22"/>
          <w:szCs w:val="32"/>
        </w:rPr>
        <w:t>I lost the pen.  The pen was a gift from my brother.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050C34" w:rsidRPr="00FE58E4" w14:paraId="44F10EE1" w14:textId="77777777" w:rsidTr="00FE58E4">
        <w:trPr>
          <w:trHeight w:val="454"/>
        </w:trPr>
        <w:tc>
          <w:tcPr>
            <w:tcW w:w="10456" w:type="dxa"/>
            <w:tcBorders>
              <w:bottom w:val="single" w:sz="4" w:space="0" w:color="auto"/>
            </w:tcBorders>
          </w:tcPr>
          <w:p w14:paraId="7A4F07F4" w14:textId="77777777" w:rsidR="00050C34" w:rsidRPr="00FE58E4" w:rsidRDefault="00050C34" w:rsidP="00DE227B">
            <w:pPr>
              <w:pStyle w:val="blocks-text-blockparagraph"/>
              <w:spacing w:before="0" w:beforeAutospacing="0" w:after="0" w:afterAutospacing="0"/>
              <w:rPr>
                <w:rFonts w:ascii="XCCW Joined 25a" w:hAnsi="XCCW Joined 25a" w:cs="Arial"/>
                <w:color w:val="231F20"/>
                <w:sz w:val="22"/>
                <w:szCs w:val="32"/>
              </w:rPr>
            </w:pPr>
          </w:p>
        </w:tc>
      </w:tr>
      <w:tr w:rsidR="00050C34" w:rsidRPr="00FE58E4" w14:paraId="714A121F" w14:textId="77777777" w:rsidTr="00FE58E4">
        <w:trPr>
          <w:trHeight w:val="454"/>
        </w:trPr>
        <w:tc>
          <w:tcPr>
            <w:tcW w:w="10456" w:type="dxa"/>
            <w:tcBorders>
              <w:top w:val="single" w:sz="4" w:space="0" w:color="auto"/>
              <w:bottom w:val="single" w:sz="4" w:space="0" w:color="auto"/>
            </w:tcBorders>
          </w:tcPr>
          <w:p w14:paraId="6ED4B5A9" w14:textId="77777777" w:rsidR="00050C34" w:rsidRPr="00FE58E4" w:rsidRDefault="00050C34" w:rsidP="00DE227B">
            <w:pPr>
              <w:pStyle w:val="blocks-text-blockparagraph"/>
              <w:spacing w:before="0" w:beforeAutospacing="0" w:after="0" w:afterAutospacing="0"/>
              <w:rPr>
                <w:rFonts w:ascii="XCCW Joined 25a" w:hAnsi="XCCW Joined 25a" w:cs="Arial"/>
                <w:color w:val="231F20"/>
                <w:sz w:val="22"/>
                <w:szCs w:val="32"/>
              </w:rPr>
            </w:pPr>
          </w:p>
        </w:tc>
      </w:tr>
    </w:tbl>
    <w:p w14:paraId="41A627AC" w14:textId="77777777" w:rsidR="00050C34" w:rsidRPr="00FE58E4" w:rsidRDefault="00050C34" w:rsidP="00050C34">
      <w:pPr>
        <w:pStyle w:val="blocks-text-blockparagraph"/>
        <w:shd w:val="clear" w:color="auto" w:fill="FFFFFF"/>
        <w:spacing w:before="0" w:beforeAutospacing="0" w:after="0" w:afterAutospacing="0"/>
        <w:rPr>
          <w:rFonts w:ascii="XCCW Joined 25a" w:hAnsi="XCCW Joined 25a" w:cs="Arial"/>
          <w:color w:val="231F20"/>
          <w:sz w:val="22"/>
          <w:szCs w:val="32"/>
        </w:rPr>
      </w:pPr>
    </w:p>
    <w:p w14:paraId="1CEC371B" w14:textId="0F7D36BD" w:rsidR="00050C34" w:rsidRPr="00FE58E4" w:rsidRDefault="00050C34" w:rsidP="00050C34">
      <w:pPr>
        <w:pStyle w:val="blocks-text-blockparagraph"/>
        <w:shd w:val="clear" w:color="auto" w:fill="FFFFFF"/>
        <w:spacing w:before="0" w:beforeAutospacing="0" w:after="0" w:afterAutospacing="0"/>
        <w:rPr>
          <w:rStyle w:val="Strong"/>
          <w:rFonts w:ascii="XCCW Joined 25a" w:hAnsi="XCCW Joined 25a" w:cs="Arial"/>
          <w:b w:val="0"/>
          <w:color w:val="231F20"/>
          <w:sz w:val="22"/>
          <w:szCs w:val="32"/>
        </w:rPr>
      </w:pPr>
      <w:r w:rsidRPr="00FE58E4">
        <w:rPr>
          <w:rStyle w:val="Strong"/>
          <w:rFonts w:ascii="XCCW Joined 25a" w:hAnsi="XCCW Joined 25a" w:cs="Arial"/>
          <w:b w:val="0"/>
          <w:color w:val="231F20"/>
          <w:sz w:val="22"/>
          <w:szCs w:val="32"/>
        </w:rPr>
        <w:t>Mrs Knutt is reading a book.  The book is very good!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050C34" w:rsidRPr="00FE58E4" w14:paraId="127EF2D4" w14:textId="77777777" w:rsidTr="00FE58E4">
        <w:trPr>
          <w:trHeight w:val="454"/>
        </w:trPr>
        <w:tc>
          <w:tcPr>
            <w:tcW w:w="10456" w:type="dxa"/>
            <w:tcBorders>
              <w:bottom w:val="single" w:sz="4" w:space="0" w:color="auto"/>
            </w:tcBorders>
          </w:tcPr>
          <w:p w14:paraId="2D0ACD9E" w14:textId="77777777" w:rsidR="00050C34" w:rsidRPr="00FE58E4" w:rsidRDefault="00050C34" w:rsidP="00DE227B">
            <w:pPr>
              <w:pStyle w:val="blocks-text-blockparagraph"/>
              <w:spacing w:before="0" w:beforeAutospacing="0" w:after="0" w:afterAutospacing="0"/>
              <w:rPr>
                <w:rFonts w:ascii="XCCW Joined 25a" w:hAnsi="XCCW Joined 25a" w:cs="Arial"/>
                <w:color w:val="231F20"/>
                <w:sz w:val="22"/>
                <w:szCs w:val="32"/>
              </w:rPr>
            </w:pPr>
          </w:p>
        </w:tc>
      </w:tr>
      <w:tr w:rsidR="00050C34" w:rsidRPr="00FE58E4" w14:paraId="61FFBB57" w14:textId="77777777" w:rsidTr="00FE58E4">
        <w:trPr>
          <w:trHeight w:val="454"/>
        </w:trPr>
        <w:tc>
          <w:tcPr>
            <w:tcW w:w="10456" w:type="dxa"/>
            <w:tcBorders>
              <w:top w:val="single" w:sz="4" w:space="0" w:color="auto"/>
              <w:bottom w:val="single" w:sz="4" w:space="0" w:color="auto"/>
            </w:tcBorders>
          </w:tcPr>
          <w:p w14:paraId="2B366CFC" w14:textId="77777777" w:rsidR="00050C34" w:rsidRPr="00FE58E4" w:rsidRDefault="00050C34" w:rsidP="00DE227B">
            <w:pPr>
              <w:pStyle w:val="blocks-text-blockparagraph"/>
              <w:spacing w:before="0" w:beforeAutospacing="0" w:after="0" w:afterAutospacing="0"/>
              <w:rPr>
                <w:rFonts w:ascii="XCCW Joined 25a" w:hAnsi="XCCW Joined 25a" w:cs="Arial"/>
                <w:color w:val="231F20"/>
                <w:sz w:val="22"/>
                <w:szCs w:val="32"/>
              </w:rPr>
            </w:pPr>
          </w:p>
        </w:tc>
      </w:tr>
    </w:tbl>
    <w:p w14:paraId="2AC2D07F" w14:textId="77777777" w:rsidR="00050C34" w:rsidRPr="00FE58E4" w:rsidRDefault="00050C34" w:rsidP="00050C34">
      <w:pPr>
        <w:pStyle w:val="blocks-text-blockparagraph"/>
        <w:shd w:val="clear" w:color="auto" w:fill="FFFFFF"/>
        <w:spacing w:before="0" w:beforeAutospacing="0" w:after="0" w:afterAutospacing="0"/>
        <w:rPr>
          <w:rFonts w:ascii="XCCW Joined 25a" w:hAnsi="XCCW Joined 25a" w:cs="Arial"/>
          <w:color w:val="231F20"/>
          <w:sz w:val="22"/>
          <w:szCs w:val="32"/>
        </w:rPr>
      </w:pPr>
    </w:p>
    <w:p w14:paraId="51A9BC1D" w14:textId="58780EA7" w:rsidR="00050C34" w:rsidRPr="00FE58E4" w:rsidRDefault="00050C34" w:rsidP="00050C34">
      <w:pPr>
        <w:pStyle w:val="blocks-text-blockparagraph"/>
        <w:shd w:val="clear" w:color="auto" w:fill="FFFFFF"/>
        <w:spacing w:before="0" w:beforeAutospacing="0" w:after="0" w:afterAutospacing="0"/>
        <w:rPr>
          <w:rStyle w:val="Strong"/>
          <w:rFonts w:ascii="XCCW Joined 25a" w:hAnsi="XCCW Joined 25a" w:cs="Arial"/>
          <w:b w:val="0"/>
          <w:color w:val="231F20"/>
          <w:sz w:val="22"/>
          <w:szCs w:val="32"/>
        </w:rPr>
      </w:pPr>
      <w:r w:rsidRPr="00FE58E4">
        <w:rPr>
          <w:rStyle w:val="Strong"/>
          <w:rFonts w:ascii="XCCW Joined 25a" w:hAnsi="XCCW Joined 25a" w:cs="Arial"/>
          <w:b w:val="0"/>
          <w:color w:val="231F20"/>
          <w:sz w:val="22"/>
          <w:szCs w:val="32"/>
        </w:rPr>
        <w:t>We helped the old man.  The old man had hurt his leg.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050C34" w:rsidRPr="00FE58E4" w14:paraId="2F55A05E" w14:textId="77777777" w:rsidTr="00FE58E4">
        <w:trPr>
          <w:trHeight w:val="454"/>
        </w:trPr>
        <w:tc>
          <w:tcPr>
            <w:tcW w:w="10456" w:type="dxa"/>
            <w:tcBorders>
              <w:bottom w:val="single" w:sz="4" w:space="0" w:color="auto"/>
            </w:tcBorders>
          </w:tcPr>
          <w:p w14:paraId="77A27B00" w14:textId="77777777" w:rsidR="00050C34" w:rsidRPr="00FE58E4" w:rsidRDefault="00050C34" w:rsidP="00DE227B">
            <w:pPr>
              <w:pStyle w:val="blocks-text-blockparagraph"/>
              <w:spacing w:before="0" w:beforeAutospacing="0" w:after="0" w:afterAutospacing="0"/>
              <w:rPr>
                <w:rFonts w:ascii="XCCW Joined 25a" w:hAnsi="XCCW Joined 25a" w:cs="Arial"/>
                <w:color w:val="231F20"/>
                <w:sz w:val="22"/>
                <w:szCs w:val="32"/>
              </w:rPr>
            </w:pPr>
          </w:p>
        </w:tc>
      </w:tr>
      <w:tr w:rsidR="00050C34" w:rsidRPr="00FE58E4" w14:paraId="33CD7A39" w14:textId="77777777" w:rsidTr="00FE58E4">
        <w:trPr>
          <w:trHeight w:val="454"/>
        </w:trPr>
        <w:tc>
          <w:tcPr>
            <w:tcW w:w="10456" w:type="dxa"/>
            <w:tcBorders>
              <w:top w:val="single" w:sz="4" w:space="0" w:color="auto"/>
              <w:bottom w:val="single" w:sz="4" w:space="0" w:color="auto"/>
            </w:tcBorders>
          </w:tcPr>
          <w:p w14:paraId="02F6093F" w14:textId="77777777" w:rsidR="00050C34" w:rsidRPr="00FE58E4" w:rsidRDefault="00050C34" w:rsidP="00DE227B">
            <w:pPr>
              <w:pStyle w:val="blocks-text-blockparagraph"/>
              <w:spacing w:before="0" w:beforeAutospacing="0" w:after="0" w:afterAutospacing="0"/>
              <w:rPr>
                <w:rFonts w:ascii="XCCW Joined 25a" w:hAnsi="XCCW Joined 25a" w:cs="Arial"/>
                <w:color w:val="231F20"/>
                <w:sz w:val="22"/>
                <w:szCs w:val="32"/>
              </w:rPr>
            </w:pPr>
          </w:p>
        </w:tc>
      </w:tr>
    </w:tbl>
    <w:p w14:paraId="6CD6A95C" w14:textId="77777777" w:rsidR="00050C34" w:rsidRPr="00FE58E4" w:rsidRDefault="00050C34" w:rsidP="00050C34">
      <w:pPr>
        <w:pStyle w:val="blocks-text-blockparagraph"/>
        <w:shd w:val="clear" w:color="auto" w:fill="FFFFFF"/>
        <w:spacing w:before="0" w:beforeAutospacing="0" w:after="0" w:afterAutospacing="0"/>
        <w:rPr>
          <w:rFonts w:ascii="XCCW Joined 25a" w:hAnsi="XCCW Joined 25a" w:cs="Arial"/>
          <w:color w:val="231F20"/>
          <w:sz w:val="22"/>
          <w:szCs w:val="32"/>
        </w:rPr>
      </w:pPr>
    </w:p>
    <w:p w14:paraId="10D70113" w14:textId="105E60B1" w:rsidR="00050C34" w:rsidRPr="00FE58E4" w:rsidRDefault="00F04B98" w:rsidP="00050C34">
      <w:pPr>
        <w:pStyle w:val="blocks-text-blockparagraph"/>
        <w:shd w:val="clear" w:color="auto" w:fill="FFFFFF"/>
        <w:spacing w:before="0" w:beforeAutospacing="0" w:after="0" w:afterAutospacing="0"/>
        <w:rPr>
          <w:rStyle w:val="Strong"/>
          <w:rFonts w:ascii="XCCW Joined 25a" w:hAnsi="XCCW Joined 25a" w:cs="Arial"/>
          <w:b w:val="0"/>
          <w:color w:val="231F20"/>
          <w:sz w:val="22"/>
          <w:szCs w:val="32"/>
        </w:rPr>
      </w:pPr>
      <w:r w:rsidRPr="00FE58E4">
        <w:rPr>
          <w:rStyle w:val="Strong"/>
          <w:rFonts w:ascii="XCCW Joined 25a" w:hAnsi="XCCW Joined 25a" w:cs="Arial"/>
          <w:b w:val="0"/>
          <w:color w:val="231F20"/>
          <w:sz w:val="22"/>
          <w:szCs w:val="32"/>
        </w:rPr>
        <w:t>We have a new car.  The new car is red.</w:t>
      </w: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050C34" w:rsidRPr="00FE58E4" w14:paraId="74606586" w14:textId="77777777" w:rsidTr="00FE58E4">
        <w:trPr>
          <w:trHeight w:val="454"/>
        </w:trPr>
        <w:tc>
          <w:tcPr>
            <w:tcW w:w="10456" w:type="dxa"/>
            <w:tcBorders>
              <w:bottom w:val="single" w:sz="4" w:space="0" w:color="auto"/>
            </w:tcBorders>
          </w:tcPr>
          <w:p w14:paraId="2350F8AA" w14:textId="77777777" w:rsidR="00050C34" w:rsidRPr="00FE58E4" w:rsidRDefault="00050C34" w:rsidP="00DE227B">
            <w:pPr>
              <w:pStyle w:val="blocks-text-blockparagraph"/>
              <w:spacing w:before="0" w:beforeAutospacing="0" w:after="0" w:afterAutospacing="0"/>
              <w:rPr>
                <w:rFonts w:ascii="XCCW Joined 25a" w:hAnsi="XCCW Joined 25a" w:cs="Arial"/>
                <w:color w:val="231F20"/>
                <w:sz w:val="22"/>
                <w:szCs w:val="32"/>
              </w:rPr>
            </w:pPr>
          </w:p>
        </w:tc>
      </w:tr>
      <w:tr w:rsidR="00050C34" w:rsidRPr="00FE58E4" w14:paraId="44D87BEF" w14:textId="77777777" w:rsidTr="00FE58E4">
        <w:trPr>
          <w:trHeight w:val="454"/>
        </w:trPr>
        <w:tc>
          <w:tcPr>
            <w:tcW w:w="10456" w:type="dxa"/>
            <w:tcBorders>
              <w:top w:val="single" w:sz="4" w:space="0" w:color="auto"/>
              <w:bottom w:val="single" w:sz="4" w:space="0" w:color="auto"/>
            </w:tcBorders>
          </w:tcPr>
          <w:p w14:paraId="3123C8BB" w14:textId="77777777" w:rsidR="00050C34" w:rsidRPr="00FE58E4" w:rsidRDefault="00050C34" w:rsidP="00DE227B">
            <w:pPr>
              <w:pStyle w:val="blocks-text-blockparagraph"/>
              <w:spacing w:before="0" w:beforeAutospacing="0" w:after="0" w:afterAutospacing="0"/>
              <w:rPr>
                <w:rFonts w:ascii="XCCW Joined 25a" w:hAnsi="XCCW Joined 25a" w:cs="Arial"/>
                <w:color w:val="231F20"/>
                <w:sz w:val="22"/>
                <w:szCs w:val="32"/>
              </w:rPr>
            </w:pPr>
          </w:p>
        </w:tc>
      </w:tr>
    </w:tbl>
    <w:p w14:paraId="40175D09" w14:textId="77777777" w:rsidR="00050C34" w:rsidRPr="00FE58E4" w:rsidRDefault="00050C34" w:rsidP="00050C34">
      <w:pPr>
        <w:pStyle w:val="blocks-text-blockparagraph"/>
        <w:shd w:val="clear" w:color="auto" w:fill="FFFFFF"/>
        <w:spacing w:before="0" w:beforeAutospacing="0" w:after="0" w:afterAutospacing="0"/>
        <w:rPr>
          <w:rFonts w:ascii="XCCW Joined 25a" w:hAnsi="XCCW Joined 25a" w:cs="Arial"/>
          <w:color w:val="231F20"/>
          <w:sz w:val="22"/>
          <w:szCs w:val="32"/>
        </w:rPr>
      </w:pPr>
    </w:p>
    <w:p w14:paraId="3265A0AD" w14:textId="0CDD318F" w:rsidR="00050C34" w:rsidRPr="00FE58E4" w:rsidRDefault="00FE58E4" w:rsidP="00050C34">
      <w:pPr>
        <w:pStyle w:val="blocks-text-blockparagraph"/>
        <w:shd w:val="clear" w:color="auto" w:fill="FFFFFF"/>
        <w:spacing w:before="0" w:beforeAutospacing="0" w:after="0" w:afterAutospacing="0"/>
        <w:rPr>
          <w:rStyle w:val="Strong"/>
          <w:rFonts w:ascii="XCCW Joined 25a" w:hAnsi="XCCW Joined 25a" w:cs="Arial"/>
          <w:b w:val="0"/>
          <w:color w:val="231F20"/>
          <w:sz w:val="22"/>
          <w:szCs w:val="32"/>
        </w:rPr>
      </w:pPr>
      <w:r w:rsidRPr="00FE58E4">
        <w:rPr>
          <w:rStyle w:val="Strong"/>
          <w:rFonts w:ascii="XCCW Joined 25a" w:hAnsi="XCCW Joined 25a" w:cs="Arial"/>
          <w:b w:val="0"/>
          <w:color w:val="231F20"/>
          <w:sz w:val="22"/>
          <w:szCs w:val="32"/>
        </w:rPr>
        <w:t>I am going to visit my uncle.  My uncle lives on a farm.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050C34" w:rsidRPr="00FE58E4" w14:paraId="2FA0613C" w14:textId="77777777" w:rsidTr="00FE58E4">
        <w:trPr>
          <w:trHeight w:val="454"/>
        </w:trPr>
        <w:tc>
          <w:tcPr>
            <w:tcW w:w="10456" w:type="dxa"/>
            <w:tcBorders>
              <w:bottom w:val="single" w:sz="4" w:space="0" w:color="auto"/>
            </w:tcBorders>
          </w:tcPr>
          <w:p w14:paraId="7FD1D334" w14:textId="77777777" w:rsidR="00050C34" w:rsidRPr="00FE58E4" w:rsidRDefault="00050C34" w:rsidP="00DE227B">
            <w:pPr>
              <w:pStyle w:val="blocks-text-blockparagraph"/>
              <w:spacing w:before="0" w:beforeAutospacing="0" w:after="0" w:afterAutospacing="0"/>
              <w:rPr>
                <w:rFonts w:ascii="XCCW Joined 25a" w:hAnsi="XCCW Joined 25a" w:cs="Arial"/>
                <w:color w:val="231F20"/>
                <w:sz w:val="22"/>
                <w:szCs w:val="32"/>
              </w:rPr>
            </w:pPr>
          </w:p>
        </w:tc>
      </w:tr>
      <w:tr w:rsidR="00050C34" w:rsidRPr="00FE58E4" w14:paraId="5B14880F" w14:textId="77777777" w:rsidTr="00FE58E4">
        <w:trPr>
          <w:trHeight w:val="454"/>
        </w:trPr>
        <w:tc>
          <w:tcPr>
            <w:tcW w:w="10456" w:type="dxa"/>
            <w:tcBorders>
              <w:top w:val="single" w:sz="4" w:space="0" w:color="auto"/>
              <w:bottom w:val="single" w:sz="4" w:space="0" w:color="auto"/>
            </w:tcBorders>
          </w:tcPr>
          <w:p w14:paraId="36BF11A4" w14:textId="77777777" w:rsidR="00050C34" w:rsidRPr="00FE58E4" w:rsidRDefault="00050C34" w:rsidP="00DE227B">
            <w:pPr>
              <w:pStyle w:val="blocks-text-blockparagraph"/>
              <w:spacing w:before="0" w:beforeAutospacing="0" w:after="0" w:afterAutospacing="0"/>
              <w:rPr>
                <w:rFonts w:ascii="XCCW Joined 25a" w:hAnsi="XCCW Joined 25a" w:cs="Arial"/>
                <w:color w:val="231F20"/>
                <w:sz w:val="22"/>
                <w:szCs w:val="32"/>
              </w:rPr>
            </w:pPr>
          </w:p>
        </w:tc>
      </w:tr>
    </w:tbl>
    <w:p w14:paraId="3DB48C3A" w14:textId="77777777" w:rsidR="00050C34" w:rsidRPr="00FE58E4" w:rsidRDefault="00050C34" w:rsidP="00FE58E4">
      <w:pPr>
        <w:pStyle w:val="blocks-text-blockparagraph"/>
        <w:shd w:val="clear" w:color="auto" w:fill="FFFFFF"/>
        <w:spacing w:before="0" w:beforeAutospacing="0" w:after="0" w:afterAutospacing="0"/>
        <w:rPr>
          <w:rFonts w:ascii="XCCW Joined 25a" w:hAnsi="XCCW Joined 25a" w:cs="Arial"/>
          <w:color w:val="231F20"/>
          <w:sz w:val="2"/>
          <w:szCs w:val="32"/>
        </w:rPr>
      </w:pPr>
    </w:p>
    <w:sectPr w:rsidR="00050C34" w:rsidRPr="00FE58E4" w:rsidSect="00B742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45C84" w14:textId="77777777" w:rsidR="00C44403" w:rsidRDefault="00C44403" w:rsidP="0032224B">
      <w:r>
        <w:separator/>
      </w:r>
    </w:p>
  </w:endnote>
  <w:endnote w:type="continuationSeparator" w:id="0">
    <w:p w14:paraId="1308877E" w14:textId="77777777" w:rsidR="00C44403" w:rsidRDefault="00C44403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D11C31" w14:textId="77777777" w:rsidR="00C44403" w:rsidRDefault="00C44403" w:rsidP="0032224B">
      <w:r>
        <w:separator/>
      </w:r>
    </w:p>
  </w:footnote>
  <w:footnote w:type="continuationSeparator" w:id="0">
    <w:p w14:paraId="1A16EF37" w14:textId="77777777" w:rsidR="00C44403" w:rsidRDefault="00C44403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7FCCA845" w:rsidR="009F5A7A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>Year 3 Homework – Set Friday</w:t>
    </w:r>
    <w:r w:rsidR="00050C34">
      <w:rPr>
        <w:rFonts w:asciiTheme="minorHAnsi" w:hAnsiTheme="minorHAnsi" w:cstheme="minorHAnsi"/>
        <w:b/>
        <w:u w:val="single"/>
      </w:rPr>
      <w:t xml:space="preserve"> 30</w:t>
    </w:r>
    <w:r w:rsidR="00837A65">
      <w:rPr>
        <w:rFonts w:asciiTheme="minorHAnsi" w:hAnsiTheme="minorHAnsi" w:cstheme="minorHAnsi"/>
        <w:b/>
        <w:u w:val="single"/>
      </w:rPr>
      <w:t>.06</w:t>
    </w:r>
    <w:r w:rsidR="00E72959">
      <w:rPr>
        <w:rFonts w:asciiTheme="minorHAnsi" w:hAnsiTheme="minorHAnsi" w:cstheme="minorHAnsi"/>
        <w:b/>
        <w:u w:val="single"/>
      </w:rPr>
      <w:t>.</w:t>
    </w:r>
    <w:r w:rsidR="00CD04B9" w:rsidRPr="009B4F77">
      <w:rPr>
        <w:rFonts w:asciiTheme="minorHAnsi" w:hAnsiTheme="minorHAnsi" w:cstheme="minorHAnsi"/>
        <w:b/>
        <w:u w:val="single"/>
      </w:rPr>
      <w:t>202</w:t>
    </w:r>
    <w:r w:rsidR="004A2544">
      <w:rPr>
        <w:rFonts w:asciiTheme="minorHAnsi" w:hAnsiTheme="minorHAnsi" w:cstheme="minorHAnsi"/>
        <w:b/>
        <w:u w:val="single"/>
      </w:rPr>
      <w:t>3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050C34">
      <w:rPr>
        <w:rFonts w:asciiTheme="minorHAnsi" w:hAnsiTheme="minorHAnsi" w:cstheme="minorHAnsi"/>
        <w:b/>
        <w:u w:val="single"/>
      </w:rPr>
      <w:t>06.07</w:t>
    </w:r>
    <w:r w:rsidR="00B7429C">
      <w:rPr>
        <w:rFonts w:asciiTheme="minorHAnsi" w:hAnsiTheme="minorHAnsi" w:cstheme="minorHAnsi"/>
        <w:b/>
        <w:u w:val="single"/>
      </w:rPr>
      <w:t>.</w:t>
    </w:r>
    <w:r w:rsidR="004A2544">
      <w:rPr>
        <w:rFonts w:asciiTheme="minorHAnsi" w:hAnsiTheme="minorHAnsi" w:cstheme="minorHAnsi"/>
        <w:b/>
        <w:u w:val="single"/>
      </w:rPr>
      <w:t>2023</w:t>
    </w:r>
  </w:p>
  <w:p w14:paraId="17C70BE2" w14:textId="77777777" w:rsidR="004A2544" w:rsidRPr="009B4F77" w:rsidRDefault="004A2544" w:rsidP="009F5A7A">
    <w:pPr>
      <w:rPr>
        <w:rFonts w:asciiTheme="minorHAnsi" w:hAnsiTheme="minorHAnsi" w:cstheme="minorHAnsi"/>
        <w:b/>
        <w:u w:val="single"/>
      </w:rPr>
    </w:pP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64E60"/>
    <w:multiLevelType w:val="multilevel"/>
    <w:tmpl w:val="E7ECF15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16C25625"/>
    <w:multiLevelType w:val="multilevel"/>
    <w:tmpl w:val="FDD68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A60CE7"/>
    <w:multiLevelType w:val="multilevel"/>
    <w:tmpl w:val="5232A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AD191B"/>
    <w:multiLevelType w:val="hybridMultilevel"/>
    <w:tmpl w:val="CE0AF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9745BB"/>
    <w:multiLevelType w:val="hybridMultilevel"/>
    <w:tmpl w:val="D2C8E0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417E4"/>
    <w:rsid w:val="00050ABD"/>
    <w:rsid w:val="00050C34"/>
    <w:rsid w:val="00111018"/>
    <w:rsid w:val="001263EA"/>
    <w:rsid w:val="00177DD2"/>
    <w:rsid w:val="00197AD5"/>
    <w:rsid w:val="001B0EE6"/>
    <w:rsid w:val="001B5D26"/>
    <w:rsid w:val="001C661B"/>
    <w:rsid w:val="00207659"/>
    <w:rsid w:val="002255C4"/>
    <w:rsid w:val="00287876"/>
    <w:rsid w:val="002A2F94"/>
    <w:rsid w:val="002D75E0"/>
    <w:rsid w:val="0032224B"/>
    <w:rsid w:val="00326B46"/>
    <w:rsid w:val="0035386A"/>
    <w:rsid w:val="00380008"/>
    <w:rsid w:val="00384972"/>
    <w:rsid w:val="003B37F9"/>
    <w:rsid w:val="003D4FCF"/>
    <w:rsid w:val="003E18C7"/>
    <w:rsid w:val="003F3D2A"/>
    <w:rsid w:val="003F6AD7"/>
    <w:rsid w:val="00403C69"/>
    <w:rsid w:val="00481CFA"/>
    <w:rsid w:val="004A2544"/>
    <w:rsid w:val="005046B3"/>
    <w:rsid w:val="005933A5"/>
    <w:rsid w:val="005C585D"/>
    <w:rsid w:val="005C7A95"/>
    <w:rsid w:val="006110ED"/>
    <w:rsid w:val="0063083B"/>
    <w:rsid w:val="00645827"/>
    <w:rsid w:val="0065701F"/>
    <w:rsid w:val="006722D1"/>
    <w:rsid w:val="006A1DEC"/>
    <w:rsid w:val="006D684D"/>
    <w:rsid w:val="00785D71"/>
    <w:rsid w:val="00810B06"/>
    <w:rsid w:val="0082102F"/>
    <w:rsid w:val="00837A65"/>
    <w:rsid w:val="0084766A"/>
    <w:rsid w:val="0086241F"/>
    <w:rsid w:val="008F273A"/>
    <w:rsid w:val="009543E3"/>
    <w:rsid w:val="009700C0"/>
    <w:rsid w:val="009B4F77"/>
    <w:rsid w:val="009C2AA4"/>
    <w:rsid w:val="009F5A7A"/>
    <w:rsid w:val="00A05E31"/>
    <w:rsid w:val="00A92B2F"/>
    <w:rsid w:val="00AA78FE"/>
    <w:rsid w:val="00AC1A73"/>
    <w:rsid w:val="00AF16E0"/>
    <w:rsid w:val="00B30847"/>
    <w:rsid w:val="00B451C7"/>
    <w:rsid w:val="00B7429C"/>
    <w:rsid w:val="00B91E51"/>
    <w:rsid w:val="00BC2189"/>
    <w:rsid w:val="00BF3F37"/>
    <w:rsid w:val="00C121B0"/>
    <w:rsid w:val="00C44403"/>
    <w:rsid w:val="00C752D4"/>
    <w:rsid w:val="00C85D31"/>
    <w:rsid w:val="00CB1D70"/>
    <w:rsid w:val="00CD04B9"/>
    <w:rsid w:val="00CE0272"/>
    <w:rsid w:val="00D72E36"/>
    <w:rsid w:val="00D82699"/>
    <w:rsid w:val="00DF1D65"/>
    <w:rsid w:val="00E72959"/>
    <w:rsid w:val="00E82919"/>
    <w:rsid w:val="00EA60B6"/>
    <w:rsid w:val="00EB261E"/>
    <w:rsid w:val="00F04B98"/>
    <w:rsid w:val="00F335D1"/>
    <w:rsid w:val="00F34E1E"/>
    <w:rsid w:val="00FC2F24"/>
    <w:rsid w:val="00FE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AA4"/>
    <w:rPr>
      <w:rFonts w:ascii="Segoe UI" w:eastAsia="Times New Roman" w:hAnsi="Segoe UI" w:cs="Segoe UI"/>
      <w:sz w:val="18"/>
      <w:szCs w:val="1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C2189"/>
    <w:rPr>
      <w:color w:val="0000FF"/>
      <w:u w:val="single"/>
    </w:rPr>
  </w:style>
  <w:style w:type="paragraph" w:customStyle="1" w:styleId="blocks-text-blockparagraph">
    <w:name w:val="blocks-text-block__paragraph"/>
    <w:basedOn w:val="Normal"/>
    <w:rsid w:val="005933A5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5933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8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C52E81-AEC2-45F2-ABA2-9E3635E58C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E7D310-9B81-40CB-8495-F05FF61352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A9F0553D</Template>
  <TotalTime>50</TotalTime>
  <Pages>5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3</cp:revision>
  <cp:lastPrinted>2023-06-29T11:34:00Z</cp:lastPrinted>
  <dcterms:created xsi:type="dcterms:W3CDTF">2023-06-29T10:40:00Z</dcterms:created>
  <dcterms:modified xsi:type="dcterms:W3CDTF">2023-06-29T11:34:00Z</dcterms:modified>
</cp:coreProperties>
</file>