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1C699" w14:textId="3414E310" w:rsidR="009543E3" w:rsidRDefault="00837A65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057BF32" wp14:editId="35C58546">
            <wp:extent cx="6667500" cy="8929955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80199" cy="894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ABDF" w14:textId="5A0435D3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0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369EE492" w14:textId="49075B56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352FBC4B" w14:textId="1E9AF10E" w:rsidR="0082102F" w:rsidRDefault="00837A65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91E5717" wp14:editId="32380344">
            <wp:extent cx="6696075" cy="901336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08390" cy="9029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E0996" w14:textId="33D394BD" w:rsidR="0082102F" w:rsidRDefault="00837A65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6FDEF26" wp14:editId="12E21B81">
            <wp:extent cx="6715125" cy="898354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27721" cy="900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64D9E132" w14:textId="547C33B1" w:rsidR="00A92B2F" w:rsidRDefault="00837A65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BD8008B" wp14:editId="2B67DC78">
            <wp:extent cx="6725945" cy="3038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52456" cy="3050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5F01C" w14:textId="77777777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88CF0ED" w14:textId="77777777" w:rsidR="00CB1D70" w:rsidRDefault="00CB1D70" w:rsidP="00CB1D70">
      <w:pPr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8D1B0AC" w14:textId="77777777" w:rsidR="009700C0" w:rsidRDefault="009700C0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>
        <w:rPr>
          <w:rFonts w:asciiTheme="minorHAnsi" w:hAnsiTheme="minorHAnsi" w:cstheme="minorHAnsi"/>
          <w:b/>
          <w:i/>
          <w:sz w:val="22"/>
          <w:szCs w:val="28"/>
        </w:rPr>
        <w:br w:type="page"/>
      </w:r>
    </w:p>
    <w:p w14:paraId="1D442EB0" w14:textId="49857113" w:rsidR="00CB1D70" w:rsidRPr="005933A5" w:rsidRDefault="005933A5" w:rsidP="005933A5">
      <w:pPr>
        <w:rPr>
          <w:rFonts w:ascii="XCCW Joined 25a" w:hAnsi="XCCW Joined 25a" w:cstheme="minorHAnsi"/>
          <w:bCs/>
          <w:iCs/>
          <w:noProof/>
          <w:szCs w:val="32"/>
        </w:rPr>
      </w:pPr>
      <w:r w:rsidRPr="005933A5">
        <w:rPr>
          <w:rFonts w:ascii="XCCW Joined 25a" w:hAnsi="XCCW Joined 25a" w:cstheme="minorHAnsi"/>
          <w:bCs/>
          <w:iCs/>
          <w:noProof/>
          <w:szCs w:val="32"/>
        </w:rPr>
        <w:lastRenderedPageBreak/>
        <w:t xml:space="preserve">Please select a short poem to perform in class.  </w:t>
      </w:r>
      <w:r w:rsidR="002255C4">
        <w:rPr>
          <w:rFonts w:ascii="XCCW Joined 25a" w:hAnsi="XCCW Joined 25a" w:cstheme="minorHAnsi"/>
          <w:bCs/>
          <w:iCs/>
          <w:noProof/>
          <w:szCs w:val="32"/>
        </w:rPr>
        <w:t>It does not have to be learnt by heart.</w:t>
      </w:r>
    </w:p>
    <w:p w14:paraId="79BE65D9" w14:textId="18562CF9" w:rsidR="005933A5" w:rsidRPr="005933A5" w:rsidRDefault="005933A5" w:rsidP="005933A5">
      <w:pPr>
        <w:rPr>
          <w:rFonts w:ascii="XCCW Joined 25a" w:hAnsi="XCCW Joined 25a" w:cstheme="minorHAnsi"/>
          <w:bCs/>
          <w:iCs/>
          <w:noProof/>
          <w:szCs w:val="32"/>
        </w:rPr>
      </w:pPr>
    </w:p>
    <w:p w14:paraId="2DD1EB5B" w14:textId="785DC107" w:rsidR="005933A5" w:rsidRPr="005933A5" w:rsidRDefault="005933A5" w:rsidP="005933A5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Cs w:val="32"/>
        </w:rPr>
      </w:pPr>
      <w:r w:rsidRPr="005933A5">
        <w:rPr>
          <w:rFonts w:ascii="XCCW Joined 25a" w:hAnsi="XCCW Joined 25a" w:cs="Arial"/>
          <w:color w:val="231F20"/>
          <w:szCs w:val="32"/>
        </w:rPr>
        <w:t>Performing</w:t>
      </w:r>
      <w:r w:rsidRPr="005933A5">
        <w:rPr>
          <w:rFonts w:ascii="XCCW Joined 25a" w:hAnsi="XCCW Joined 25a" w:cs="Arial"/>
          <w:color w:val="231F20"/>
          <w:szCs w:val="32"/>
        </w:rPr>
        <w:t xml:space="preserve"> a poem requires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focus</w:t>
      </w:r>
      <w:r w:rsidRPr="005933A5">
        <w:rPr>
          <w:rFonts w:ascii="XCCW Joined 25a" w:hAnsi="XCCW Joined 25a" w:cs="Arial"/>
          <w:color w:val="231F20"/>
          <w:szCs w:val="32"/>
        </w:rPr>
        <w:t> and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practice</w:t>
      </w:r>
      <w:r w:rsidRPr="005933A5">
        <w:rPr>
          <w:rFonts w:ascii="XCCW Joined 25a" w:hAnsi="XCCW Joined 25a" w:cs="Arial"/>
          <w:color w:val="231F20"/>
          <w:szCs w:val="32"/>
        </w:rPr>
        <w:t>, but there are things you can do that help</w:t>
      </w:r>
      <w:r w:rsidRPr="005933A5">
        <w:rPr>
          <w:rFonts w:ascii="XCCW Joined 25a" w:hAnsi="XCCW Joined 25a" w:cs="Arial"/>
          <w:color w:val="231F20"/>
          <w:szCs w:val="32"/>
        </w:rPr>
        <w:t>:</w:t>
      </w:r>
    </w:p>
    <w:p w14:paraId="693ECE7C" w14:textId="18BD1F4D" w:rsidR="005933A5" w:rsidRPr="005933A5" w:rsidRDefault="005933A5" w:rsidP="005933A5">
      <w:pPr>
        <w:pStyle w:val="blocks-text-block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567"/>
        <w:rPr>
          <w:rFonts w:ascii="XCCW Joined 25a" w:hAnsi="XCCW Joined 25a" w:cs="Arial"/>
          <w:color w:val="231F20"/>
          <w:szCs w:val="32"/>
        </w:rPr>
      </w:pPr>
      <w:r w:rsidRPr="005933A5">
        <w:rPr>
          <w:rFonts w:ascii="XCCW Joined 25a" w:hAnsi="XCCW Joined 25a" w:cs="Arial"/>
          <w:color w:val="231F20"/>
          <w:szCs w:val="32"/>
        </w:rPr>
        <w:t>Think about</w:t>
      </w:r>
      <w:r w:rsidRPr="005933A5">
        <w:rPr>
          <w:rFonts w:ascii="XCCW Joined 25a" w:hAnsi="XCCW Joined 25a" w:cs="Arial"/>
          <w:color w:val="231F20"/>
          <w:szCs w:val="32"/>
        </w:rPr>
        <w:t xml:space="preserve"> the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story</w:t>
      </w:r>
      <w:r w:rsidRPr="005933A5">
        <w:rPr>
          <w:rFonts w:ascii="XCCW Joined 25a" w:hAnsi="XCCW Joined 25a" w:cs="Arial"/>
          <w:color w:val="231F20"/>
          <w:szCs w:val="32"/>
        </w:rPr>
        <w:t> the poem is telling.</w:t>
      </w:r>
    </w:p>
    <w:p w14:paraId="29844F61" w14:textId="77777777" w:rsidR="005933A5" w:rsidRPr="005933A5" w:rsidRDefault="005933A5" w:rsidP="005933A5">
      <w:pPr>
        <w:pStyle w:val="blocks-text-block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567"/>
        <w:rPr>
          <w:rFonts w:ascii="XCCW Joined 25a" w:hAnsi="XCCW Joined 25a" w:cs="Arial"/>
          <w:color w:val="231F20"/>
          <w:szCs w:val="32"/>
        </w:rPr>
      </w:pPr>
      <w:r w:rsidRPr="005933A5">
        <w:rPr>
          <w:rFonts w:ascii="XCCW Joined 25a" w:hAnsi="XCCW Joined 25a" w:cs="Arial"/>
          <w:color w:val="231F20"/>
          <w:szCs w:val="32"/>
        </w:rPr>
        <w:t>Focus on the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rhythm</w:t>
      </w:r>
      <w:r w:rsidRPr="005933A5">
        <w:rPr>
          <w:rFonts w:ascii="XCCW Joined 25a" w:hAnsi="XCCW Joined 25a" w:cs="Arial"/>
          <w:color w:val="231F20"/>
          <w:szCs w:val="32"/>
        </w:rPr>
        <w:t> of the poem.</w:t>
      </w:r>
    </w:p>
    <w:p w14:paraId="53E5F808" w14:textId="77777777" w:rsidR="005933A5" w:rsidRPr="005933A5" w:rsidRDefault="005933A5" w:rsidP="005933A5">
      <w:pPr>
        <w:pStyle w:val="blocks-text-block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567"/>
        <w:rPr>
          <w:rFonts w:ascii="XCCW Joined 25a" w:hAnsi="XCCW Joined 25a" w:cs="Arial"/>
          <w:color w:val="231F20"/>
          <w:szCs w:val="32"/>
        </w:rPr>
      </w:pPr>
      <w:r w:rsidRPr="005933A5">
        <w:rPr>
          <w:rFonts w:ascii="XCCW Joined 25a" w:hAnsi="XCCW Joined 25a" w:cs="Arial"/>
          <w:color w:val="231F20"/>
          <w:szCs w:val="32"/>
        </w:rPr>
        <w:t>Look at the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rhyming words</w:t>
      </w:r>
      <w:r w:rsidRPr="005933A5">
        <w:rPr>
          <w:rFonts w:ascii="XCCW Joined 25a" w:hAnsi="XCCW Joined 25a" w:cs="Arial"/>
          <w:color w:val="231F20"/>
          <w:szCs w:val="32"/>
        </w:rPr>
        <w:t> used in the poem.</w:t>
      </w:r>
    </w:p>
    <w:p w14:paraId="386922CC" w14:textId="4BD68AC2" w:rsidR="005933A5" w:rsidRPr="005933A5" w:rsidRDefault="005933A5" w:rsidP="005933A5">
      <w:pPr>
        <w:pStyle w:val="blocks-text-block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 w:hanging="567"/>
        <w:rPr>
          <w:rFonts w:ascii="XCCW Joined 25a" w:hAnsi="XCCW Joined 25a" w:cs="Arial"/>
          <w:color w:val="231F20"/>
          <w:szCs w:val="32"/>
        </w:rPr>
      </w:pPr>
      <w:r w:rsidRPr="005933A5">
        <w:rPr>
          <w:rFonts w:ascii="XCCW Joined 25a" w:hAnsi="XCCW Joined 25a" w:cs="Arial"/>
          <w:color w:val="231F20"/>
          <w:szCs w:val="32"/>
        </w:rPr>
        <w:t>Think of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actions</w:t>
      </w:r>
      <w:r w:rsidRPr="005933A5">
        <w:rPr>
          <w:rFonts w:ascii="XCCW Joined 25a" w:hAnsi="XCCW Joined 25a" w:cs="Arial"/>
          <w:color w:val="231F20"/>
          <w:szCs w:val="32"/>
        </w:rPr>
        <w:t> or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images</w:t>
      </w:r>
      <w:r w:rsidRPr="005933A5">
        <w:rPr>
          <w:rFonts w:ascii="XCCW Joined 25a" w:hAnsi="XCCW Joined 25a" w:cs="Arial"/>
          <w:color w:val="231F20"/>
          <w:szCs w:val="32"/>
        </w:rPr>
        <w:t> that could go with each line.</w:t>
      </w:r>
    </w:p>
    <w:p w14:paraId="00960122" w14:textId="77777777" w:rsidR="005933A5" w:rsidRPr="005933A5" w:rsidRDefault="005933A5" w:rsidP="005933A5">
      <w:pPr>
        <w:pStyle w:val="blocks-text-blockparagraph"/>
        <w:shd w:val="clear" w:color="auto" w:fill="FFFFFF"/>
        <w:spacing w:before="0" w:beforeAutospacing="0" w:after="0" w:afterAutospacing="0"/>
        <w:ind w:left="567"/>
        <w:rPr>
          <w:rFonts w:ascii="XCCW Joined 25a" w:hAnsi="XCCW Joined 25a" w:cs="Arial"/>
          <w:color w:val="231F20"/>
          <w:szCs w:val="32"/>
        </w:rPr>
      </w:pPr>
    </w:p>
    <w:p w14:paraId="11C6ACC3" w14:textId="77777777" w:rsidR="005933A5" w:rsidRPr="005933A5" w:rsidRDefault="005933A5" w:rsidP="005933A5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Cs w:val="32"/>
        </w:rPr>
      </w:pPr>
      <w:r w:rsidRPr="005933A5">
        <w:rPr>
          <w:rStyle w:val="Strong"/>
          <w:rFonts w:ascii="XCCW Joined 25a" w:hAnsi="XCCW Joined 25a" w:cs="Arial"/>
          <w:color w:val="231F20"/>
          <w:szCs w:val="32"/>
        </w:rPr>
        <w:t>Top tip!</w:t>
      </w:r>
    </w:p>
    <w:p w14:paraId="0DDE6120" w14:textId="04F88512" w:rsidR="005933A5" w:rsidRPr="005933A5" w:rsidRDefault="005933A5" w:rsidP="005933A5">
      <w:pPr>
        <w:numPr>
          <w:ilvl w:val="0"/>
          <w:numId w:val="6"/>
        </w:numPr>
        <w:shd w:val="clear" w:color="auto" w:fill="FFFFFF"/>
        <w:ind w:left="567" w:hanging="567"/>
        <w:rPr>
          <w:rFonts w:ascii="XCCW Joined 25a" w:hAnsi="XCCW Joined 25a" w:cs="Arial"/>
          <w:color w:val="231F20"/>
          <w:szCs w:val="32"/>
        </w:rPr>
      </w:pPr>
      <w:r w:rsidRPr="005933A5">
        <w:rPr>
          <w:rFonts w:ascii="XCCW Joined 25a" w:hAnsi="XCCW Joined 25a" w:cs="Arial"/>
          <w:color w:val="231F20"/>
          <w:szCs w:val="32"/>
        </w:rPr>
        <w:t xml:space="preserve">Remember to take your time and keep practising </w:t>
      </w:r>
      <w:r w:rsidR="00AA78FE">
        <w:rPr>
          <w:rFonts w:ascii="XCCW Joined 25a" w:hAnsi="XCCW Joined 25a" w:cs="Arial"/>
          <w:color w:val="231F20"/>
          <w:szCs w:val="32"/>
        </w:rPr>
        <w:t>–</w:t>
      </w:r>
      <w:r w:rsidRPr="005933A5">
        <w:rPr>
          <w:rFonts w:ascii="XCCW Joined 25a" w:hAnsi="XCCW Joined 25a" w:cs="Arial"/>
          <w:color w:val="231F20"/>
          <w:szCs w:val="32"/>
        </w:rPr>
        <w:t xml:space="preserve"> </w:t>
      </w:r>
      <w:r w:rsidR="00AA78FE">
        <w:rPr>
          <w:rFonts w:ascii="XCCW Joined 25a" w:hAnsi="XCCW Joined 25a" w:cs="Arial"/>
          <w:color w:val="231F20"/>
          <w:szCs w:val="32"/>
        </w:rPr>
        <w:t xml:space="preserve">it </w:t>
      </w:r>
      <w:bookmarkStart w:id="0" w:name="_GoBack"/>
      <w:bookmarkEnd w:id="0"/>
      <w:r w:rsidRPr="005933A5">
        <w:rPr>
          <w:rFonts w:ascii="XCCW Joined 25a" w:hAnsi="XCCW Joined 25a" w:cs="Arial"/>
          <w:color w:val="231F20"/>
          <w:szCs w:val="32"/>
        </w:rPr>
        <w:t>takes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time</w:t>
      </w:r>
      <w:r w:rsidRPr="005933A5">
        <w:rPr>
          <w:rFonts w:ascii="XCCW Joined 25a" w:hAnsi="XCCW Joined 25a" w:cs="Arial"/>
          <w:color w:val="231F20"/>
          <w:szCs w:val="32"/>
        </w:rPr>
        <w:t> and </w:t>
      </w:r>
      <w:r w:rsidRPr="005933A5">
        <w:rPr>
          <w:rStyle w:val="Strong"/>
          <w:rFonts w:ascii="XCCW Joined 25a" w:hAnsi="XCCW Joined 25a" w:cs="Arial"/>
          <w:color w:val="231F20"/>
          <w:szCs w:val="32"/>
        </w:rPr>
        <w:t>focus</w:t>
      </w:r>
      <w:r w:rsidRPr="005933A5">
        <w:rPr>
          <w:rFonts w:ascii="XCCW Joined 25a" w:hAnsi="XCCW Joined 25a" w:cs="Arial"/>
          <w:color w:val="231F20"/>
          <w:szCs w:val="32"/>
        </w:rPr>
        <w:t>!</w:t>
      </w:r>
    </w:p>
    <w:p w14:paraId="3E30AA08" w14:textId="48186CDB" w:rsidR="005933A5" w:rsidRPr="005933A5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</w:p>
    <w:p w14:paraId="6C14F4BC" w14:textId="1D567586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 xml:space="preserve">This is one of Mrs </w:t>
      </w:r>
      <w:proofErr w:type="spellStart"/>
      <w:r w:rsidRPr="00287876">
        <w:rPr>
          <w:rFonts w:ascii="XCCW Joined 25a" w:hAnsi="XCCW Joined 25a" w:cs="Arial"/>
          <w:color w:val="231F20"/>
          <w:szCs w:val="32"/>
        </w:rPr>
        <w:t>Knutt’s</w:t>
      </w:r>
      <w:proofErr w:type="spellEnd"/>
      <w:r w:rsidRPr="00287876">
        <w:rPr>
          <w:rFonts w:ascii="XCCW Joined 25a" w:hAnsi="XCCW Joined 25a" w:cs="Arial"/>
          <w:color w:val="231F20"/>
          <w:szCs w:val="32"/>
        </w:rPr>
        <w:t xml:space="preserve"> favourite poems:</w:t>
      </w:r>
    </w:p>
    <w:p w14:paraId="18E744E3" w14:textId="7B4A7C92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</w:p>
    <w:p w14:paraId="7399F182" w14:textId="0C13645C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b/>
          <w:color w:val="231F20"/>
          <w:szCs w:val="32"/>
          <w:u w:val="single"/>
        </w:rPr>
      </w:pPr>
      <w:r w:rsidRPr="00287876">
        <w:rPr>
          <w:rFonts w:ascii="XCCW Joined 25a" w:hAnsi="XCCW Joined 25a" w:cs="Arial"/>
          <w:b/>
          <w:color w:val="231F20"/>
          <w:szCs w:val="32"/>
          <w:u w:val="single"/>
        </w:rPr>
        <w:t>The Big Race</w:t>
      </w:r>
    </w:p>
    <w:p w14:paraId="5EFDDCCF" w14:textId="6A7C8F3D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There’s a rapid rushing rabbit</w:t>
      </w:r>
    </w:p>
    <w:p w14:paraId="478FFE56" w14:textId="336B7F75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Running round the racing track</w:t>
      </w:r>
    </w:p>
    <w:p w14:paraId="3E056D5E" w14:textId="3149E5DE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With a rattlesnake behind him</w:t>
      </w:r>
    </w:p>
    <w:p w14:paraId="7B044B4A" w14:textId="662C47AF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And a raven on his back,</w:t>
      </w:r>
    </w:p>
    <w:p w14:paraId="4BC6E04A" w14:textId="4844E999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And the reindeer’s been disqualified</w:t>
      </w:r>
    </w:p>
    <w:p w14:paraId="16C26D9F" w14:textId="0AF946CF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For wearing roller skates</w:t>
      </w:r>
    </w:p>
    <w:p w14:paraId="181E33DD" w14:textId="3568C2F6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And the reptile didn’t even start</w:t>
      </w:r>
    </w:p>
    <w:p w14:paraId="0F0C194F" w14:textId="3CD3EA37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As he arrived too late.</w:t>
      </w:r>
    </w:p>
    <w:p w14:paraId="28CD24E9" w14:textId="610DCBD2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</w:p>
    <w:p w14:paraId="69511493" w14:textId="7E0B7012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They round the bend,</w:t>
      </w:r>
    </w:p>
    <w:p w14:paraId="17D74D64" w14:textId="09CD7C8D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They raise some dust,</w:t>
      </w:r>
    </w:p>
    <w:p w14:paraId="2B2FDF6D" w14:textId="65E2EC47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The crowd’s roar raises rafters.</w:t>
      </w:r>
    </w:p>
    <w:p w14:paraId="4D8F56B4" w14:textId="5B24E562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A raccoon trips upon a rock,</w:t>
      </w:r>
    </w:p>
    <w:p w14:paraId="742E40EF" w14:textId="4B53206E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A reed frog falls soon after,</w:t>
      </w:r>
    </w:p>
    <w:p w14:paraId="4F0FF99F" w14:textId="78961189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A robin flies above the race,</w:t>
      </w:r>
    </w:p>
    <w:p w14:paraId="302BBEF0" w14:textId="143FBDF0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A rook brings up the rear,</w:t>
      </w:r>
    </w:p>
    <w:p w14:paraId="6C666A84" w14:textId="2FAEADB3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 xml:space="preserve">In a rising cloud of </w:t>
      </w:r>
      <w:proofErr w:type="gramStart"/>
      <w:r w:rsidRPr="00287876">
        <w:rPr>
          <w:rFonts w:ascii="XCCW Joined 25a" w:hAnsi="XCCW Joined 25a" w:cs="Arial"/>
          <w:color w:val="231F20"/>
          <w:szCs w:val="32"/>
        </w:rPr>
        <w:t>dust</w:t>
      </w:r>
      <w:proofErr w:type="gramEnd"/>
      <w:r w:rsidRPr="00287876">
        <w:rPr>
          <w:rFonts w:ascii="XCCW Joined 25a" w:hAnsi="XCCW Joined 25a" w:cs="Arial"/>
          <w:color w:val="231F20"/>
          <w:szCs w:val="32"/>
        </w:rPr>
        <w:t xml:space="preserve"> a rhino disappears.</w:t>
      </w:r>
    </w:p>
    <w:p w14:paraId="5B4A875D" w14:textId="5537E4BC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</w:p>
    <w:p w14:paraId="5C4ED3FE" w14:textId="430BE9B3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They reach the final stretch of track,</w:t>
      </w:r>
    </w:p>
    <w:p w14:paraId="3B1145E1" w14:textId="20B354D9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The rabbit wins the gold,</w:t>
      </w:r>
    </w:p>
    <w:p w14:paraId="55E56768" w14:textId="0B77EF45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The rhino comes in second</w:t>
      </w:r>
    </w:p>
    <w:p w14:paraId="1322F347" w14:textId="5C6819D1" w:rsidR="005933A5" w:rsidRPr="00287876" w:rsidRDefault="005933A5" w:rsidP="005933A5">
      <w:pPr>
        <w:shd w:val="clear" w:color="auto" w:fill="FFFFFF"/>
        <w:rPr>
          <w:rFonts w:ascii="XCCW Joined 25a" w:hAnsi="XCCW Joined 25a" w:cs="Arial"/>
          <w:color w:val="231F20"/>
          <w:szCs w:val="32"/>
        </w:rPr>
      </w:pPr>
      <w:r w:rsidRPr="00287876">
        <w:rPr>
          <w:rFonts w:ascii="XCCW Joined 25a" w:hAnsi="XCCW Joined 25a" w:cs="Arial"/>
          <w:color w:val="231F20"/>
          <w:szCs w:val="32"/>
        </w:rPr>
        <w:t>But he blames it on his cold.</w:t>
      </w:r>
    </w:p>
    <w:sectPr w:rsidR="005933A5" w:rsidRPr="00287876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87C30" w14:textId="77777777" w:rsidR="001263EA" w:rsidRDefault="001263EA" w:rsidP="0032224B">
      <w:r>
        <w:separator/>
      </w:r>
    </w:p>
  </w:endnote>
  <w:endnote w:type="continuationSeparator" w:id="0">
    <w:p w14:paraId="2C2A6D08" w14:textId="77777777" w:rsidR="001263EA" w:rsidRDefault="001263EA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0398D" w14:textId="77777777" w:rsidR="001263EA" w:rsidRDefault="001263EA" w:rsidP="0032224B">
      <w:r>
        <w:separator/>
      </w:r>
    </w:p>
  </w:footnote>
  <w:footnote w:type="continuationSeparator" w:id="0">
    <w:p w14:paraId="619A5E7C" w14:textId="77777777" w:rsidR="001263EA" w:rsidRDefault="001263EA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1D95D2DC" w:rsidR="009F5A7A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4A2544">
      <w:rPr>
        <w:rFonts w:asciiTheme="minorHAnsi" w:hAnsiTheme="minorHAnsi" w:cstheme="minorHAnsi"/>
        <w:b/>
        <w:u w:val="single"/>
      </w:rPr>
      <w:t>23</w:t>
    </w:r>
    <w:r w:rsidR="00837A65">
      <w:rPr>
        <w:rFonts w:asciiTheme="minorHAnsi" w:hAnsiTheme="minorHAnsi" w:cstheme="minorHAnsi"/>
        <w:b/>
        <w:u w:val="single"/>
      </w:rPr>
      <w:t>.06</w:t>
    </w:r>
    <w:r w:rsidR="00E72959">
      <w:rPr>
        <w:rFonts w:asciiTheme="minorHAnsi" w:hAnsiTheme="minorHAnsi" w:cstheme="minorHAnsi"/>
        <w:b/>
        <w:u w:val="single"/>
      </w:rPr>
      <w:t>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4A2544">
      <w:rPr>
        <w:rFonts w:asciiTheme="minorHAnsi" w:hAnsiTheme="minorHAnsi" w:cstheme="minorHAnsi"/>
        <w:b/>
        <w:u w:val="single"/>
      </w:rPr>
      <w:t>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4A2544">
      <w:rPr>
        <w:rFonts w:asciiTheme="minorHAnsi" w:hAnsiTheme="minorHAnsi" w:cstheme="minorHAnsi"/>
        <w:b/>
        <w:u w:val="single"/>
      </w:rPr>
      <w:t>29</w:t>
    </w:r>
    <w:r w:rsidR="00CB1D70">
      <w:rPr>
        <w:rFonts w:asciiTheme="minorHAnsi" w:hAnsiTheme="minorHAnsi" w:cstheme="minorHAnsi"/>
        <w:b/>
        <w:u w:val="single"/>
      </w:rPr>
      <w:t>.06</w:t>
    </w:r>
    <w:r w:rsidR="00B7429C">
      <w:rPr>
        <w:rFonts w:asciiTheme="minorHAnsi" w:hAnsiTheme="minorHAnsi" w:cstheme="minorHAnsi"/>
        <w:b/>
        <w:u w:val="single"/>
      </w:rPr>
      <w:t>.</w:t>
    </w:r>
    <w:r w:rsidR="004A2544">
      <w:rPr>
        <w:rFonts w:asciiTheme="minorHAnsi" w:hAnsiTheme="minorHAnsi" w:cstheme="minorHAnsi"/>
        <w:b/>
        <w:u w:val="single"/>
      </w:rPr>
      <w:t>2023</w:t>
    </w:r>
  </w:p>
  <w:p w14:paraId="17C70BE2" w14:textId="77777777" w:rsidR="004A2544" w:rsidRPr="009B4F77" w:rsidRDefault="004A2544" w:rsidP="009F5A7A">
    <w:pPr>
      <w:rPr>
        <w:rFonts w:asciiTheme="minorHAnsi" w:hAnsiTheme="minorHAnsi" w:cstheme="minorHAnsi"/>
        <w:b/>
        <w:u w:val="single"/>
      </w:rPr>
    </w:pP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4E60"/>
    <w:multiLevelType w:val="multilevel"/>
    <w:tmpl w:val="E7ECF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6C25625"/>
    <w:multiLevelType w:val="multilevel"/>
    <w:tmpl w:val="FDD6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A60CE7"/>
    <w:multiLevelType w:val="multilevel"/>
    <w:tmpl w:val="5232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AD191B"/>
    <w:multiLevelType w:val="hybridMultilevel"/>
    <w:tmpl w:val="CE0A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263EA"/>
    <w:rsid w:val="00177DD2"/>
    <w:rsid w:val="00197AD5"/>
    <w:rsid w:val="001B5D26"/>
    <w:rsid w:val="001C661B"/>
    <w:rsid w:val="00207659"/>
    <w:rsid w:val="002255C4"/>
    <w:rsid w:val="00287876"/>
    <w:rsid w:val="002A2F94"/>
    <w:rsid w:val="002D75E0"/>
    <w:rsid w:val="0032224B"/>
    <w:rsid w:val="00326B46"/>
    <w:rsid w:val="0035386A"/>
    <w:rsid w:val="00380008"/>
    <w:rsid w:val="00384972"/>
    <w:rsid w:val="003B37F9"/>
    <w:rsid w:val="003D4FCF"/>
    <w:rsid w:val="003E18C7"/>
    <w:rsid w:val="003F3D2A"/>
    <w:rsid w:val="003F6AD7"/>
    <w:rsid w:val="00403C69"/>
    <w:rsid w:val="00481CFA"/>
    <w:rsid w:val="004A2544"/>
    <w:rsid w:val="005046B3"/>
    <w:rsid w:val="005933A5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37A65"/>
    <w:rsid w:val="0084766A"/>
    <w:rsid w:val="0086241F"/>
    <w:rsid w:val="008F273A"/>
    <w:rsid w:val="009543E3"/>
    <w:rsid w:val="009700C0"/>
    <w:rsid w:val="009B4F77"/>
    <w:rsid w:val="009C2AA4"/>
    <w:rsid w:val="009F5A7A"/>
    <w:rsid w:val="00A05E31"/>
    <w:rsid w:val="00A92B2F"/>
    <w:rsid w:val="00AA78FE"/>
    <w:rsid w:val="00AC1A73"/>
    <w:rsid w:val="00AF16E0"/>
    <w:rsid w:val="00B30847"/>
    <w:rsid w:val="00B451C7"/>
    <w:rsid w:val="00B7429C"/>
    <w:rsid w:val="00B91E51"/>
    <w:rsid w:val="00BC2189"/>
    <w:rsid w:val="00BF3F37"/>
    <w:rsid w:val="00C121B0"/>
    <w:rsid w:val="00C85D31"/>
    <w:rsid w:val="00CB1D70"/>
    <w:rsid w:val="00CD04B9"/>
    <w:rsid w:val="00CE0272"/>
    <w:rsid w:val="00D72E36"/>
    <w:rsid w:val="00D82699"/>
    <w:rsid w:val="00DF1D65"/>
    <w:rsid w:val="00E72959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2189"/>
    <w:rPr>
      <w:color w:val="0000FF"/>
      <w:u w:val="single"/>
    </w:rPr>
  </w:style>
  <w:style w:type="paragraph" w:customStyle="1" w:styleId="blocks-text-blockparagraph">
    <w:name w:val="blocks-text-block__paragraph"/>
    <w:basedOn w:val="Normal"/>
    <w:rsid w:val="005933A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5933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8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E7D310-9B81-40CB-8495-F05FF61352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C52E81-AEC2-45F2-ABA2-9E3635E58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43</TotalTime>
  <Pages>5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2023-06-22T09:49:00Z</cp:lastPrinted>
  <dcterms:created xsi:type="dcterms:W3CDTF">2023-06-22T09:53:00Z</dcterms:created>
  <dcterms:modified xsi:type="dcterms:W3CDTF">2023-06-22T10:35:00Z</dcterms:modified>
</cp:coreProperties>
</file>