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FBC4B" w14:textId="20A14263" w:rsidR="0082102F" w:rsidRDefault="00FB3532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bookmarkStart w:id="0" w:name="_GoBack"/>
      <w:bookmarkEnd w:id="0"/>
      <w:r w:rsidRPr="00FB3532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drawing>
          <wp:inline distT="0" distB="0" distL="0" distR="0" wp14:anchorId="657C9EA3" wp14:editId="534E8417">
            <wp:extent cx="6667500" cy="9140423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81025" cy="915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95634" w14:textId="797205D7" w:rsidR="0082102F" w:rsidRDefault="00FB3532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 w:rsidRPr="00FB3532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2656F335" wp14:editId="3C7A5F55">
            <wp:extent cx="6657975" cy="9084714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73848" cy="9106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F0E0D" w14:textId="77777777" w:rsidR="00FB3532" w:rsidRDefault="00FB3532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 w:rsidRPr="00FB3532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55E07C08" wp14:editId="4770E421">
            <wp:extent cx="6686550" cy="9102436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98865" cy="9119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E0996" w14:textId="2B368BDF" w:rsidR="0082102F" w:rsidRDefault="00FB3532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 w:rsidRPr="00FB3532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66A0AF8B" wp14:editId="7708DC00">
            <wp:extent cx="6558139" cy="37147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73649" cy="372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br w:type="page"/>
      </w:r>
    </w:p>
    <w:p w14:paraId="297EDFA1" w14:textId="3C03A178" w:rsidR="0082102F" w:rsidRPr="0082102F" w:rsidRDefault="008210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 w:rsidRP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lastRenderedPageBreak/>
        <w:t>We</w:t>
      </w:r>
      <w:r w:rsidR="00384972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t xml:space="preserve"> have been writing</w:t>
      </w:r>
      <w:r w:rsidRP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t xml:space="preserve"> Show, Not Tell sentences to improve our writing.</w:t>
      </w:r>
    </w:p>
    <w:p w14:paraId="0355E102" w14:textId="7301FCB5" w:rsidR="0082102F" w:rsidRPr="0082102F" w:rsidRDefault="00384972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t>Using the emotion shown here, write a sentence which shows us the feeling without telling us.  Look back at last week’s homework to give you some ideas.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268"/>
        <w:gridCol w:w="6208"/>
      </w:tblGrid>
      <w:tr w:rsidR="00384972" w14:paraId="72526198" w14:textId="77777777" w:rsidTr="0086241F">
        <w:trPr>
          <w:trHeight w:val="510"/>
        </w:trPr>
        <w:tc>
          <w:tcPr>
            <w:tcW w:w="1980" w:type="dxa"/>
            <w:vMerge w:val="restart"/>
            <w:vAlign w:val="center"/>
          </w:tcPr>
          <w:p w14:paraId="10A5C213" w14:textId="3613F2F5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ill</w:t>
            </w:r>
          </w:p>
        </w:tc>
        <w:tc>
          <w:tcPr>
            <w:tcW w:w="2268" w:type="dxa"/>
            <w:vMerge w:val="restart"/>
            <w:vAlign w:val="center"/>
          </w:tcPr>
          <w:p w14:paraId="632DA08E" w14:textId="5E8D0E8B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473D62B" wp14:editId="66CE584F">
                  <wp:extent cx="900000" cy="945285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94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8" w:type="dxa"/>
            <w:vAlign w:val="center"/>
          </w:tcPr>
          <w:p w14:paraId="42131D28" w14:textId="6D94091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2325A4E1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1AC85245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1208D136" w14:textId="77777777" w:rsidR="00384972" w:rsidRDefault="00384972" w:rsidP="0086241F">
            <w:pPr>
              <w:jc w:val="center"/>
              <w:rPr>
                <w:noProof/>
              </w:rPr>
            </w:pPr>
          </w:p>
        </w:tc>
        <w:tc>
          <w:tcPr>
            <w:tcW w:w="6208" w:type="dxa"/>
            <w:vAlign w:val="center"/>
          </w:tcPr>
          <w:p w14:paraId="774EBFEB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2B748AFE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76330967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1EFCA111" w14:textId="77777777" w:rsidR="00384972" w:rsidRDefault="00384972" w:rsidP="0086241F">
            <w:pPr>
              <w:jc w:val="center"/>
              <w:rPr>
                <w:noProof/>
              </w:rPr>
            </w:pPr>
          </w:p>
        </w:tc>
        <w:tc>
          <w:tcPr>
            <w:tcW w:w="6208" w:type="dxa"/>
            <w:vAlign w:val="center"/>
          </w:tcPr>
          <w:p w14:paraId="5CBBCB56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2D102AF0" w14:textId="77777777" w:rsidTr="0086241F">
        <w:trPr>
          <w:trHeight w:val="510"/>
        </w:trPr>
        <w:tc>
          <w:tcPr>
            <w:tcW w:w="1980" w:type="dxa"/>
            <w:vMerge w:val="restart"/>
            <w:vAlign w:val="center"/>
          </w:tcPr>
          <w:p w14:paraId="5D76EACB" w14:textId="529F60A9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disgusted</w:t>
            </w:r>
          </w:p>
        </w:tc>
        <w:tc>
          <w:tcPr>
            <w:tcW w:w="2268" w:type="dxa"/>
            <w:vMerge w:val="restart"/>
            <w:vAlign w:val="center"/>
          </w:tcPr>
          <w:p w14:paraId="17DBFD60" w14:textId="5AF1C68E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85B0A2F" wp14:editId="66308D52">
                  <wp:extent cx="1296000" cy="80613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000" cy="806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8" w:type="dxa"/>
            <w:vAlign w:val="center"/>
          </w:tcPr>
          <w:p w14:paraId="361A6136" w14:textId="6A995843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04398A68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703D9BC8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068E2864" w14:textId="77777777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16B04AFD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69C1CEC3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2E7F57A1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66517688" w14:textId="77777777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5E3D1E57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0735D25C" w14:textId="77777777" w:rsidTr="0086241F">
        <w:trPr>
          <w:trHeight w:val="510"/>
        </w:trPr>
        <w:tc>
          <w:tcPr>
            <w:tcW w:w="1980" w:type="dxa"/>
            <w:vMerge w:val="restart"/>
            <w:vAlign w:val="center"/>
          </w:tcPr>
          <w:p w14:paraId="604BF641" w14:textId="65AD903B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relieved</w:t>
            </w:r>
          </w:p>
        </w:tc>
        <w:tc>
          <w:tcPr>
            <w:tcW w:w="2268" w:type="dxa"/>
            <w:vMerge w:val="restart"/>
            <w:vAlign w:val="center"/>
          </w:tcPr>
          <w:p w14:paraId="5DF3BCA8" w14:textId="4D14149D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66799A3" wp14:editId="3E67A6EC">
                  <wp:extent cx="1224000" cy="8432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000" cy="84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8" w:type="dxa"/>
            <w:vAlign w:val="center"/>
          </w:tcPr>
          <w:p w14:paraId="5D32F6E0" w14:textId="521DD7FC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4A76E64E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61982B8B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25CB4E16" w14:textId="77777777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037F6CA0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1000F731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4E6E104F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6F747599" w14:textId="77777777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61D052AF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7E205A69" w14:textId="77777777" w:rsidTr="0086241F">
        <w:trPr>
          <w:trHeight w:val="510"/>
        </w:trPr>
        <w:tc>
          <w:tcPr>
            <w:tcW w:w="1980" w:type="dxa"/>
            <w:vMerge w:val="restart"/>
            <w:vAlign w:val="center"/>
          </w:tcPr>
          <w:p w14:paraId="36D3C4E0" w14:textId="7C3B6C56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brave</w:t>
            </w:r>
          </w:p>
        </w:tc>
        <w:tc>
          <w:tcPr>
            <w:tcW w:w="2268" w:type="dxa"/>
            <w:vMerge w:val="restart"/>
            <w:vAlign w:val="center"/>
          </w:tcPr>
          <w:p w14:paraId="09606560" w14:textId="7BD1541D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894E522" wp14:editId="3BD90257">
                  <wp:extent cx="1152000" cy="945758"/>
                  <wp:effectExtent l="0" t="0" r="0" b="698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t="18306" b="4273"/>
                          <a:stretch/>
                        </pic:blipFill>
                        <pic:spPr bwMode="auto">
                          <a:xfrm>
                            <a:off x="0" y="0"/>
                            <a:ext cx="1152000" cy="9457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8" w:type="dxa"/>
            <w:vAlign w:val="center"/>
          </w:tcPr>
          <w:p w14:paraId="75349AB7" w14:textId="672B7625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51BE04AE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27641E67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46EF1748" w14:textId="77777777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5D5CF208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3AEE2B45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01C67702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35D03B81" w14:textId="77777777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10878B0D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7596A51C" w14:textId="77777777" w:rsidTr="0086241F">
        <w:trPr>
          <w:trHeight w:val="510"/>
        </w:trPr>
        <w:tc>
          <w:tcPr>
            <w:tcW w:w="1980" w:type="dxa"/>
            <w:vMerge w:val="restart"/>
            <w:vAlign w:val="center"/>
          </w:tcPr>
          <w:p w14:paraId="3A3958C5" w14:textId="3D42A40D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strong</w:t>
            </w:r>
          </w:p>
        </w:tc>
        <w:tc>
          <w:tcPr>
            <w:tcW w:w="2268" w:type="dxa"/>
            <w:vMerge w:val="restart"/>
            <w:vAlign w:val="center"/>
          </w:tcPr>
          <w:p w14:paraId="692FBB25" w14:textId="4054A097" w:rsidR="00384972" w:rsidRPr="0082102F" w:rsidRDefault="00384972" w:rsidP="0086241F">
            <w:pPr>
              <w:jc w:val="center"/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9A19AC6" wp14:editId="796DBA1D">
                  <wp:extent cx="841414" cy="9000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414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8" w:type="dxa"/>
            <w:vAlign w:val="center"/>
          </w:tcPr>
          <w:p w14:paraId="450F4353" w14:textId="7C050F7A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2FE2430E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4449CC79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5E36262E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5E63A5F3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384972" w14:paraId="0EFD38D4" w14:textId="77777777" w:rsidTr="0086241F">
        <w:trPr>
          <w:trHeight w:val="510"/>
        </w:trPr>
        <w:tc>
          <w:tcPr>
            <w:tcW w:w="1980" w:type="dxa"/>
            <w:vMerge/>
            <w:vAlign w:val="center"/>
          </w:tcPr>
          <w:p w14:paraId="16333985" w14:textId="77777777" w:rsidR="00384972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46325718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  <w:tc>
          <w:tcPr>
            <w:tcW w:w="6208" w:type="dxa"/>
            <w:vAlign w:val="center"/>
          </w:tcPr>
          <w:p w14:paraId="1443FAE7" w14:textId="77777777" w:rsidR="00384972" w:rsidRPr="0082102F" w:rsidRDefault="00384972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</w:tbl>
    <w:p w14:paraId="4C3872A4" w14:textId="36C6ED09" w:rsidR="0065701F" w:rsidRDefault="0065701F" w:rsidP="0086241F">
      <w:pPr>
        <w:tabs>
          <w:tab w:val="left" w:pos="1993"/>
        </w:tabs>
        <w:rPr>
          <w:rFonts w:asciiTheme="minorHAnsi" w:hAnsiTheme="minorHAnsi" w:cstheme="minorHAnsi"/>
          <w:i/>
        </w:rPr>
      </w:pPr>
    </w:p>
    <w:p w14:paraId="4C2E64FC" w14:textId="77777777" w:rsidR="0086241F" w:rsidRPr="0086241F" w:rsidRDefault="0086241F" w:rsidP="0086241F">
      <w:pPr>
        <w:tabs>
          <w:tab w:val="left" w:pos="1993"/>
        </w:tabs>
        <w:rPr>
          <w:rFonts w:asciiTheme="minorHAnsi" w:hAnsiTheme="minorHAnsi" w:cstheme="minorHAnsi"/>
          <w:i/>
          <w:sz w:val="32"/>
        </w:rPr>
      </w:pPr>
      <w:r w:rsidRPr="0086241F">
        <w:rPr>
          <w:rFonts w:asciiTheme="minorHAnsi" w:hAnsiTheme="minorHAnsi" w:cstheme="minorHAnsi"/>
          <w:i/>
          <w:sz w:val="32"/>
        </w:rPr>
        <w:t xml:space="preserve">These are some of Mrs </w:t>
      </w:r>
      <w:proofErr w:type="spellStart"/>
      <w:r w:rsidRPr="0086241F">
        <w:rPr>
          <w:rFonts w:asciiTheme="minorHAnsi" w:hAnsiTheme="minorHAnsi" w:cstheme="minorHAnsi"/>
          <w:i/>
          <w:sz w:val="32"/>
        </w:rPr>
        <w:t>Knutt’s</w:t>
      </w:r>
      <w:proofErr w:type="spellEnd"/>
      <w:r w:rsidRPr="0086241F">
        <w:rPr>
          <w:rFonts w:asciiTheme="minorHAnsi" w:hAnsiTheme="minorHAnsi" w:cstheme="minorHAnsi"/>
          <w:i/>
          <w:sz w:val="32"/>
        </w:rPr>
        <w:t xml:space="preserve"> ideas:</w:t>
      </w:r>
    </w:p>
    <w:p w14:paraId="2B43FDB1" w14:textId="77777777" w:rsidR="0086241F" w:rsidRPr="0086241F" w:rsidRDefault="0086241F" w:rsidP="0086241F">
      <w:pPr>
        <w:tabs>
          <w:tab w:val="left" w:pos="1993"/>
        </w:tabs>
        <w:rPr>
          <w:rFonts w:asciiTheme="minorHAnsi" w:hAnsiTheme="minorHAnsi" w:cstheme="minorHAnsi"/>
          <w:i/>
          <w:sz w:val="32"/>
        </w:rPr>
      </w:pPr>
    </w:p>
    <w:p w14:paraId="08804A17" w14:textId="2AE4EC24" w:rsidR="0086241F" w:rsidRPr="0086241F" w:rsidRDefault="0086241F" w:rsidP="0086241F">
      <w:pPr>
        <w:pStyle w:val="ListParagraph"/>
        <w:numPr>
          <w:ilvl w:val="0"/>
          <w:numId w:val="2"/>
        </w:numPr>
        <w:tabs>
          <w:tab w:val="left" w:pos="1993"/>
        </w:tabs>
        <w:spacing w:after="0" w:line="240" w:lineRule="auto"/>
        <w:ind w:left="397" w:hanging="397"/>
        <w:rPr>
          <w:rFonts w:cstheme="minorHAnsi"/>
          <w:i/>
          <w:sz w:val="32"/>
        </w:rPr>
      </w:pPr>
      <w:r w:rsidRPr="0086241F">
        <w:rPr>
          <w:rFonts w:cstheme="minorHAnsi"/>
          <w:i/>
          <w:sz w:val="32"/>
        </w:rPr>
        <w:t>The boy rubbed his aching head with his hand and sneezed loudly.</w:t>
      </w:r>
    </w:p>
    <w:p w14:paraId="73D321FF" w14:textId="16B36657" w:rsidR="0086241F" w:rsidRPr="0086241F" w:rsidRDefault="0086241F" w:rsidP="0086241F">
      <w:pPr>
        <w:pStyle w:val="ListParagraph"/>
        <w:numPr>
          <w:ilvl w:val="0"/>
          <w:numId w:val="2"/>
        </w:numPr>
        <w:tabs>
          <w:tab w:val="left" w:pos="1993"/>
        </w:tabs>
        <w:spacing w:after="0" w:line="240" w:lineRule="auto"/>
        <w:ind w:left="397" w:hanging="397"/>
        <w:rPr>
          <w:rFonts w:cstheme="minorHAnsi"/>
          <w:i/>
          <w:sz w:val="32"/>
        </w:rPr>
      </w:pPr>
      <w:r w:rsidRPr="0086241F">
        <w:rPr>
          <w:rFonts w:cstheme="minorHAnsi"/>
          <w:i/>
          <w:sz w:val="32"/>
        </w:rPr>
        <w:t>He turned away from the smell and held his nose.  He left the room immediately – he couldn’t stand to be there any longer.</w:t>
      </w:r>
    </w:p>
    <w:p w14:paraId="7B69D126" w14:textId="1E218008" w:rsidR="0086241F" w:rsidRPr="0086241F" w:rsidRDefault="0086241F" w:rsidP="0086241F">
      <w:pPr>
        <w:pStyle w:val="ListParagraph"/>
        <w:numPr>
          <w:ilvl w:val="0"/>
          <w:numId w:val="2"/>
        </w:numPr>
        <w:tabs>
          <w:tab w:val="left" w:pos="1993"/>
        </w:tabs>
        <w:spacing w:after="0" w:line="240" w:lineRule="auto"/>
        <w:ind w:left="397" w:hanging="397"/>
        <w:rPr>
          <w:rFonts w:cstheme="minorHAnsi"/>
          <w:i/>
          <w:sz w:val="32"/>
        </w:rPr>
      </w:pPr>
      <w:r w:rsidRPr="0086241F">
        <w:rPr>
          <w:rFonts w:cstheme="minorHAnsi"/>
          <w:i/>
          <w:sz w:val="32"/>
        </w:rPr>
        <w:t>They held each other tightly.  The waiting for news had been painful but now she was safe.</w:t>
      </w:r>
    </w:p>
    <w:p w14:paraId="06396EDA" w14:textId="7BB5121B" w:rsidR="0086241F" w:rsidRPr="0086241F" w:rsidRDefault="0086241F" w:rsidP="0086241F">
      <w:pPr>
        <w:pStyle w:val="ListParagraph"/>
        <w:numPr>
          <w:ilvl w:val="0"/>
          <w:numId w:val="2"/>
        </w:numPr>
        <w:tabs>
          <w:tab w:val="left" w:pos="1993"/>
        </w:tabs>
        <w:spacing w:after="0" w:line="240" w:lineRule="auto"/>
        <w:ind w:left="397" w:hanging="397"/>
        <w:rPr>
          <w:rFonts w:cstheme="minorHAnsi"/>
          <w:i/>
          <w:sz w:val="32"/>
        </w:rPr>
      </w:pPr>
      <w:r w:rsidRPr="0086241F">
        <w:rPr>
          <w:rFonts w:cstheme="minorHAnsi"/>
          <w:i/>
          <w:sz w:val="32"/>
        </w:rPr>
        <w:t>Ignoring his jittery stomach, the boy hopped into the harness and braced himself.  “I can do this,”</w:t>
      </w:r>
      <w:r>
        <w:rPr>
          <w:rFonts w:cstheme="minorHAnsi"/>
          <w:i/>
          <w:sz w:val="32"/>
        </w:rPr>
        <w:t xml:space="preserve"> he said to himself as he jumped off the platform.</w:t>
      </w:r>
    </w:p>
    <w:p w14:paraId="260D2DC2" w14:textId="5C449096" w:rsidR="0086241F" w:rsidRPr="0086241F" w:rsidRDefault="0086241F" w:rsidP="0086241F">
      <w:pPr>
        <w:pStyle w:val="ListParagraph"/>
        <w:numPr>
          <w:ilvl w:val="0"/>
          <w:numId w:val="2"/>
        </w:numPr>
        <w:tabs>
          <w:tab w:val="left" w:pos="1993"/>
        </w:tabs>
        <w:spacing w:after="0" w:line="240" w:lineRule="auto"/>
        <w:ind w:left="397" w:hanging="397"/>
        <w:rPr>
          <w:rFonts w:cstheme="minorHAnsi"/>
          <w:i/>
          <w:sz w:val="32"/>
        </w:rPr>
      </w:pPr>
      <w:r w:rsidRPr="0086241F">
        <w:rPr>
          <w:rFonts w:cstheme="minorHAnsi"/>
          <w:i/>
          <w:sz w:val="32"/>
        </w:rPr>
        <w:t>Every muscle in his body contracted before he lifted the heavy tyre.  It would normally take two men to move it!</w:t>
      </w:r>
    </w:p>
    <w:sectPr w:rsidR="0086241F" w:rsidRPr="0086241F" w:rsidSect="00B7429C">
      <w:headerReference w:type="default" r:id="rId1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7F99E9" w14:textId="77777777" w:rsidR="00B6007F" w:rsidRDefault="00B6007F" w:rsidP="0032224B">
      <w:r>
        <w:separator/>
      </w:r>
    </w:p>
  </w:endnote>
  <w:endnote w:type="continuationSeparator" w:id="0">
    <w:p w14:paraId="3A517744" w14:textId="77777777" w:rsidR="00B6007F" w:rsidRDefault="00B6007F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51C55" w14:textId="77777777" w:rsidR="00B6007F" w:rsidRDefault="00B6007F" w:rsidP="0032224B">
      <w:r>
        <w:separator/>
      </w:r>
    </w:p>
  </w:footnote>
  <w:footnote w:type="continuationSeparator" w:id="0">
    <w:p w14:paraId="21396878" w14:textId="77777777" w:rsidR="00B6007F" w:rsidRDefault="00B6007F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77C3645B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FB3532">
      <w:rPr>
        <w:rFonts w:asciiTheme="minorHAnsi" w:hAnsiTheme="minorHAnsi" w:cstheme="minorHAnsi"/>
        <w:b/>
        <w:u w:val="single"/>
      </w:rPr>
      <w:t>9</w:t>
    </w:r>
    <w:r w:rsidR="00FB3532" w:rsidRPr="00FB3532">
      <w:rPr>
        <w:rFonts w:asciiTheme="minorHAnsi" w:hAnsiTheme="minorHAnsi" w:cstheme="minorHAnsi"/>
        <w:b/>
        <w:u w:val="single"/>
        <w:vertAlign w:val="superscript"/>
      </w:rPr>
      <w:t>th</w:t>
    </w:r>
    <w:r w:rsidR="00FB3532">
      <w:rPr>
        <w:rFonts w:asciiTheme="minorHAnsi" w:hAnsiTheme="minorHAnsi" w:cstheme="minorHAnsi"/>
        <w:b/>
        <w:u w:val="single"/>
      </w:rPr>
      <w:t xml:space="preserve"> June 2023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FB3532">
      <w:rPr>
        <w:rFonts w:asciiTheme="minorHAnsi" w:hAnsiTheme="minorHAnsi" w:cstheme="minorHAnsi"/>
        <w:b/>
        <w:u w:val="single"/>
      </w:rPr>
      <w:t>15</w:t>
    </w:r>
    <w:r w:rsidR="00FB3532" w:rsidRPr="00FB3532">
      <w:rPr>
        <w:rFonts w:asciiTheme="minorHAnsi" w:hAnsiTheme="minorHAnsi" w:cstheme="minorHAnsi"/>
        <w:b/>
        <w:u w:val="single"/>
        <w:vertAlign w:val="superscript"/>
      </w:rPr>
      <w:t>th</w:t>
    </w:r>
    <w:r w:rsidR="00FB3532">
      <w:rPr>
        <w:rFonts w:asciiTheme="minorHAnsi" w:hAnsiTheme="minorHAnsi" w:cstheme="minorHAnsi"/>
        <w:b/>
        <w:u w:val="single"/>
      </w:rPr>
      <w:t xml:space="preserve"> June 2023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9745BB"/>
    <w:multiLevelType w:val="hybridMultilevel"/>
    <w:tmpl w:val="D2C8E0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070"/>
    <w:rsid w:val="002D75E0"/>
    <w:rsid w:val="0032224B"/>
    <w:rsid w:val="00326B46"/>
    <w:rsid w:val="00340203"/>
    <w:rsid w:val="0035386A"/>
    <w:rsid w:val="00380008"/>
    <w:rsid w:val="00384972"/>
    <w:rsid w:val="003B37F9"/>
    <w:rsid w:val="003D4FCF"/>
    <w:rsid w:val="003E18C7"/>
    <w:rsid w:val="003F6AD7"/>
    <w:rsid w:val="00403C69"/>
    <w:rsid w:val="00481CFA"/>
    <w:rsid w:val="005046B3"/>
    <w:rsid w:val="005C585D"/>
    <w:rsid w:val="005C7A95"/>
    <w:rsid w:val="006110ED"/>
    <w:rsid w:val="0063083B"/>
    <w:rsid w:val="00645827"/>
    <w:rsid w:val="0065701F"/>
    <w:rsid w:val="006722D1"/>
    <w:rsid w:val="006A1DEC"/>
    <w:rsid w:val="006D684D"/>
    <w:rsid w:val="00785D71"/>
    <w:rsid w:val="007B050D"/>
    <w:rsid w:val="00810B06"/>
    <w:rsid w:val="0082102F"/>
    <w:rsid w:val="0084766A"/>
    <w:rsid w:val="0086241F"/>
    <w:rsid w:val="008F273A"/>
    <w:rsid w:val="009543E3"/>
    <w:rsid w:val="009B4F77"/>
    <w:rsid w:val="009C2AA4"/>
    <w:rsid w:val="009F5A7A"/>
    <w:rsid w:val="00A05E31"/>
    <w:rsid w:val="00AC1A73"/>
    <w:rsid w:val="00B30847"/>
    <w:rsid w:val="00B451C7"/>
    <w:rsid w:val="00B6007F"/>
    <w:rsid w:val="00B7429C"/>
    <w:rsid w:val="00B91E51"/>
    <w:rsid w:val="00BF3F37"/>
    <w:rsid w:val="00C121B0"/>
    <w:rsid w:val="00C5081F"/>
    <w:rsid w:val="00C85D31"/>
    <w:rsid w:val="00CD04B9"/>
    <w:rsid w:val="00CE0272"/>
    <w:rsid w:val="00D72E36"/>
    <w:rsid w:val="00D82699"/>
    <w:rsid w:val="00DF1D65"/>
    <w:rsid w:val="00E10DF1"/>
    <w:rsid w:val="00E72959"/>
    <w:rsid w:val="00E82919"/>
    <w:rsid w:val="00EA60B6"/>
    <w:rsid w:val="00EB261E"/>
    <w:rsid w:val="00F335D1"/>
    <w:rsid w:val="00F34E1E"/>
    <w:rsid w:val="00FB3532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2337C0-05D2-4662-B03B-4E51CD503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5BF10D-A1A6-4463-B44D-95422C1A9B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B0AA034</Template>
  <TotalTime>36</TotalTime>
  <Pages>5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4</cp:revision>
  <cp:lastPrinted>2023-06-05T11:28:00Z</cp:lastPrinted>
  <dcterms:created xsi:type="dcterms:W3CDTF">2023-06-05T10:44:00Z</dcterms:created>
  <dcterms:modified xsi:type="dcterms:W3CDTF">2023-06-06T09:33:00Z</dcterms:modified>
</cp:coreProperties>
</file>