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1C699" w14:textId="6AC7923C" w:rsidR="009543E3" w:rsidRDefault="000F0658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0F0658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drawing>
          <wp:inline distT="0" distB="0" distL="0" distR="0" wp14:anchorId="0541F4F9" wp14:editId="60256D29">
            <wp:extent cx="6696075" cy="8882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06269" cy="8896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7C791" w14:textId="4640FB3E" w:rsidR="00C121B0" w:rsidRDefault="00C121B0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</w:p>
    <w:p w14:paraId="1FDCABDF" w14:textId="0973FF67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207659">
          <w:headerReference w:type="default" r:id="rId10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369EE492" w14:textId="49075B56" w:rsidR="00EA60B6" w:rsidRPr="00B7429C" w:rsidRDefault="00EA60B6" w:rsidP="00B7429C">
      <w:pPr>
        <w:rPr>
          <w:rFonts w:asciiTheme="minorHAnsi" w:hAnsiTheme="minorHAnsi" w:cstheme="minorHAnsi"/>
          <w:sz w:val="52"/>
          <w:szCs w:val="52"/>
        </w:rPr>
        <w:sectPr w:rsidR="00EA60B6" w:rsidRPr="00B7429C" w:rsidSect="00B7429C">
          <w:type w:val="continuous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5DB6D99B" w14:textId="30769D96" w:rsidR="00481CFA" w:rsidRDefault="00481CFA" w:rsidP="00AC1A73">
      <w:pPr>
        <w:sectPr w:rsidR="00481CFA" w:rsidSect="00B7429C">
          <w:type w:val="continuous"/>
          <w:pgSz w:w="11906" w:h="16838"/>
          <w:pgMar w:top="720" w:right="720" w:bottom="720" w:left="720" w:header="709" w:footer="709" w:gutter="0"/>
          <w:cols w:num="3" w:space="708"/>
          <w:docGrid w:linePitch="360"/>
        </w:sectPr>
      </w:pPr>
    </w:p>
    <w:p w14:paraId="352FBC4B" w14:textId="2FB49451" w:rsidR="0082102F" w:rsidRDefault="000F0658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 w:rsidRPr="000F0658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3DAABCC5" wp14:editId="3DD08EC2">
            <wp:extent cx="6657975" cy="88471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69754" cy="8862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95634" w14:textId="2569EA96" w:rsidR="0082102F" w:rsidRDefault="008210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5EEE0996" w14:textId="3D4DA4FA" w:rsidR="0082102F" w:rsidRDefault="000F0658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 w:rsidRPr="000F0658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66BEF092" wp14:editId="6084C952">
            <wp:extent cx="6650402" cy="8877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64842" cy="889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102F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br w:type="page"/>
      </w:r>
    </w:p>
    <w:p w14:paraId="790AD888" w14:textId="531B3EFE" w:rsidR="000F0658" w:rsidRDefault="000F0658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 w:rsidRPr="000F0658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574C858A" wp14:editId="4E26AE6C">
            <wp:extent cx="6633261" cy="38957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4251" cy="3902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br w:type="page"/>
      </w:r>
    </w:p>
    <w:p w14:paraId="156D9080" w14:textId="612C3C1C" w:rsidR="00423955" w:rsidRDefault="00423955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lastRenderedPageBreak/>
        <w:t xml:space="preserve">We have been thinking </w:t>
      </w:r>
      <w:bookmarkStart w:id="0" w:name="_GoBack"/>
      <w:bookmarkEnd w:id="0"/>
      <w:r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t xml:space="preserve">about emotions </w:t>
      </w:r>
      <w:r w:rsidR="0082102F" w:rsidRPr="0082102F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t>to improve our writing.</w:t>
      </w:r>
    </w:p>
    <w:p w14:paraId="0355E102" w14:textId="37355E40" w:rsidR="0082102F" w:rsidRPr="0082102F" w:rsidRDefault="00423955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t xml:space="preserve">These sentences are show, not tell sentences. </w:t>
      </w:r>
      <w:r w:rsidR="0082102F" w:rsidRPr="0082102F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t>Which emotions are being shown but not told in these examples?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1"/>
        <w:gridCol w:w="3515"/>
      </w:tblGrid>
      <w:tr w:rsidR="0082102F" w14:paraId="72526198" w14:textId="77777777" w:rsidTr="000B60B2">
        <w:trPr>
          <w:trHeight w:val="1417"/>
        </w:trPr>
        <w:tc>
          <w:tcPr>
            <w:tcW w:w="6941" w:type="dxa"/>
            <w:vAlign w:val="center"/>
          </w:tcPr>
          <w:p w14:paraId="10A5C213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With trembling hands and a racing heart, the boy reached out in the dark to open the door.</w:t>
            </w:r>
          </w:p>
        </w:tc>
        <w:tc>
          <w:tcPr>
            <w:tcW w:w="3515" w:type="dxa"/>
            <w:vAlign w:val="center"/>
          </w:tcPr>
          <w:p w14:paraId="42131D28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82102F" w14:paraId="2D102AF0" w14:textId="77777777" w:rsidTr="000B60B2">
        <w:trPr>
          <w:trHeight w:val="1417"/>
        </w:trPr>
        <w:tc>
          <w:tcPr>
            <w:tcW w:w="6941" w:type="dxa"/>
            <w:vAlign w:val="center"/>
          </w:tcPr>
          <w:p w14:paraId="5D76EACB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Blushing crimson, the girl looked at the ground as she tried to fight back the tears.  She had made a complete fool of herself.</w:t>
            </w:r>
          </w:p>
        </w:tc>
        <w:tc>
          <w:tcPr>
            <w:tcW w:w="3515" w:type="dxa"/>
            <w:vAlign w:val="center"/>
          </w:tcPr>
          <w:p w14:paraId="361A6136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82102F" w14:paraId="0735D25C" w14:textId="77777777" w:rsidTr="000B60B2">
        <w:trPr>
          <w:trHeight w:val="1417"/>
        </w:trPr>
        <w:tc>
          <w:tcPr>
            <w:tcW w:w="6941" w:type="dxa"/>
            <w:vAlign w:val="center"/>
          </w:tcPr>
          <w:p w14:paraId="604BF641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The butterflies in his stomach were doing somersaults as he waited to go on stage to perform his song to the ever-growing audience.</w:t>
            </w:r>
          </w:p>
        </w:tc>
        <w:tc>
          <w:tcPr>
            <w:tcW w:w="3515" w:type="dxa"/>
            <w:vAlign w:val="center"/>
          </w:tcPr>
          <w:p w14:paraId="5D32F6E0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82102F" w14:paraId="7E205A69" w14:textId="77777777" w:rsidTr="000B60B2">
        <w:trPr>
          <w:trHeight w:val="1417"/>
        </w:trPr>
        <w:tc>
          <w:tcPr>
            <w:tcW w:w="6941" w:type="dxa"/>
            <w:vAlign w:val="center"/>
          </w:tcPr>
          <w:p w14:paraId="36D3C4E0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The man clenched his fist behind his back and the vein in his neck bulged as his manager walked away without an explanation.</w:t>
            </w:r>
          </w:p>
        </w:tc>
        <w:tc>
          <w:tcPr>
            <w:tcW w:w="3515" w:type="dxa"/>
            <w:vAlign w:val="center"/>
          </w:tcPr>
          <w:p w14:paraId="75349AB7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82102F" w14:paraId="7596A51C" w14:textId="77777777" w:rsidTr="000B60B2">
        <w:trPr>
          <w:trHeight w:val="1417"/>
        </w:trPr>
        <w:tc>
          <w:tcPr>
            <w:tcW w:w="6941" w:type="dxa"/>
            <w:vAlign w:val="center"/>
          </w:tcPr>
          <w:p w14:paraId="3A3958C5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Slouching in his chair, the boy yawned loudly and rubbed his eyes.</w:t>
            </w:r>
          </w:p>
        </w:tc>
        <w:tc>
          <w:tcPr>
            <w:tcW w:w="3515" w:type="dxa"/>
            <w:vAlign w:val="center"/>
          </w:tcPr>
          <w:p w14:paraId="450F4353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82102F" w14:paraId="1EA6EB96" w14:textId="77777777" w:rsidTr="000B60B2">
        <w:trPr>
          <w:trHeight w:val="1417"/>
        </w:trPr>
        <w:tc>
          <w:tcPr>
            <w:tcW w:w="6941" w:type="dxa"/>
            <w:vAlign w:val="center"/>
          </w:tcPr>
          <w:p w14:paraId="2F491AD5" w14:textId="4A00779A" w:rsidR="0082102F" w:rsidRPr="0082102F" w:rsidRDefault="0082102F" w:rsidP="005C585D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The bride stood with her heart pounding</w:t>
            </w:r>
            <w:r w:rsidR="005C585D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 xml:space="preserve"> and </w:t>
            </w: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a huge sm</w:t>
            </w:r>
            <w:r w:rsidR="005C585D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ile across her face as she said</w:t>
            </w:r>
            <w:r w:rsidR="005C585D"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 xml:space="preserve"> to the man she loved with all her heart</w:t>
            </w: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, “I do</w:t>
            </w:r>
            <w:r w:rsidR="005C585D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!”</w:t>
            </w:r>
          </w:p>
        </w:tc>
        <w:tc>
          <w:tcPr>
            <w:tcW w:w="3515" w:type="dxa"/>
            <w:vAlign w:val="center"/>
          </w:tcPr>
          <w:p w14:paraId="22973A5E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82102F" w14:paraId="0E6340EB" w14:textId="77777777" w:rsidTr="000B60B2">
        <w:trPr>
          <w:trHeight w:val="1417"/>
        </w:trPr>
        <w:tc>
          <w:tcPr>
            <w:tcW w:w="6941" w:type="dxa"/>
            <w:vAlign w:val="center"/>
          </w:tcPr>
          <w:p w14:paraId="04A89F41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The child punched the air and did a celebratory dance as he scored the first goal of the season.</w:t>
            </w:r>
          </w:p>
        </w:tc>
        <w:tc>
          <w:tcPr>
            <w:tcW w:w="3515" w:type="dxa"/>
            <w:vAlign w:val="center"/>
          </w:tcPr>
          <w:p w14:paraId="53F23836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82102F" w14:paraId="3EF45BC5" w14:textId="77777777" w:rsidTr="000B60B2">
        <w:trPr>
          <w:trHeight w:val="1417"/>
        </w:trPr>
        <w:tc>
          <w:tcPr>
            <w:tcW w:w="6941" w:type="dxa"/>
            <w:vAlign w:val="center"/>
          </w:tcPr>
          <w:p w14:paraId="10BE2DEC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 xml:space="preserve">The boy scratched his head, wrinkled his forehead into a frown and reread the maths question.  What was he supposed to do now? </w:t>
            </w:r>
          </w:p>
        </w:tc>
        <w:tc>
          <w:tcPr>
            <w:tcW w:w="3515" w:type="dxa"/>
            <w:vAlign w:val="center"/>
          </w:tcPr>
          <w:p w14:paraId="6AF47333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</w:tbl>
    <w:p w14:paraId="298B85E4" w14:textId="689C3DEA" w:rsidR="0065701F" w:rsidRDefault="0065701F" w:rsidP="006722D1">
      <w:pPr>
        <w:tabs>
          <w:tab w:val="left" w:pos="1993"/>
        </w:tabs>
        <w:rPr>
          <w:rFonts w:asciiTheme="minorHAnsi" w:hAnsiTheme="minorHAnsi" w:cstheme="minorHAnsi"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6"/>
        <w:gridCol w:w="2084"/>
        <w:gridCol w:w="2087"/>
        <w:gridCol w:w="2112"/>
        <w:gridCol w:w="2087"/>
      </w:tblGrid>
      <w:tr w:rsidR="0082102F" w14:paraId="74F49535" w14:textId="77777777" w:rsidTr="0082102F">
        <w:tc>
          <w:tcPr>
            <w:tcW w:w="2091" w:type="dxa"/>
          </w:tcPr>
          <w:p w14:paraId="2082C129" w14:textId="384EC300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hot</w:t>
            </w:r>
          </w:p>
        </w:tc>
        <w:tc>
          <w:tcPr>
            <w:tcW w:w="2091" w:type="dxa"/>
          </w:tcPr>
          <w:p w14:paraId="5338F5F8" w14:textId="57F97197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happy</w:t>
            </w:r>
          </w:p>
        </w:tc>
        <w:tc>
          <w:tcPr>
            <w:tcW w:w="2091" w:type="dxa"/>
          </w:tcPr>
          <w:p w14:paraId="4B410E26" w14:textId="3C4FE999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confused</w:t>
            </w:r>
          </w:p>
        </w:tc>
        <w:tc>
          <w:tcPr>
            <w:tcW w:w="2091" w:type="dxa"/>
          </w:tcPr>
          <w:p w14:paraId="19C8A697" w14:textId="29ABBCBA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cold</w:t>
            </w:r>
          </w:p>
        </w:tc>
        <w:tc>
          <w:tcPr>
            <w:tcW w:w="2092" w:type="dxa"/>
          </w:tcPr>
          <w:p w14:paraId="41ABC014" w14:textId="37011DFE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nervous</w:t>
            </w:r>
          </w:p>
        </w:tc>
      </w:tr>
      <w:tr w:rsidR="0082102F" w14:paraId="702DA0F9" w14:textId="77777777" w:rsidTr="0082102F">
        <w:tc>
          <w:tcPr>
            <w:tcW w:w="2091" w:type="dxa"/>
          </w:tcPr>
          <w:p w14:paraId="660CF934" w14:textId="7307B485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excited</w:t>
            </w:r>
          </w:p>
        </w:tc>
        <w:tc>
          <w:tcPr>
            <w:tcW w:w="2091" w:type="dxa"/>
          </w:tcPr>
          <w:p w14:paraId="1AC12FE9" w14:textId="0DE05F97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angry</w:t>
            </w:r>
          </w:p>
        </w:tc>
        <w:tc>
          <w:tcPr>
            <w:tcW w:w="2091" w:type="dxa"/>
          </w:tcPr>
          <w:p w14:paraId="0057C654" w14:textId="345D8BB6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tired</w:t>
            </w:r>
          </w:p>
        </w:tc>
        <w:tc>
          <w:tcPr>
            <w:tcW w:w="2091" w:type="dxa"/>
          </w:tcPr>
          <w:p w14:paraId="42603F56" w14:textId="52CBCEB8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embarrassed</w:t>
            </w:r>
          </w:p>
        </w:tc>
        <w:tc>
          <w:tcPr>
            <w:tcW w:w="2092" w:type="dxa"/>
          </w:tcPr>
          <w:p w14:paraId="016A9047" w14:textId="1D1B0489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shy</w:t>
            </w:r>
          </w:p>
        </w:tc>
      </w:tr>
    </w:tbl>
    <w:p w14:paraId="4C3872A4" w14:textId="1E6B6F92" w:rsidR="0065701F" w:rsidRPr="00B7429C" w:rsidRDefault="0065701F" w:rsidP="006722D1">
      <w:pPr>
        <w:tabs>
          <w:tab w:val="left" w:pos="1993"/>
        </w:tabs>
        <w:rPr>
          <w:rFonts w:asciiTheme="minorHAnsi" w:hAnsiTheme="minorHAnsi" w:cstheme="minorHAnsi"/>
          <w:i/>
        </w:rPr>
      </w:pPr>
    </w:p>
    <w:sectPr w:rsidR="0065701F" w:rsidRPr="00B7429C" w:rsidSect="00B742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C230BB" w14:textId="77777777" w:rsidR="004710B5" w:rsidRDefault="004710B5" w:rsidP="0032224B">
      <w:r>
        <w:separator/>
      </w:r>
    </w:p>
  </w:endnote>
  <w:endnote w:type="continuationSeparator" w:id="0">
    <w:p w14:paraId="1073C7C5" w14:textId="77777777" w:rsidR="004710B5" w:rsidRDefault="004710B5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2D207D" w14:textId="77777777" w:rsidR="004710B5" w:rsidRDefault="004710B5" w:rsidP="0032224B">
      <w:r>
        <w:separator/>
      </w:r>
    </w:p>
  </w:footnote>
  <w:footnote w:type="continuationSeparator" w:id="0">
    <w:p w14:paraId="14CA8BCF" w14:textId="77777777" w:rsidR="004710B5" w:rsidRDefault="004710B5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53534F30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0F0658">
      <w:rPr>
        <w:rFonts w:asciiTheme="minorHAnsi" w:hAnsiTheme="minorHAnsi" w:cstheme="minorHAnsi"/>
        <w:b/>
        <w:u w:val="single"/>
      </w:rPr>
      <w:t>2</w:t>
    </w:r>
    <w:r w:rsidR="009543E3">
      <w:rPr>
        <w:rFonts w:asciiTheme="minorHAnsi" w:hAnsiTheme="minorHAnsi" w:cstheme="minorHAnsi"/>
        <w:b/>
        <w:u w:val="single"/>
      </w:rPr>
      <w:t>6</w:t>
    </w:r>
    <w:r w:rsidR="009543E3" w:rsidRPr="009543E3">
      <w:rPr>
        <w:rFonts w:asciiTheme="minorHAnsi" w:hAnsiTheme="minorHAnsi" w:cstheme="minorHAnsi"/>
        <w:b/>
        <w:u w:val="single"/>
        <w:vertAlign w:val="superscript"/>
      </w:rPr>
      <w:t>th</w:t>
    </w:r>
    <w:r w:rsidR="009543E3">
      <w:rPr>
        <w:rFonts w:asciiTheme="minorHAnsi" w:hAnsiTheme="minorHAnsi" w:cstheme="minorHAnsi"/>
        <w:b/>
        <w:u w:val="single"/>
      </w:rPr>
      <w:t xml:space="preserve"> May</w:t>
    </w:r>
    <w:r w:rsidR="00CD04B9" w:rsidRPr="009B4F77">
      <w:rPr>
        <w:rFonts w:asciiTheme="minorHAnsi" w:hAnsiTheme="minorHAnsi" w:cstheme="minorHAnsi"/>
        <w:b/>
        <w:u w:val="single"/>
      </w:rPr>
      <w:t xml:space="preserve"> 202</w:t>
    </w:r>
    <w:r w:rsidR="000F0658">
      <w:rPr>
        <w:rFonts w:asciiTheme="minorHAnsi" w:hAnsiTheme="minorHAnsi" w:cstheme="minorHAnsi"/>
        <w:b/>
        <w:u w:val="single"/>
      </w:rPr>
      <w:t>3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0F0658">
      <w:rPr>
        <w:rFonts w:asciiTheme="minorHAnsi" w:hAnsiTheme="minorHAnsi" w:cstheme="minorHAnsi"/>
        <w:b/>
        <w:u w:val="single"/>
      </w:rPr>
      <w:t>8</w:t>
    </w:r>
    <w:r w:rsidR="000F0658" w:rsidRPr="000F0658">
      <w:rPr>
        <w:rFonts w:asciiTheme="minorHAnsi" w:hAnsiTheme="minorHAnsi" w:cstheme="minorHAnsi"/>
        <w:b/>
        <w:u w:val="single"/>
        <w:vertAlign w:val="superscript"/>
      </w:rPr>
      <w:t>th</w:t>
    </w:r>
    <w:r w:rsidR="000F0658">
      <w:rPr>
        <w:rFonts w:asciiTheme="minorHAnsi" w:hAnsiTheme="minorHAnsi" w:cstheme="minorHAnsi"/>
        <w:b/>
        <w:u w:val="single"/>
      </w:rPr>
      <w:t xml:space="preserve"> June 2023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0F0658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5386A"/>
    <w:rsid w:val="00380008"/>
    <w:rsid w:val="003B37F9"/>
    <w:rsid w:val="003B60D4"/>
    <w:rsid w:val="003D4FCF"/>
    <w:rsid w:val="003E18C7"/>
    <w:rsid w:val="003F6AD7"/>
    <w:rsid w:val="00403C69"/>
    <w:rsid w:val="00423955"/>
    <w:rsid w:val="004710B5"/>
    <w:rsid w:val="00481CFA"/>
    <w:rsid w:val="005046B3"/>
    <w:rsid w:val="005C585D"/>
    <w:rsid w:val="005C7A95"/>
    <w:rsid w:val="006110ED"/>
    <w:rsid w:val="0063083B"/>
    <w:rsid w:val="00645827"/>
    <w:rsid w:val="0065701F"/>
    <w:rsid w:val="006722D1"/>
    <w:rsid w:val="006A1DEC"/>
    <w:rsid w:val="006D684D"/>
    <w:rsid w:val="00785D71"/>
    <w:rsid w:val="00810B06"/>
    <w:rsid w:val="0082102F"/>
    <w:rsid w:val="0084766A"/>
    <w:rsid w:val="008F273A"/>
    <w:rsid w:val="009543E3"/>
    <w:rsid w:val="009B4F77"/>
    <w:rsid w:val="009C2AA4"/>
    <w:rsid w:val="009F5A7A"/>
    <w:rsid w:val="00A05E31"/>
    <w:rsid w:val="00A91AF8"/>
    <w:rsid w:val="00AC1A73"/>
    <w:rsid w:val="00B30847"/>
    <w:rsid w:val="00B451C7"/>
    <w:rsid w:val="00B7429C"/>
    <w:rsid w:val="00B91E51"/>
    <w:rsid w:val="00BF3F37"/>
    <w:rsid w:val="00C121B0"/>
    <w:rsid w:val="00C85D31"/>
    <w:rsid w:val="00CD04B9"/>
    <w:rsid w:val="00CE0272"/>
    <w:rsid w:val="00D72E36"/>
    <w:rsid w:val="00D82699"/>
    <w:rsid w:val="00DF1D65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B73C61-E205-4046-8DFD-C3373245CE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CA7386-CA29-47D3-84B8-E1971632B0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262B38CF</Template>
  <TotalTime>3</TotalTime>
  <Pages>5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cp:lastPrinted>2022-02-02T16:05:00Z</cp:lastPrinted>
  <dcterms:created xsi:type="dcterms:W3CDTF">2023-05-24T16:16:00Z</dcterms:created>
  <dcterms:modified xsi:type="dcterms:W3CDTF">2023-05-24T16:47:00Z</dcterms:modified>
</cp:coreProperties>
</file>