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7BDC2" w14:textId="22E932F5" w:rsidR="009D3E2B" w:rsidRDefault="009D3E2B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9D3E2B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7AFDB50" wp14:editId="09652EA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678930" cy="9020175"/>
            <wp:effectExtent l="0" t="0" r="762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8930" cy="902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  <w:r w:rsidRPr="009D3E2B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67549B85" wp14:editId="1066844A">
            <wp:extent cx="6657975" cy="9001458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67870" cy="901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439C7E93" w14:textId="47EDB1C5" w:rsidR="00532CD3" w:rsidRDefault="00532C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E7B64D2" wp14:editId="04C9B6D3">
            <wp:extent cx="6724650" cy="9098957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33722" cy="9111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898DA" w14:textId="6373A17E" w:rsidR="00B30847" w:rsidRDefault="00532C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6075B3A" wp14:editId="31322034">
            <wp:extent cx="6705600" cy="901682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13498" cy="9027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847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1FDCABDF" w14:textId="7777777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016A8D">
          <w:headerReference w:type="default" r:id="rId13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06493156" w14:textId="19C5498B" w:rsidR="009D3E2B" w:rsidRDefault="009D3E2B">
      <w:pPr>
        <w:spacing w:after="160" w:line="259" w:lineRule="auto"/>
        <w:rPr>
          <w:rFonts w:asciiTheme="minorHAnsi" w:eastAsia="Calibri" w:hAnsiTheme="minorHAnsi" w:cstheme="minorHAnsi"/>
          <w:b/>
          <w:i/>
          <w:color w:val="00B0F0"/>
          <w:sz w:val="28"/>
          <w:szCs w:val="28"/>
        </w:rPr>
      </w:pPr>
      <w:r w:rsidRPr="009D3E2B">
        <w:rPr>
          <w:rFonts w:asciiTheme="minorHAnsi" w:hAnsiTheme="minorHAnsi" w:cstheme="minorHAnsi"/>
          <w:i/>
          <w:color w:val="00B0F0"/>
          <w:szCs w:val="28"/>
        </w:rPr>
        <w:lastRenderedPageBreak/>
        <w:drawing>
          <wp:inline distT="0" distB="0" distL="0" distR="0" wp14:anchorId="40A30D59" wp14:editId="4A4E3BD1">
            <wp:extent cx="6638925" cy="83521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51014" cy="836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Theme="minorHAnsi" w:hAnsiTheme="minorHAnsi" w:cstheme="minorHAnsi"/>
          <w:i/>
          <w:color w:val="00B0F0"/>
          <w:szCs w:val="28"/>
        </w:rPr>
        <w:br w:type="page"/>
      </w:r>
    </w:p>
    <w:p w14:paraId="712ECF7A" w14:textId="4977717A" w:rsidR="00B93A02" w:rsidRPr="00A4065B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szCs w:val="28"/>
        </w:rPr>
      </w:pPr>
      <w:r w:rsidRPr="00A4065B">
        <w:rPr>
          <w:rFonts w:asciiTheme="minorHAnsi" w:hAnsiTheme="minorHAnsi" w:cstheme="minorHAnsi"/>
          <w:i/>
          <w:color w:val="00B0F0"/>
          <w:szCs w:val="28"/>
        </w:rPr>
        <w:lastRenderedPageBreak/>
        <w:t>Statements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-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Statements are sentences which tell you something. They end with a full stop.</w:t>
      </w:r>
    </w:p>
    <w:p w14:paraId="2BDA7AB3" w14:textId="77777777" w:rsidR="00B93A02" w:rsidRPr="00A4065B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i/>
          <w:szCs w:val="28"/>
        </w:rPr>
      </w:pPr>
      <w:r w:rsidRPr="00A4065B">
        <w:rPr>
          <w:rFonts w:asciiTheme="minorHAnsi" w:hAnsiTheme="minorHAnsi" w:cstheme="minorHAnsi"/>
          <w:i/>
          <w:color w:val="00B050"/>
          <w:szCs w:val="28"/>
        </w:rPr>
        <w:t>Questions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-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Questions are sentences that ask you something. They usually end with a question mark.</w:t>
      </w:r>
    </w:p>
    <w:p w14:paraId="77A1F6C5" w14:textId="77777777" w:rsidR="00B93A02" w:rsidRPr="00A4065B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i/>
          <w:szCs w:val="28"/>
        </w:rPr>
      </w:pPr>
      <w:r w:rsidRPr="00A4065B">
        <w:rPr>
          <w:rFonts w:asciiTheme="minorHAnsi" w:hAnsiTheme="minorHAnsi" w:cstheme="minorHAnsi"/>
          <w:i/>
          <w:color w:val="FF0000"/>
          <w:szCs w:val="28"/>
        </w:rPr>
        <w:t>Commands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-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Commands are sentences that tell you to do something. They are often urgent or angry and can be very short.</w:t>
      </w:r>
    </w:p>
    <w:p w14:paraId="1B84EA4A" w14:textId="1E5F5631" w:rsidR="00B93A02" w:rsidRPr="00A4065B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szCs w:val="28"/>
        </w:rPr>
      </w:pPr>
      <w:r w:rsidRPr="00A4065B">
        <w:rPr>
          <w:rFonts w:asciiTheme="minorHAnsi" w:hAnsiTheme="minorHAnsi" w:cstheme="minorHAnsi"/>
          <w:i/>
          <w:color w:val="FFFF00"/>
          <w:szCs w:val="28"/>
        </w:rPr>
        <w:t>Exclamations</w:t>
      </w:r>
      <w:r w:rsidRPr="00A4065B">
        <w:rPr>
          <w:rFonts w:asciiTheme="minorHAnsi" w:hAnsiTheme="minorHAnsi" w:cstheme="minorHAnsi"/>
          <w:i/>
          <w:szCs w:val="28"/>
        </w:rPr>
        <w:t xml:space="preserve"> </w:t>
      </w:r>
      <w:r w:rsidRPr="00A4065B">
        <w:rPr>
          <w:rFonts w:asciiTheme="minorHAnsi" w:hAnsiTheme="minorHAnsi" w:cstheme="minorHAnsi"/>
          <w:b w:val="0"/>
          <w:i/>
          <w:szCs w:val="28"/>
        </w:rPr>
        <w:t>- Exclamations are sentences that begin with ‘what’ or ‘how’. They are full sentences, include a verb and end with an exclamation mark.</w:t>
      </w:r>
    </w:p>
    <w:p w14:paraId="4A7A691F" w14:textId="77777777" w:rsidR="00B93A02" w:rsidRPr="00A4065B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szCs w:val="28"/>
        </w:rPr>
      </w:pPr>
    </w:p>
    <w:p w14:paraId="551CE323" w14:textId="77777777" w:rsidR="00B93A02" w:rsidRPr="00A4065B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color w:val="auto"/>
          <w:sz w:val="30"/>
          <w:szCs w:val="30"/>
          <w:u w:val="single"/>
        </w:rPr>
      </w:pPr>
      <w:r w:rsidRPr="00A4065B">
        <w:rPr>
          <w:rFonts w:asciiTheme="minorHAnsi" w:hAnsiTheme="minorHAnsi" w:cstheme="minorHAnsi"/>
          <w:i/>
          <w:color w:val="auto"/>
          <w:sz w:val="30"/>
          <w:szCs w:val="30"/>
          <w:u w:val="single"/>
        </w:rPr>
        <w:t>Underline each sentence in the correct colour</w:t>
      </w:r>
      <w:r w:rsidRPr="00A4065B">
        <w:rPr>
          <w:rFonts w:asciiTheme="minorHAnsi" w:hAnsiTheme="minorHAnsi" w:cstheme="minorHAnsi"/>
          <w:b w:val="0"/>
          <w:i/>
          <w:color w:val="auto"/>
          <w:sz w:val="30"/>
          <w:szCs w:val="30"/>
          <w:u w:val="single"/>
        </w:rPr>
        <w:t>.</w:t>
      </w:r>
    </w:p>
    <w:p w14:paraId="50428FC7" w14:textId="77777777" w:rsidR="00B93A02" w:rsidRPr="00A4065B" w:rsidRDefault="00B93A02" w:rsidP="00B93A02">
      <w:pPr>
        <w:rPr>
          <w:rFonts w:asciiTheme="minorHAnsi" w:hAnsiTheme="minorHAnsi" w:cstheme="minorHAnsi"/>
          <w:i/>
          <w:sz w:val="30"/>
          <w:szCs w:val="30"/>
        </w:rPr>
      </w:pPr>
    </w:p>
    <w:p w14:paraId="2492ABDF" w14:textId="77777777" w:rsidR="00B93A02" w:rsidRPr="00A4065B" w:rsidRDefault="00B93A02" w:rsidP="00016A8D">
      <w:pPr>
        <w:pStyle w:val="ListParagraph"/>
        <w:numPr>
          <w:ilvl w:val="0"/>
          <w:numId w:val="2"/>
        </w:numPr>
        <w:spacing w:after="0" w:line="36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Is it cold outside?</w:t>
      </w:r>
    </w:p>
    <w:p w14:paraId="29D8570A" w14:textId="77777777" w:rsidR="00B93A02" w:rsidRPr="00A4065B" w:rsidRDefault="00B93A02" w:rsidP="00016A8D">
      <w:pPr>
        <w:pStyle w:val="ListParagraph"/>
        <w:numPr>
          <w:ilvl w:val="0"/>
          <w:numId w:val="2"/>
        </w:numPr>
        <w:spacing w:after="0" w:line="36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How kind of him to do that!</w:t>
      </w:r>
    </w:p>
    <w:p w14:paraId="6B8FE9FB" w14:textId="7306852D" w:rsidR="00B93A02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“Finish your writing,” said the teacher.</w:t>
      </w:r>
    </w:p>
    <w:p w14:paraId="061DEC57" w14:textId="77777777" w:rsidR="00B93A02" w:rsidRPr="00A4065B" w:rsidRDefault="00B93A02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It is great fun going to the park.</w:t>
      </w:r>
    </w:p>
    <w:p w14:paraId="45006D51" w14:textId="77777777" w:rsidR="00B93A02" w:rsidRPr="00A4065B" w:rsidRDefault="00B93A02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A puppy will grow up to be a dog.</w:t>
      </w:r>
    </w:p>
    <w:p w14:paraId="3C6EA09B" w14:textId="77777777" w:rsidR="00B93A02" w:rsidRPr="00A4065B" w:rsidRDefault="00B93A02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Should you really eat 7 chocolate bars?</w:t>
      </w:r>
    </w:p>
    <w:p w14:paraId="7B142E86" w14:textId="31B32898" w:rsidR="00B93A02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Turn the television off.</w:t>
      </w:r>
    </w:p>
    <w:p w14:paraId="433B5BA5" w14:textId="7C528A5F" w:rsidR="00B93A02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Tim and Tom went to play in the park.</w:t>
      </w:r>
    </w:p>
    <w:p w14:paraId="059361F1" w14:textId="5898732E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What a lot of people there are today!</w:t>
      </w:r>
    </w:p>
    <w:p w14:paraId="6B878519" w14:textId="2A356EE8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Do you want to go on the swings now?</w:t>
      </w:r>
    </w:p>
    <w:p w14:paraId="5EEC8B81" w14:textId="27258E8F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My bicycle is red.</w:t>
      </w:r>
    </w:p>
    <w:p w14:paraId="112C1474" w14:textId="77777777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“What a nice young man!” shouted Anne.</w:t>
      </w:r>
    </w:p>
    <w:p w14:paraId="66DACD9A" w14:textId="5A347EFD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Tidy your room.</w:t>
      </w:r>
    </w:p>
    <w:p w14:paraId="2AF883FB" w14:textId="1E843B54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Have you finished your homework?</w:t>
      </w:r>
    </w:p>
    <w:p w14:paraId="3CFF3F27" w14:textId="4129217E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How exciting!</w:t>
      </w:r>
    </w:p>
    <w:p w14:paraId="61F6A32E" w14:textId="64EB492B" w:rsidR="00016A8D" w:rsidRPr="00A4065B" w:rsidRDefault="00016A8D" w:rsidP="00016A8D">
      <w:pPr>
        <w:pStyle w:val="ListParagraph"/>
        <w:numPr>
          <w:ilvl w:val="0"/>
          <w:numId w:val="2"/>
        </w:numPr>
        <w:spacing w:after="0" w:line="480" w:lineRule="auto"/>
        <w:ind w:left="0" w:firstLine="0"/>
        <w:rPr>
          <w:rFonts w:cstheme="minorHAnsi"/>
          <w:i/>
          <w:sz w:val="30"/>
          <w:szCs w:val="30"/>
        </w:rPr>
      </w:pPr>
      <w:r w:rsidRPr="00A4065B">
        <w:rPr>
          <w:rFonts w:cstheme="minorHAnsi"/>
          <w:i/>
          <w:sz w:val="30"/>
          <w:szCs w:val="30"/>
        </w:rPr>
        <w:t>Put your shoes on.</w:t>
      </w:r>
    </w:p>
    <w:p w14:paraId="0CC75D77" w14:textId="3620320D" w:rsidR="00B93A02" w:rsidRPr="00A4065B" w:rsidRDefault="00B93A02" w:rsidP="00016A8D">
      <w:pPr>
        <w:rPr>
          <w:rFonts w:asciiTheme="minorHAnsi" w:hAnsiTheme="minorHAnsi" w:cstheme="minorHAnsi"/>
          <w:i/>
        </w:rPr>
      </w:pPr>
      <w:r w:rsidRPr="00A4065B">
        <w:rPr>
          <w:rFonts w:asciiTheme="minorHAnsi" w:hAnsiTheme="minorHAnsi" w:cstheme="minorHAnsi"/>
          <w:i/>
          <w:color w:val="00B0F0"/>
        </w:rPr>
        <w:lastRenderedPageBreak/>
        <w:t>Statements</w:t>
      </w:r>
      <w:r w:rsidRPr="00A4065B">
        <w:rPr>
          <w:rFonts w:asciiTheme="minorHAnsi" w:hAnsiTheme="minorHAnsi" w:cstheme="minorHAnsi"/>
          <w:i/>
        </w:rPr>
        <w:t xml:space="preserve"> - Statements are sentences which tell you something. They end with a full stop.</w:t>
      </w:r>
    </w:p>
    <w:p w14:paraId="57595CF2" w14:textId="77777777" w:rsidR="00B93A02" w:rsidRPr="00A4065B" w:rsidRDefault="00B93A02" w:rsidP="00016A8D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sz w:val="24"/>
          <w:szCs w:val="24"/>
        </w:rPr>
      </w:pPr>
      <w:r w:rsidRPr="00A4065B">
        <w:rPr>
          <w:rFonts w:asciiTheme="minorHAnsi" w:hAnsiTheme="minorHAnsi" w:cstheme="minorHAnsi"/>
          <w:b w:val="0"/>
          <w:i/>
          <w:color w:val="00B050"/>
          <w:sz w:val="24"/>
          <w:szCs w:val="24"/>
        </w:rPr>
        <w:t>Questions</w:t>
      </w:r>
      <w:r w:rsidRPr="00A4065B">
        <w:rPr>
          <w:rFonts w:asciiTheme="minorHAnsi" w:hAnsiTheme="minorHAnsi" w:cstheme="minorHAnsi"/>
          <w:b w:val="0"/>
          <w:i/>
          <w:sz w:val="24"/>
          <w:szCs w:val="24"/>
        </w:rPr>
        <w:t xml:space="preserve"> - Questions are sentences that ask you something. They usually end with a question mark.</w:t>
      </w:r>
    </w:p>
    <w:p w14:paraId="1A4F8B08" w14:textId="77777777" w:rsidR="00B93A02" w:rsidRPr="00A4065B" w:rsidRDefault="00B93A02" w:rsidP="00016A8D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sz w:val="24"/>
          <w:szCs w:val="24"/>
        </w:rPr>
      </w:pPr>
      <w:r w:rsidRPr="00A4065B">
        <w:rPr>
          <w:rFonts w:asciiTheme="minorHAnsi" w:hAnsiTheme="minorHAnsi" w:cstheme="minorHAnsi"/>
          <w:b w:val="0"/>
          <w:i/>
          <w:color w:val="FF0000"/>
          <w:sz w:val="24"/>
          <w:szCs w:val="24"/>
        </w:rPr>
        <w:t>Commands</w:t>
      </w:r>
      <w:r w:rsidRPr="00A4065B">
        <w:rPr>
          <w:rFonts w:asciiTheme="minorHAnsi" w:hAnsiTheme="minorHAnsi" w:cstheme="minorHAnsi"/>
          <w:b w:val="0"/>
          <w:i/>
          <w:sz w:val="24"/>
          <w:szCs w:val="24"/>
        </w:rPr>
        <w:t xml:space="preserve"> - Commands are sentences that tell you to do something. They are often urgent or angry and can be very short.</w:t>
      </w:r>
    </w:p>
    <w:p w14:paraId="78956095" w14:textId="259C2CE7" w:rsidR="00B93A02" w:rsidRPr="00A4065B" w:rsidRDefault="00B93A02" w:rsidP="00016A8D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sz w:val="24"/>
          <w:szCs w:val="24"/>
        </w:rPr>
      </w:pPr>
      <w:r w:rsidRPr="00A4065B">
        <w:rPr>
          <w:rFonts w:asciiTheme="minorHAnsi" w:hAnsiTheme="minorHAnsi" w:cstheme="minorHAnsi"/>
          <w:b w:val="0"/>
          <w:i/>
          <w:color w:val="FFFF00"/>
          <w:sz w:val="24"/>
          <w:szCs w:val="24"/>
        </w:rPr>
        <w:t>Exclamations</w:t>
      </w:r>
      <w:r w:rsidRPr="00A4065B">
        <w:rPr>
          <w:rFonts w:asciiTheme="minorHAnsi" w:hAnsiTheme="minorHAnsi" w:cstheme="minorHAnsi"/>
          <w:b w:val="0"/>
          <w:i/>
          <w:sz w:val="24"/>
          <w:szCs w:val="24"/>
        </w:rPr>
        <w:t xml:space="preserve"> - Exclamations are sentences that begin with ‘what’ or ‘how’. They are full sentences, include a verb and end with an exclamation mark.</w:t>
      </w:r>
    </w:p>
    <w:p w14:paraId="73736990" w14:textId="77777777" w:rsidR="00B93A02" w:rsidRPr="00B93A02" w:rsidRDefault="00B93A02" w:rsidP="00B93A02">
      <w:pPr>
        <w:pStyle w:val="Heading2"/>
        <w:spacing w:before="0" w:line="240" w:lineRule="auto"/>
        <w:rPr>
          <w:rFonts w:asciiTheme="minorHAnsi" w:hAnsiTheme="minorHAnsi" w:cstheme="minorHAnsi"/>
          <w:b w:val="0"/>
          <w:sz w:val="24"/>
          <w:szCs w:val="24"/>
        </w:rPr>
      </w:pPr>
    </w:p>
    <w:p w14:paraId="1C234792" w14:textId="3EE51AC1" w:rsidR="00326B46" w:rsidRPr="0035386A" w:rsidRDefault="00B93A02" w:rsidP="00016A8D">
      <w:pPr>
        <w:rPr>
          <w:noProof/>
        </w:rPr>
      </w:pPr>
      <w:r>
        <w:rPr>
          <w:noProof/>
        </w:rPr>
        <w:drawing>
          <wp:inline distT="0" distB="0" distL="0" distR="0" wp14:anchorId="133BCF17" wp14:editId="6E57EBB6">
            <wp:extent cx="6705600" cy="6048676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437" r="2062"/>
                    <a:stretch/>
                  </pic:blipFill>
                  <pic:spPr bwMode="auto">
                    <a:xfrm>
                      <a:off x="0" y="0"/>
                      <a:ext cx="6710173" cy="6052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81CFA">
        <w:tab/>
      </w:r>
    </w:p>
    <w:sectPr w:rsidR="00326B46" w:rsidRPr="0035386A" w:rsidSect="00016A8D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52AF3" w14:textId="77777777" w:rsidR="002B2109" w:rsidRDefault="002B2109" w:rsidP="0032224B">
      <w:r>
        <w:separator/>
      </w:r>
    </w:p>
  </w:endnote>
  <w:endnote w:type="continuationSeparator" w:id="0">
    <w:p w14:paraId="22E592D0" w14:textId="77777777" w:rsidR="002B2109" w:rsidRDefault="002B2109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890A1" w14:textId="77777777" w:rsidR="002B2109" w:rsidRDefault="002B2109" w:rsidP="0032224B">
      <w:r>
        <w:separator/>
      </w:r>
    </w:p>
  </w:footnote>
  <w:footnote w:type="continuationSeparator" w:id="0">
    <w:p w14:paraId="66B9D114" w14:textId="77777777" w:rsidR="002B2109" w:rsidRDefault="002B2109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4AB91EA2" w:rsidR="009F5A7A" w:rsidRPr="00A4065B" w:rsidRDefault="009F5A7A" w:rsidP="009F5A7A">
    <w:pPr>
      <w:rPr>
        <w:rFonts w:asciiTheme="minorHAnsi" w:hAnsiTheme="minorHAnsi" w:cstheme="minorHAnsi"/>
        <w:b/>
        <w:i/>
        <w:u w:val="single"/>
      </w:rPr>
    </w:pPr>
    <w:r w:rsidRPr="00A4065B">
      <w:rPr>
        <w:rFonts w:asciiTheme="minorHAnsi" w:hAnsiTheme="minorHAnsi" w:cstheme="minorHAnsi"/>
        <w:b/>
        <w:i/>
        <w:u w:val="single"/>
      </w:rPr>
      <w:t xml:space="preserve">Year 3 Homework – Set Friday </w:t>
    </w:r>
    <w:r w:rsidR="009D3E2B">
      <w:rPr>
        <w:rFonts w:asciiTheme="minorHAnsi" w:hAnsiTheme="minorHAnsi" w:cstheme="minorHAnsi"/>
        <w:b/>
        <w:i/>
        <w:u w:val="single"/>
      </w:rPr>
      <w:t>28</w:t>
    </w:r>
    <w:r w:rsidR="009D3E2B" w:rsidRPr="009D3E2B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9D3E2B">
      <w:rPr>
        <w:rFonts w:asciiTheme="minorHAnsi" w:hAnsiTheme="minorHAnsi" w:cstheme="minorHAnsi"/>
        <w:b/>
        <w:i/>
        <w:u w:val="single"/>
      </w:rPr>
      <w:t xml:space="preserve"> April 2023</w:t>
    </w:r>
    <w:r w:rsidRPr="00A4065B">
      <w:rPr>
        <w:rFonts w:asciiTheme="minorHAnsi" w:hAnsiTheme="minorHAnsi" w:cstheme="minorHAnsi"/>
        <w:b/>
        <w:i/>
        <w:u w:val="single"/>
      </w:rPr>
      <w:t xml:space="preserve">, Due Thursday </w:t>
    </w:r>
    <w:r w:rsidR="009D3E2B">
      <w:rPr>
        <w:rFonts w:asciiTheme="minorHAnsi" w:hAnsiTheme="minorHAnsi" w:cstheme="minorHAnsi"/>
        <w:b/>
        <w:i/>
        <w:u w:val="single"/>
      </w:rPr>
      <w:t>4</w:t>
    </w:r>
    <w:r w:rsidR="009D3E2B" w:rsidRPr="009D3E2B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9D3E2B">
      <w:rPr>
        <w:rFonts w:asciiTheme="minorHAnsi" w:hAnsiTheme="minorHAnsi" w:cstheme="minorHAnsi"/>
        <w:b/>
        <w:i/>
        <w:u w:val="single"/>
      </w:rPr>
      <w:t xml:space="preserve"> May 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A8D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B2109"/>
    <w:rsid w:val="002D75E0"/>
    <w:rsid w:val="0032224B"/>
    <w:rsid w:val="00326B46"/>
    <w:rsid w:val="0035386A"/>
    <w:rsid w:val="00380008"/>
    <w:rsid w:val="003B37F9"/>
    <w:rsid w:val="003D4FCF"/>
    <w:rsid w:val="003E18C7"/>
    <w:rsid w:val="003F6AD7"/>
    <w:rsid w:val="00481CFA"/>
    <w:rsid w:val="005046B3"/>
    <w:rsid w:val="00532CD3"/>
    <w:rsid w:val="005C7A95"/>
    <w:rsid w:val="006110ED"/>
    <w:rsid w:val="0063083B"/>
    <w:rsid w:val="006A1DEC"/>
    <w:rsid w:val="006D684D"/>
    <w:rsid w:val="00810B06"/>
    <w:rsid w:val="0084766A"/>
    <w:rsid w:val="008F273A"/>
    <w:rsid w:val="009B4F77"/>
    <w:rsid w:val="009D3E2B"/>
    <w:rsid w:val="009F5A7A"/>
    <w:rsid w:val="00A05E31"/>
    <w:rsid w:val="00A4065B"/>
    <w:rsid w:val="00AC1A73"/>
    <w:rsid w:val="00B30847"/>
    <w:rsid w:val="00B419CB"/>
    <w:rsid w:val="00B451C7"/>
    <w:rsid w:val="00B91E51"/>
    <w:rsid w:val="00B93A02"/>
    <w:rsid w:val="00BF3F37"/>
    <w:rsid w:val="00C121B0"/>
    <w:rsid w:val="00C85D31"/>
    <w:rsid w:val="00CB7A7B"/>
    <w:rsid w:val="00CD04B9"/>
    <w:rsid w:val="00CE0272"/>
    <w:rsid w:val="00D376FA"/>
    <w:rsid w:val="00D72E36"/>
    <w:rsid w:val="00D82699"/>
    <w:rsid w:val="00DF1D65"/>
    <w:rsid w:val="00E82919"/>
    <w:rsid w:val="00EA60B6"/>
    <w:rsid w:val="00EB261E"/>
    <w:rsid w:val="00F335D1"/>
    <w:rsid w:val="00F34E1E"/>
    <w:rsid w:val="00F46926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semiHidden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semiHidden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6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65B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EBAC84-9DA1-43A3-9416-9EFF106CEB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298C17-CD80-4325-B526-464F24EBAE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96DBBC88</Template>
  <TotalTime>13</TotalTime>
  <Pages>7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5</cp:revision>
  <cp:lastPrinted>2022-02-08T18:24:00Z</cp:lastPrinted>
  <dcterms:created xsi:type="dcterms:W3CDTF">2020-02-06T08:12:00Z</dcterms:created>
  <dcterms:modified xsi:type="dcterms:W3CDTF">2023-04-17T17:03:00Z</dcterms:modified>
</cp:coreProperties>
</file>