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0433B5" w14:textId="7FB11C3D" w:rsidR="005326D4" w:rsidRDefault="005326D4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5326D4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4895462C" wp14:editId="2AA9E1F5">
            <wp:simplePos x="0" y="0"/>
            <wp:positionH relativeFrom="margin">
              <wp:posOffset>0</wp:posOffset>
            </wp:positionH>
            <wp:positionV relativeFrom="margin">
              <wp:posOffset>11430</wp:posOffset>
            </wp:positionV>
            <wp:extent cx="6697345" cy="9029700"/>
            <wp:effectExtent l="0" t="0" r="825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7345" cy="902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3B45FEB2" w14:textId="0E59EB35" w:rsidR="00C121B0" w:rsidRDefault="005326D4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5326D4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18F894E5" wp14:editId="51D512E5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678000" cy="9025200"/>
            <wp:effectExtent l="0" t="0" r="889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8000" cy="902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77C791" w14:textId="3BE35C19" w:rsidR="00C121B0" w:rsidRDefault="005326D4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5326D4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1C50F663" wp14:editId="4642EEB3">
            <wp:extent cx="6657975" cy="9005141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67395" cy="9017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74554" w14:textId="77777777" w:rsidR="005326D4" w:rsidRDefault="005326D4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5326D4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350D956E" wp14:editId="035660EA">
            <wp:extent cx="6664451" cy="897255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79104" cy="8992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898DA" w14:textId="64653AFC" w:rsidR="00B30847" w:rsidRDefault="005326D4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5326D4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1A94C63E" wp14:editId="50ACE254">
            <wp:extent cx="6629400" cy="7232073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38932" cy="724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847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1FDCABDF" w14:textId="77777777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207659">
          <w:headerReference w:type="default" r:id="rId14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56C756BA" w14:textId="1FA03D25" w:rsidR="00EA60B6" w:rsidRDefault="006722D1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6722D1">
          <w:pgSz w:w="11906" w:h="16838"/>
          <w:pgMar w:top="873" w:right="720" w:bottom="873" w:left="720" w:header="680" w:footer="680" w:gutter="0"/>
          <w:cols w:space="708"/>
          <w:docGrid w:linePitch="360"/>
        </w:sectPr>
      </w:pPr>
      <w:bookmarkStart w:id="0" w:name="_GoBack"/>
      <w:r>
        <w:rPr>
          <w:noProof/>
        </w:rPr>
        <w:lastRenderedPageBreak/>
        <w:drawing>
          <wp:inline distT="0" distB="0" distL="0" distR="0" wp14:anchorId="09AD18FD" wp14:editId="50A44520">
            <wp:extent cx="6495937" cy="974280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303"/>
                    <a:stretch/>
                  </pic:blipFill>
                  <pic:spPr bwMode="auto">
                    <a:xfrm>
                      <a:off x="0" y="0"/>
                      <a:ext cx="6496048" cy="9742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5DB6D99B" w14:textId="77C501A0" w:rsidR="00481CFA" w:rsidRDefault="006722D1" w:rsidP="00AC1A73">
      <w:pPr>
        <w:sectPr w:rsidR="00481CFA" w:rsidSect="00481CFA">
          <w:pgSz w:w="16838" w:h="11906" w:orient="landscape"/>
          <w:pgMar w:top="720" w:right="720" w:bottom="720" w:left="720" w:header="709" w:footer="709" w:gutter="0"/>
          <w:cols w:num="3" w:space="708"/>
          <w:docGrid w:linePitch="360"/>
        </w:sectPr>
      </w:pPr>
      <w:r w:rsidRPr="006722D1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A3997FC" wp14:editId="44B11938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4328929" cy="6588000"/>
            <wp:effectExtent l="0" t="0" r="0" b="38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7"/>
                    <a:stretch/>
                  </pic:blipFill>
                  <pic:spPr bwMode="auto">
                    <a:xfrm>
                      <a:off x="0" y="0"/>
                      <a:ext cx="4328929" cy="658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22D1">
        <w:rPr>
          <w:noProof/>
        </w:rPr>
        <w:drawing>
          <wp:anchor distT="0" distB="0" distL="114300" distR="114300" simplePos="0" relativeHeight="251660288" behindDoc="0" locked="0" layoutInCell="1" allowOverlap="1" wp14:anchorId="52D01309" wp14:editId="23278F53">
            <wp:simplePos x="0" y="0"/>
            <wp:positionH relativeFrom="margin">
              <wp:align>left</wp:align>
            </wp:positionH>
            <wp:positionV relativeFrom="page">
              <wp:posOffset>721360</wp:posOffset>
            </wp:positionV>
            <wp:extent cx="4395470" cy="6587490"/>
            <wp:effectExtent l="0" t="0" r="508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1"/>
                    <a:stretch/>
                  </pic:blipFill>
                  <pic:spPr bwMode="auto">
                    <a:xfrm>
                      <a:off x="0" y="0"/>
                      <a:ext cx="4395470" cy="6587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234792" w14:textId="79D03B2B" w:rsidR="00326B46" w:rsidRPr="0035386A" w:rsidRDefault="00326B46" w:rsidP="006722D1">
      <w:pPr>
        <w:tabs>
          <w:tab w:val="left" w:pos="1993"/>
        </w:tabs>
      </w:pPr>
    </w:p>
    <w:sectPr w:rsidR="00326B46" w:rsidRPr="0035386A" w:rsidSect="009C2AA4">
      <w:type w:val="continuous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3E3CA" w14:textId="77777777" w:rsidR="008D1B68" w:rsidRDefault="008D1B68" w:rsidP="0032224B">
      <w:r>
        <w:separator/>
      </w:r>
    </w:p>
  </w:endnote>
  <w:endnote w:type="continuationSeparator" w:id="0">
    <w:p w14:paraId="5F508392" w14:textId="77777777" w:rsidR="008D1B68" w:rsidRDefault="008D1B68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E5617" w14:textId="77777777" w:rsidR="008D1B68" w:rsidRDefault="008D1B68" w:rsidP="0032224B">
      <w:r>
        <w:separator/>
      </w:r>
    </w:p>
  </w:footnote>
  <w:footnote w:type="continuationSeparator" w:id="0">
    <w:p w14:paraId="3798ED20" w14:textId="77777777" w:rsidR="008D1B68" w:rsidRDefault="008D1B68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0AA8FAB1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2034A5">
      <w:rPr>
        <w:rFonts w:asciiTheme="minorHAnsi" w:hAnsiTheme="minorHAnsi" w:cstheme="minorHAnsi"/>
        <w:b/>
        <w:u w:val="single"/>
      </w:rPr>
      <w:t>21</w:t>
    </w:r>
    <w:r w:rsidR="002034A5" w:rsidRPr="002034A5">
      <w:rPr>
        <w:rFonts w:asciiTheme="minorHAnsi" w:hAnsiTheme="minorHAnsi" w:cstheme="minorHAnsi"/>
        <w:b/>
        <w:u w:val="single"/>
        <w:vertAlign w:val="superscript"/>
      </w:rPr>
      <w:t>st</w:t>
    </w:r>
    <w:r w:rsidR="002034A5">
      <w:rPr>
        <w:rFonts w:asciiTheme="minorHAnsi" w:hAnsiTheme="minorHAnsi" w:cstheme="minorHAnsi"/>
        <w:b/>
        <w:u w:val="single"/>
      </w:rPr>
      <w:t xml:space="preserve"> April 2023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2034A5">
      <w:rPr>
        <w:rFonts w:asciiTheme="minorHAnsi" w:hAnsiTheme="minorHAnsi" w:cstheme="minorHAnsi"/>
        <w:b/>
        <w:u w:val="single"/>
      </w:rPr>
      <w:t>27</w:t>
    </w:r>
    <w:r w:rsidR="002034A5" w:rsidRPr="002034A5">
      <w:rPr>
        <w:rFonts w:asciiTheme="minorHAnsi" w:hAnsiTheme="minorHAnsi" w:cstheme="minorHAnsi"/>
        <w:b/>
        <w:u w:val="single"/>
        <w:vertAlign w:val="superscript"/>
      </w:rPr>
      <w:t>th</w:t>
    </w:r>
    <w:r w:rsidR="002034A5">
      <w:rPr>
        <w:rFonts w:asciiTheme="minorHAnsi" w:hAnsiTheme="minorHAnsi" w:cstheme="minorHAnsi"/>
        <w:b/>
        <w:u w:val="single"/>
      </w:rPr>
      <w:t xml:space="preserve"> April 2023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77DD2"/>
    <w:rsid w:val="00197AD5"/>
    <w:rsid w:val="001B5D26"/>
    <w:rsid w:val="001C661B"/>
    <w:rsid w:val="002034A5"/>
    <w:rsid w:val="00207659"/>
    <w:rsid w:val="002A2F94"/>
    <w:rsid w:val="002D75E0"/>
    <w:rsid w:val="0032224B"/>
    <w:rsid w:val="00326B46"/>
    <w:rsid w:val="0035386A"/>
    <w:rsid w:val="00380008"/>
    <w:rsid w:val="003B37F9"/>
    <w:rsid w:val="003D4FCF"/>
    <w:rsid w:val="003E18C7"/>
    <w:rsid w:val="003F6AD7"/>
    <w:rsid w:val="00403C69"/>
    <w:rsid w:val="00481CFA"/>
    <w:rsid w:val="005046B3"/>
    <w:rsid w:val="005326D4"/>
    <w:rsid w:val="005C7A95"/>
    <w:rsid w:val="006110ED"/>
    <w:rsid w:val="0063083B"/>
    <w:rsid w:val="006722D1"/>
    <w:rsid w:val="006A1DEC"/>
    <w:rsid w:val="006D684D"/>
    <w:rsid w:val="00810B06"/>
    <w:rsid w:val="0084766A"/>
    <w:rsid w:val="008D1B68"/>
    <w:rsid w:val="008F273A"/>
    <w:rsid w:val="009B4F77"/>
    <w:rsid w:val="009C2AA4"/>
    <w:rsid w:val="009F5A7A"/>
    <w:rsid w:val="00A05E31"/>
    <w:rsid w:val="00AC1A73"/>
    <w:rsid w:val="00B30847"/>
    <w:rsid w:val="00B451C7"/>
    <w:rsid w:val="00B91E51"/>
    <w:rsid w:val="00BF3F37"/>
    <w:rsid w:val="00C121B0"/>
    <w:rsid w:val="00C85D31"/>
    <w:rsid w:val="00CD04B9"/>
    <w:rsid w:val="00CE0272"/>
    <w:rsid w:val="00D72E36"/>
    <w:rsid w:val="00D82699"/>
    <w:rsid w:val="00DF1D65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C48F9C-674B-42D5-83B7-C24A216511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1A3C68-9FA9-47EE-AE7D-451A256661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588916A</Template>
  <TotalTime>21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6</cp:revision>
  <cp:lastPrinted>2023-04-17T16:52:00Z</cp:lastPrinted>
  <dcterms:created xsi:type="dcterms:W3CDTF">2020-01-27T15:44:00Z</dcterms:created>
  <dcterms:modified xsi:type="dcterms:W3CDTF">2023-04-17T16:52:00Z</dcterms:modified>
</cp:coreProperties>
</file>