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FC0BE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</w:t>
            </w:r>
            <w:r w:rsidR="00FC0BE7"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  <w:bookmarkStart w:id="0" w:name="_GoBack"/>
            <w:bookmarkEnd w:id="0"/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FC0BE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 Week 2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homophones and near homophones.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treasure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measure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quite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pleasure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quiet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closure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bare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enclosure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bear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leisure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one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exposure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pressure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son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composure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FC0BE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fissure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655305"/>
    <w:rsid w:val="007068D3"/>
    <w:rsid w:val="008B7ADE"/>
    <w:rsid w:val="00A329FE"/>
    <w:rsid w:val="00B64B0F"/>
    <w:rsid w:val="00BE56C8"/>
    <w:rsid w:val="00CE2127"/>
    <w:rsid w:val="00E82952"/>
    <w:rsid w:val="00F37318"/>
    <w:rsid w:val="00F50934"/>
    <w:rsid w:val="00FC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4CF4F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2023-06-26T11:36:00Z</dcterms:created>
  <dcterms:modified xsi:type="dcterms:W3CDTF">2023-06-26T11:37:00Z</dcterms:modified>
</cp:coreProperties>
</file>