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7197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599"/>
        <w:gridCol w:w="3598"/>
      </w:tblGrid>
      <w:tr w:rsidR="00F37318" w:rsidTr="00F37318">
        <w:trPr>
          <w:trHeight w:val="2393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7318" w:rsidRDefault="005D6F9B" w:rsidP="00F37318">
            <w:pPr>
              <w:pStyle w:val="BodyA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Summer</w:t>
            </w:r>
            <w:r w:rsidR="00CE2127"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 1 Week 6</w:t>
            </w:r>
          </w:p>
          <w:p w:rsidR="00F37318" w:rsidRDefault="00F37318" w:rsidP="00F37318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  <w:proofErr w:type="spellStart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Obj</w:t>
            </w:r>
            <w:proofErr w:type="spellEnd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: 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I can learn, 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recognise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spell </w:t>
            </w:r>
            <w:r w:rsidR="005D6F9B"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words </w:t>
            </w:r>
            <w:r w:rsidR="00CE2127">
              <w:rPr>
                <w:rFonts w:ascii="XCCW Joined 25a" w:eastAsia="XCCW Joined 25a" w:hAnsi="XCCW Joined 25a" w:cs="XCCW Joined 25a"/>
                <w:sz w:val="20"/>
                <w:szCs w:val="20"/>
              </w:rPr>
              <w:t>ending in –al.</w:t>
            </w:r>
          </w:p>
          <w:p w:rsidR="00F37318" w:rsidRDefault="00F37318" w:rsidP="00F37318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</w:p>
          <w:p w:rsidR="00F37318" w:rsidRDefault="00F37318" w:rsidP="00F37318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You will have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10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spellings to learn and be tested on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15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.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F9B" w:rsidRDefault="005D6F9B" w:rsidP="005D6F9B">
            <w:pPr>
              <w:pStyle w:val="BodyA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Summer</w:t>
            </w:r>
            <w:r w:rsidR="00CE2127"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 1 Week 6</w:t>
            </w:r>
          </w:p>
          <w:p w:rsidR="00F37318" w:rsidRDefault="00F37318" w:rsidP="00F37318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  <w:proofErr w:type="spellStart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Obj</w:t>
            </w:r>
            <w:proofErr w:type="spellEnd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: 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I can learn, 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recognise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spell </w:t>
            </w:r>
            <w:r w:rsidR="00CE2127">
              <w:rPr>
                <w:rFonts w:ascii="XCCW Joined 25a" w:eastAsia="XCCW Joined 25a" w:hAnsi="XCCW Joined 25a" w:cs="XCCW Joined 25a"/>
                <w:sz w:val="20"/>
                <w:szCs w:val="20"/>
              </w:rPr>
              <w:t>homophones and near homophones.</w:t>
            </w:r>
            <w:bookmarkStart w:id="0" w:name="_GoBack"/>
            <w:bookmarkEnd w:id="0"/>
          </w:p>
          <w:p w:rsidR="00F37318" w:rsidRDefault="00F37318" w:rsidP="00F37318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</w:p>
          <w:p w:rsidR="00F37318" w:rsidRDefault="00F37318" w:rsidP="00F37318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You will have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8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spellings to learn and be tested on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10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.</w:t>
            </w:r>
          </w:p>
        </w:tc>
      </w:tr>
      <w:tr w:rsidR="00F37318" w:rsidTr="00F37318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7318" w:rsidRPr="005D6F9B" w:rsidRDefault="00CE2127" w:rsidP="00F37318">
            <w:pPr>
              <w:pStyle w:val="Default"/>
              <w:rPr>
                <w:rFonts w:ascii="XCCW Joined 25a" w:hAnsi="XCCW Joined 25a"/>
                <w:sz w:val="24"/>
              </w:rPr>
            </w:pPr>
            <w:r>
              <w:rPr>
                <w:rFonts w:ascii="XCCW Joined 25a" w:hAnsi="XCCW Joined 25a"/>
                <w:sz w:val="24"/>
              </w:rPr>
              <w:t>natural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318" w:rsidRPr="005D6F9B" w:rsidRDefault="00CE2127" w:rsidP="00F37318">
            <w:pPr>
              <w:pStyle w:val="BodyA"/>
              <w:spacing w:after="0" w:line="240" w:lineRule="auto"/>
              <w:rPr>
                <w:rFonts w:ascii="XCCW Joined 25a" w:hAnsi="XCCW Joined 25a"/>
                <w:sz w:val="24"/>
              </w:rPr>
            </w:pPr>
            <w:r>
              <w:rPr>
                <w:rFonts w:ascii="XCCW Joined 25a" w:hAnsi="XCCW Joined 25a"/>
                <w:sz w:val="24"/>
              </w:rPr>
              <w:t>their</w:t>
            </w:r>
          </w:p>
        </w:tc>
      </w:tr>
      <w:tr w:rsidR="00F37318" w:rsidTr="00F37318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7318" w:rsidRPr="005D6F9B" w:rsidRDefault="00CE2127" w:rsidP="00F37318">
            <w:pPr>
              <w:pStyle w:val="BodyA"/>
              <w:spacing w:after="0" w:line="240" w:lineRule="auto"/>
              <w:rPr>
                <w:rFonts w:ascii="XCCW Joined 25a" w:hAnsi="XCCW Joined 25a"/>
                <w:sz w:val="24"/>
              </w:rPr>
            </w:pPr>
            <w:r>
              <w:rPr>
                <w:rFonts w:ascii="XCCW Joined 25a" w:hAnsi="XCCW Joined 25a"/>
                <w:sz w:val="24"/>
              </w:rPr>
              <w:t>occasional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318" w:rsidRPr="005D6F9B" w:rsidRDefault="00CE2127" w:rsidP="00F37318">
            <w:pPr>
              <w:pStyle w:val="BodyA"/>
              <w:spacing w:after="0" w:line="240" w:lineRule="auto"/>
              <w:rPr>
                <w:rFonts w:ascii="XCCW Joined 25a" w:hAnsi="XCCW Joined 25a"/>
                <w:sz w:val="24"/>
              </w:rPr>
            </w:pPr>
            <w:r>
              <w:rPr>
                <w:rFonts w:ascii="XCCW Joined 25a" w:hAnsi="XCCW Joined 25a"/>
                <w:sz w:val="24"/>
              </w:rPr>
              <w:t xml:space="preserve">they’re </w:t>
            </w:r>
          </w:p>
        </w:tc>
      </w:tr>
      <w:tr w:rsidR="00F37318" w:rsidTr="00F37318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7318" w:rsidRPr="005D6F9B" w:rsidRDefault="00CE2127" w:rsidP="00F37318">
            <w:pPr>
              <w:pStyle w:val="BodyA"/>
              <w:spacing w:after="0" w:line="240" w:lineRule="auto"/>
              <w:rPr>
                <w:rFonts w:ascii="XCCW Joined 25a" w:hAnsi="XCCW Joined 25a"/>
                <w:sz w:val="24"/>
              </w:rPr>
            </w:pPr>
            <w:r>
              <w:rPr>
                <w:rFonts w:ascii="XCCW Joined 25a" w:hAnsi="XCCW Joined 25a"/>
                <w:sz w:val="24"/>
              </w:rPr>
              <w:t>actual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318" w:rsidRPr="005D6F9B" w:rsidRDefault="00CE2127" w:rsidP="00F37318">
            <w:pPr>
              <w:pStyle w:val="BodyA"/>
              <w:spacing w:after="0" w:line="240" w:lineRule="auto"/>
              <w:rPr>
                <w:rFonts w:ascii="XCCW Joined 25a" w:hAnsi="XCCW Joined 25a"/>
                <w:sz w:val="24"/>
              </w:rPr>
            </w:pPr>
            <w:r>
              <w:rPr>
                <w:rFonts w:ascii="XCCW Joined 25a" w:hAnsi="XCCW Joined 25a"/>
                <w:sz w:val="24"/>
              </w:rPr>
              <w:t>here</w:t>
            </w:r>
          </w:p>
        </w:tc>
      </w:tr>
      <w:tr w:rsidR="00F37318" w:rsidTr="00F37318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7318" w:rsidRPr="005D6F9B" w:rsidRDefault="00CE2127" w:rsidP="00F37318">
            <w:pPr>
              <w:pStyle w:val="BodyA"/>
              <w:spacing w:after="0" w:line="240" w:lineRule="auto"/>
              <w:rPr>
                <w:rFonts w:ascii="XCCW Joined 25a" w:hAnsi="XCCW Joined 25a"/>
                <w:sz w:val="24"/>
              </w:rPr>
            </w:pPr>
            <w:r>
              <w:rPr>
                <w:rFonts w:ascii="XCCW Joined 25a" w:hAnsi="XCCW Joined 25a"/>
                <w:sz w:val="24"/>
              </w:rPr>
              <w:t>accidental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318" w:rsidRPr="005D6F9B" w:rsidRDefault="00CE2127" w:rsidP="00F37318">
            <w:pPr>
              <w:pStyle w:val="BodyA"/>
              <w:spacing w:after="0" w:line="240" w:lineRule="auto"/>
              <w:rPr>
                <w:rFonts w:ascii="XCCW Joined 25a" w:hAnsi="XCCW Joined 25a"/>
                <w:sz w:val="24"/>
              </w:rPr>
            </w:pPr>
            <w:r>
              <w:rPr>
                <w:rFonts w:ascii="XCCW Joined 25a" w:hAnsi="XCCW Joined 25a"/>
                <w:sz w:val="24"/>
              </w:rPr>
              <w:t>hear</w:t>
            </w:r>
          </w:p>
        </w:tc>
      </w:tr>
      <w:tr w:rsidR="00F37318" w:rsidTr="00F37318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7318" w:rsidRPr="005D6F9B" w:rsidRDefault="00CE2127" w:rsidP="00F37318">
            <w:pPr>
              <w:pStyle w:val="BodyA"/>
              <w:spacing w:after="0" w:line="240" w:lineRule="auto"/>
              <w:rPr>
                <w:rFonts w:ascii="XCCW Joined 25a" w:hAnsi="XCCW Joined 25a"/>
                <w:sz w:val="24"/>
              </w:rPr>
            </w:pPr>
            <w:r>
              <w:rPr>
                <w:rFonts w:ascii="XCCW Joined 25a" w:hAnsi="XCCW Joined 25a"/>
                <w:sz w:val="24"/>
              </w:rPr>
              <w:t>medical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318" w:rsidRPr="005D6F9B" w:rsidRDefault="00CE2127" w:rsidP="00F37318">
            <w:pPr>
              <w:pStyle w:val="BodyA"/>
              <w:spacing w:after="0" w:line="240" w:lineRule="auto"/>
              <w:rPr>
                <w:rFonts w:ascii="XCCW Joined 25a" w:hAnsi="XCCW Joined 25a"/>
                <w:sz w:val="24"/>
              </w:rPr>
            </w:pPr>
            <w:r>
              <w:rPr>
                <w:rFonts w:ascii="XCCW Joined 25a" w:hAnsi="XCCW Joined 25a"/>
                <w:sz w:val="24"/>
              </w:rPr>
              <w:t>see</w:t>
            </w:r>
          </w:p>
        </w:tc>
      </w:tr>
      <w:tr w:rsidR="00F37318" w:rsidTr="00F37318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7318" w:rsidRPr="005D6F9B" w:rsidRDefault="00CE2127" w:rsidP="00F37318">
            <w:pPr>
              <w:pStyle w:val="BodyA"/>
              <w:spacing w:after="0" w:line="240" w:lineRule="auto"/>
              <w:rPr>
                <w:rFonts w:ascii="XCCW Joined 25a" w:hAnsi="XCCW Joined 25a"/>
                <w:sz w:val="24"/>
              </w:rPr>
            </w:pPr>
            <w:r>
              <w:rPr>
                <w:rFonts w:ascii="XCCW Joined 25a" w:hAnsi="XCCW Joined 25a"/>
                <w:sz w:val="24"/>
              </w:rPr>
              <w:t>national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318" w:rsidRPr="005D6F9B" w:rsidRDefault="00CE2127" w:rsidP="00F37318">
            <w:pPr>
              <w:pStyle w:val="BodyA"/>
              <w:spacing w:after="0" w:line="240" w:lineRule="auto"/>
              <w:rPr>
                <w:rFonts w:ascii="XCCW Joined 25a" w:hAnsi="XCCW Joined 25a"/>
                <w:sz w:val="24"/>
              </w:rPr>
            </w:pPr>
            <w:r>
              <w:rPr>
                <w:rFonts w:ascii="XCCW Joined 25a" w:hAnsi="XCCW Joined 25a"/>
                <w:sz w:val="24"/>
              </w:rPr>
              <w:t>sea</w:t>
            </w:r>
          </w:p>
        </w:tc>
      </w:tr>
      <w:tr w:rsidR="00F37318" w:rsidTr="00F37318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7318" w:rsidRPr="005D6F9B" w:rsidRDefault="00CE2127" w:rsidP="00F37318">
            <w:pPr>
              <w:pStyle w:val="BodyA"/>
              <w:spacing w:after="0" w:line="240" w:lineRule="auto"/>
              <w:rPr>
                <w:rFonts w:ascii="XCCW Joined 25a" w:hAnsi="XCCW Joined 25a"/>
                <w:sz w:val="24"/>
              </w:rPr>
            </w:pPr>
            <w:r>
              <w:rPr>
                <w:rFonts w:ascii="XCCW Joined 25a" w:hAnsi="XCCW Joined 25a"/>
                <w:sz w:val="24"/>
              </w:rPr>
              <w:t>capital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318" w:rsidRPr="005D6F9B" w:rsidRDefault="00CE2127" w:rsidP="00F37318">
            <w:pPr>
              <w:pStyle w:val="BodyA"/>
              <w:spacing w:after="0" w:line="240" w:lineRule="auto"/>
              <w:rPr>
                <w:rFonts w:ascii="XCCW Joined 25a" w:hAnsi="XCCW Joined 25a"/>
                <w:sz w:val="24"/>
              </w:rPr>
            </w:pPr>
            <w:r>
              <w:rPr>
                <w:rFonts w:ascii="XCCW Joined 25a" w:hAnsi="XCCW Joined 25a"/>
                <w:sz w:val="24"/>
              </w:rPr>
              <w:t>to</w:t>
            </w:r>
          </w:p>
        </w:tc>
      </w:tr>
      <w:tr w:rsidR="00F37318" w:rsidTr="00F37318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7318" w:rsidRPr="005D6F9B" w:rsidRDefault="00CE2127" w:rsidP="00F37318">
            <w:pPr>
              <w:pStyle w:val="BodyA"/>
              <w:spacing w:after="0" w:line="240" w:lineRule="auto"/>
              <w:rPr>
                <w:rFonts w:ascii="XCCW Joined 25a" w:hAnsi="XCCW Joined 25a"/>
                <w:sz w:val="24"/>
              </w:rPr>
            </w:pPr>
            <w:r>
              <w:rPr>
                <w:rFonts w:ascii="XCCW Joined 25a" w:hAnsi="XCCW Joined 25a"/>
                <w:sz w:val="24"/>
              </w:rPr>
              <w:t>vocal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318" w:rsidRPr="005D6F9B" w:rsidRDefault="00CE2127" w:rsidP="00F37318">
            <w:pPr>
              <w:pStyle w:val="BodyA"/>
              <w:spacing w:after="0" w:line="240" w:lineRule="auto"/>
              <w:rPr>
                <w:rFonts w:ascii="XCCW Joined 25a" w:hAnsi="XCCW Joined 25a"/>
                <w:sz w:val="24"/>
              </w:rPr>
            </w:pPr>
            <w:r>
              <w:rPr>
                <w:rFonts w:ascii="XCCW Joined 25a" w:hAnsi="XCCW Joined 25a"/>
                <w:sz w:val="24"/>
              </w:rPr>
              <w:t>too</w:t>
            </w:r>
          </w:p>
        </w:tc>
      </w:tr>
      <w:tr w:rsidR="00F37318" w:rsidTr="00F37318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7318" w:rsidRPr="005D6F9B" w:rsidRDefault="00CE2127" w:rsidP="00F37318">
            <w:pPr>
              <w:pStyle w:val="BodyA"/>
              <w:spacing w:after="0" w:line="240" w:lineRule="auto"/>
              <w:rPr>
                <w:rFonts w:ascii="XCCW Joined 25a" w:hAnsi="XCCW Joined 25a"/>
                <w:sz w:val="24"/>
              </w:rPr>
            </w:pPr>
            <w:r>
              <w:rPr>
                <w:rFonts w:ascii="XCCW Joined 25a" w:hAnsi="XCCW Joined 25a"/>
                <w:sz w:val="24"/>
              </w:rPr>
              <w:t>sensational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318" w:rsidRPr="005D6F9B" w:rsidRDefault="00F37318" w:rsidP="00F37318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4"/>
                <w:szCs w:val="20"/>
              </w:rPr>
            </w:pPr>
          </w:p>
        </w:tc>
      </w:tr>
      <w:tr w:rsidR="00F37318" w:rsidTr="00F37318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7318" w:rsidRPr="005D6F9B" w:rsidRDefault="00CE2127" w:rsidP="00F37318">
            <w:pPr>
              <w:pStyle w:val="BodyA"/>
              <w:spacing w:after="0" w:line="240" w:lineRule="auto"/>
              <w:rPr>
                <w:rFonts w:ascii="XCCW Joined 25a" w:hAnsi="XCCW Joined 25a"/>
                <w:sz w:val="24"/>
              </w:rPr>
            </w:pPr>
            <w:r>
              <w:rPr>
                <w:rFonts w:ascii="XCCW Joined 25a" w:hAnsi="XCCW Joined 25a"/>
                <w:sz w:val="24"/>
              </w:rPr>
              <w:t>personal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318" w:rsidRPr="005D6F9B" w:rsidRDefault="00F37318" w:rsidP="00F37318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4"/>
                <w:szCs w:val="20"/>
              </w:rPr>
            </w:pPr>
          </w:p>
        </w:tc>
      </w:tr>
    </w:tbl>
    <w:p w:rsidR="00B64B0F" w:rsidRDefault="00B64B0F">
      <w:pPr>
        <w:pStyle w:val="BodyA"/>
        <w:spacing w:line="240" w:lineRule="auto"/>
      </w:pPr>
    </w:p>
    <w:p w:rsidR="00B64B0F" w:rsidRDefault="00B64B0F">
      <w:pPr>
        <w:pStyle w:val="BodyA"/>
      </w:pPr>
    </w:p>
    <w:sectPr w:rsidR="00B64B0F">
      <w:headerReference w:type="default" r:id="rId8"/>
      <w:footerReference w:type="default" r:id="rId9"/>
      <w:pgSz w:w="16840" w:h="11900" w:orient="landscape"/>
      <w:pgMar w:top="284" w:right="720" w:bottom="426" w:left="568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3FE6" w:rsidRDefault="00611ED5">
      <w:r>
        <w:separator/>
      </w:r>
    </w:p>
  </w:endnote>
  <w:endnote w:type="continuationSeparator" w:id="0">
    <w:p w:rsidR="000F3FE6" w:rsidRDefault="00611E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XCCW Joined 25a">
    <w:panose1 w:val="03050602040000000000"/>
    <w:charset w:val="00"/>
    <w:family w:val="script"/>
    <w:pitch w:val="variable"/>
    <w:sig w:usb0="800000A7" w:usb1="1000004A" w:usb2="00000000" w:usb3="00000000" w:csb0="0000001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4B0F" w:rsidRDefault="00B64B0F">
    <w:pPr>
      <w:pStyle w:val="Header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3FE6" w:rsidRDefault="00611ED5">
      <w:r>
        <w:separator/>
      </w:r>
    </w:p>
  </w:footnote>
  <w:footnote w:type="continuationSeparator" w:id="0">
    <w:p w:rsidR="000F3FE6" w:rsidRDefault="00611E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4B0F" w:rsidRDefault="00B64B0F">
    <w:pPr>
      <w:pStyle w:val="HeaderFoo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4B0F"/>
    <w:rsid w:val="000F3FE6"/>
    <w:rsid w:val="005D6F9B"/>
    <w:rsid w:val="00611ED5"/>
    <w:rsid w:val="007068D3"/>
    <w:rsid w:val="008B7ADE"/>
    <w:rsid w:val="00A329FE"/>
    <w:rsid w:val="00B64B0F"/>
    <w:rsid w:val="00BE56C8"/>
    <w:rsid w:val="00CE2127"/>
    <w:rsid w:val="00E82952"/>
    <w:rsid w:val="00F37318"/>
    <w:rsid w:val="00F50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CC322A"/>
  <w15:docId w15:val="{BA2DA948-21F4-4C5E-A52B-D820C91EB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BodyA">
    <w:name w:val="Body A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  <w:lang w:val="en-US"/>
    </w:rPr>
  </w:style>
  <w:style w:type="paragraph" w:customStyle="1" w:styleId="Default">
    <w:name w:val="Default"/>
    <w:rPr>
      <w:rFonts w:ascii="Helvetica" w:hAnsi="Arial Unicode MS" w:cs="Arial Unicode MS"/>
      <w:color w:val="000000"/>
      <w:sz w:val="22"/>
      <w:szCs w:val="22"/>
      <w:lang w:val="en-US"/>
    </w:rPr>
  </w:style>
  <w:style w:type="paragraph" w:customStyle="1" w:styleId="TableStyle2">
    <w:name w:val="Table Style 2"/>
    <w:rPr>
      <w:rFonts w:ascii="Helvetica" w:eastAsia="Helvetica" w:hAnsi="Helvetica" w:cs="Helvetica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3513BEC98A5846B7DCBB064EF0BB32" ma:contentTypeVersion="11" ma:contentTypeDescription="Create a new document." ma:contentTypeScope="" ma:versionID="487213f93ec63feabe8d9f687f6b3e08">
  <xsd:schema xmlns:xsd="http://www.w3.org/2001/XMLSchema" xmlns:xs="http://www.w3.org/2001/XMLSchema" xmlns:p="http://schemas.microsoft.com/office/2006/metadata/properties" xmlns:ns2="da9962b9-5a2a-4c27-8c1d-88abce1f3c29" xmlns:ns3="d625f226-d08d-4266-ba96-3b11ed3c947a" targetNamespace="http://schemas.microsoft.com/office/2006/metadata/properties" ma:root="true" ma:fieldsID="cb15c24b9733a5a7d0612ec17351ba34" ns2:_="" ns3:_="">
    <xsd:import namespace="da9962b9-5a2a-4c27-8c1d-88abce1f3c29"/>
    <xsd:import namespace="d625f226-d08d-4266-ba96-3b11ed3c947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9962b9-5a2a-4c27-8c1d-88abce1f3c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858d860-5831-4b8f-8a60-39baed71e35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25f226-d08d-4266-ba96-3b11ed3c947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ba6f973-2131-44ee-98ce-9cc323a6f79e}" ma:internalName="TaxCatchAll" ma:showField="CatchAllData" ma:web="d625f226-d08d-4266-ba96-3b11ed3c947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C32F7FC-813D-46D9-AE85-A3F7B22B48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9962b9-5a2a-4c27-8c1d-88abce1f3c29"/>
    <ds:schemaRef ds:uri="d625f226-d08d-4266-ba96-3b11ed3c947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EA5632C-54D8-45B2-84BC-0B2121CD727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12584A83</Template>
  <TotalTime>0</TotalTime>
  <Pages>1</Pages>
  <Words>62</Words>
  <Characters>358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Suzanne Knutt</dc:creator>
  <cp:lastModifiedBy>Suzanne Knutt</cp:lastModifiedBy>
  <cp:revision>2</cp:revision>
  <dcterms:created xsi:type="dcterms:W3CDTF">2023-06-05T11:04:00Z</dcterms:created>
  <dcterms:modified xsi:type="dcterms:W3CDTF">2023-06-05T11:04:00Z</dcterms:modified>
</cp:coreProperties>
</file>