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7197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599"/>
        <w:gridCol w:w="3598"/>
      </w:tblGrid>
      <w:tr w:rsidR="00F37318" w:rsidTr="00F37318">
        <w:trPr>
          <w:trHeight w:val="2393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7318" w:rsidRDefault="005D6F9B" w:rsidP="00F37318">
            <w:pPr>
              <w:pStyle w:val="BodyA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Summer</w:t>
            </w:r>
            <w:r w:rsidR="009E1439"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 1 Week 5</w:t>
            </w:r>
          </w:p>
          <w:p w:rsidR="00F37318" w:rsidRDefault="00F37318" w:rsidP="00F37318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recognise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</w:t>
            </w:r>
            <w:r w:rsidR="000A6683">
              <w:rPr>
                <w:rFonts w:ascii="XCCW Joined 25a" w:eastAsia="XCCW Joined 25a" w:hAnsi="XCCW Joined 25a" w:cs="XCCW Joined 25a"/>
                <w:sz w:val="20"/>
                <w:szCs w:val="20"/>
              </w:rPr>
              <w:t>word families based on common words, showing how words are related in form and meaning.</w:t>
            </w:r>
          </w:p>
          <w:p w:rsidR="00F37318" w:rsidRDefault="00F37318" w:rsidP="00F37318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</w:p>
          <w:p w:rsidR="00F37318" w:rsidRDefault="00F37318" w:rsidP="00F37318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15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F9B" w:rsidRDefault="005D6F9B" w:rsidP="005D6F9B">
            <w:pPr>
              <w:pStyle w:val="BodyA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Summer</w:t>
            </w:r>
            <w:r w:rsidR="009E1439"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 1 Week 5</w:t>
            </w:r>
          </w:p>
          <w:p w:rsidR="00F37318" w:rsidRDefault="00F37318" w:rsidP="00F37318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recognise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</w:t>
            </w:r>
            <w:r w:rsidR="009E1439">
              <w:rPr>
                <w:rFonts w:ascii="XCCW Joined 25a" w:eastAsia="XCCW Joined 25a" w:hAnsi="XCCW Joined 25a" w:cs="XCCW Joined 25a"/>
                <w:sz w:val="20"/>
                <w:szCs w:val="20"/>
              </w:rPr>
              <w:t>Common Exception Words</w:t>
            </w:r>
          </w:p>
          <w:p w:rsidR="00F37318" w:rsidRDefault="00F37318" w:rsidP="00F37318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</w:p>
          <w:p w:rsidR="00F37318" w:rsidRDefault="00F37318" w:rsidP="00F37318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8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</w:tr>
      <w:tr w:rsidR="00F37318" w:rsidTr="00F37318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7318" w:rsidRPr="005D6F9B" w:rsidRDefault="009E1439" w:rsidP="00F37318">
            <w:pPr>
              <w:pStyle w:val="Default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scope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318" w:rsidRPr="005D6F9B" w:rsidRDefault="009E1439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any</w:t>
            </w:r>
          </w:p>
        </w:tc>
      </w:tr>
      <w:tr w:rsidR="00F37318" w:rsidTr="00F37318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7318" w:rsidRPr="005D6F9B" w:rsidRDefault="009E1439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telescope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318" w:rsidRPr="005D6F9B" w:rsidRDefault="009E1439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clothes</w:t>
            </w:r>
          </w:p>
        </w:tc>
      </w:tr>
      <w:tr w:rsidR="00F37318" w:rsidTr="00F37318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7318" w:rsidRPr="005D6F9B" w:rsidRDefault="009E1439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microscope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318" w:rsidRPr="005D6F9B" w:rsidRDefault="009E1439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water</w:t>
            </w:r>
          </w:p>
        </w:tc>
      </w:tr>
      <w:tr w:rsidR="00F37318" w:rsidTr="00F37318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7318" w:rsidRPr="005D6F9B" w:rsidRDefault="009E1439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horoscope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318" w:rsidRPr="005D6F9B" w:rsidRDefault="009E1439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pretty</w:t>
            </w:r>
          </w:p>
        </w:tc>
      </w:tr>
      <w:tr w:rsidR="00F37318" w:rsidTr="00F37318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7318" w:rsidRPr="005D6F9B" w:rsidRDefault="009E1439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periscope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318" w:rsidRPr="005D6F9B" w:rsidRDefault="009E1439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beautiful</w:t>
            </w:r>
          </w:p>
        </w:tc>
      </w:tr>
      <w:tr w:rsidR="00F37318" w:rsidTr="00F37318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7318" w:rsidRPr="005D6F9B" w:rsidRDefault="009E1439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inspect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318" w:rsidRPr="005D6F9B" w:rsidRDefault="009E1439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busy</w:t>
            </w:r>
          </w:p>
        </w:tc>
      </w:tr>
      <w:tr w:rsidR="00F37318" w:rsidTr="00F37318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7318" w:rsidRPr="005D6F9B" w:rsidRDefault="009E1439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spectator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318" w:rsidRPr="005D6F9B" w:rsidRDefault="009E1439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poor</w:t>
            </w:r>
          </w:p>
        </w:tc>
      </w:tr>
      <w:tr w:rsidR="00F37318" w:rsidTr="00F37318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7318" w:rsidRPr="005D6F9B" w:rsidRDefault="009E1439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respect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318" w:rsidRPr="005D6F9B" w:rsidRDefault="009E1439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Christmas</w:t>
            </w:r>
            <w:bookmarkStart w:id="0" w:name="_GoBack"/>
            <w:bookmarkEnd w:id="0"/>
          </w:p>
        </w:tc>
      </w:tr>
      <w:tr w:rsidR="00F37318" w:rsidTr="00F37318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7318" w:rsidRPr="005D6F9B" w:rsidRDefault="009E1439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perspective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318" w:rsidRPr="005D6F9B" w:rsidRDefault="00F37318" w:rsidP="00F37318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4"/>
                <w:szCs w:val="20"/>
              </w:rPr>
            </w:pPr>
          </w:p>
        </w:tc>
      </w:tr>
      <w:tr w:rsidR="00F37318" w:rsidTr="00F37318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7318" w:rsidRPr="005D6F9B" w:rsidRDefault="009E1439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spectacles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318" w:rsidRPr="005D6F9B" w:rsidRDefault="00F37318" w:rsidP="00F37318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4"/>
                <w:szCs w:val="20"/>
              </w:rPr>
            </w:pPr>
          </w:p>
        </w:tc>
      </w:tr>
    </w:tbl>
    <w:p w:rsidR="00B64B0F" w:rsidRDefault="00B64B0F">
      <w:pPr>
        <w:pStyle w:val="BodyA"/>
        <w:spacing w:line="240" w:lineRule="auto"/>
      </w:pPr>
    </w:p>
    <w:p w:rsidR="00B64B0F" w:rsidRDefault="00B64B0F">
      <w:pPr>
        <w:pStyle w:val="BodyA"/>
      </w:pPr>
    </w:p>
    <w:sectPr w:rsidR="00B64B0F">
      <w:headerReference w:type="default" r:id="rId8"/>
      <w:footerReference w:type="default" r:id="rId9"/>
      <w:pgSz w:w="16840" w:h="11900" w:orient="landscape"/>
      <w:pgMar w:top="284" w:right="720" w:bottom="426" w:left="568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3FE6" w:rsidRDefault="00611ED5">
      <w:r>
        <w:separator/>
      </w:r>
    </w:p>
  </w:endnote>
  <w:endnote w:type="continuationSeparator" w:id="0">
    <w:p w:rsidR="000F3FE6" w:rsidRDefault="00611E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XCCW Joined 25a">
    <w:panose1 w:val="03050602040000000000"/>
    <w:charset w:val="00"/>
    <w:family w:val="script"/>
    <w:pitch w:val="variable"/>
    <w:sig w:usb0="800000A7" w:usb1="1000004A" w:usb2="00000000" w:usb3="00000000" w:csb0="0000001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4B0F" w:rsidRDefault="00B64B0F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3FE6" w:rsidRDefault="00611ED5">
      <w:r>
        <w:separator/>
      </w:r>
    </w:p>
  </w:footnote>
  <w:footnote w:type="continuationSeparator" w:id="0">
    <w:p w:rsidR="000F3FE6" w:rsidRDefault="00611E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4B0F" w:rsidRDefault="00B64B0F">
    <w:pPr>
      <w:pStyle w:val="HeaderFoo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4B0F"/>
    <w:rsid w:val="000A6683"/>
    <w:rsid w:val="000F3FE6"/>
    <w:rsid w:val="00167B57"/>
    <w:rsid w:val="005D6F9B"/>
    <w:rsid w:val="00611ED5"/>
    <w:rsid w:val="007068D3"/>
    <w:rsid w:val="008B7ADE"/>
    <w:rsid w:val="009E1439"/>
    <w:rsid w:val="00A329FE"/>
    <w:rsid w:val="00B64B0F"/>
    <w:rsid w:val="00BA1FA0"/>
    <w:rsid w:val="00BE56C8"/>
    <w:rsid w:val="00E82952"/>
    <w:rsid w:val="00F37318"/>
    <w:rsid w:val="00F50934"/>
    <w:rsid w:val="00F6555C"/>
    <w:rsid w:val="00F9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F399F9"/>
  <w15:docId w15:val="{BA2DA948-21F4-4C5E-A52B-D820C91EB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BodyA">
    <w:name w:val="Body A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lang w:val="en-US"/>
    </w:rPr>
  </w:style>
  <w:style w:type="paragraph" w:customStyle="1" w:styleId="Default">
    <w:name w:val="Default"/>
    <w:rPr>
      <w:rFonts w:ascii="Helvetica" w:hAnsi="Arial Unicode MS" w:cs="Arial Unicode MS"/>
      <w:color w:val="000000"/>
      <w:sz w:val="22"/>
      <w:szCs w:val="22"/>
      <w:lang w:val="en-US"/>
    </w:rPr>
  </w:style>
  <w:style w:type="paragraph" w:customStyle="1" w:styleId="TableStyle2">
    <w:name w:val="Table Style 2"/>
    <w:rPr>
      <w:rFonts w:ascii="Helvetica" w:eastAsia="Helvetica" w:hAnsi="Helvetica" w:cs="Helvetica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3513BEC98A5846B7DCBB064EF0BB32" ma:contentTypeVersion="11" ma:contentTypeDescription="Create a new document." ma:contentTypeScope="" ma:versionID="487213f93ec63feabe8d9f687f6b3e08">
  <xsd:schema xmlns:xsd="http://www.w3.org/2001/XMLSchema" xmlns:xs="http://www.w3.org/2001/XMLSchema" xmlns:p="http://schemas.microsoft.com/office/2006/metadata/properties" xmlns:ns2="da9962b9-5a2a-4c27-8c1d-88abce1f3c29" xmlns:ns3="d625f226-d08d-4266-ba96-3b11ed3c947a" targetNamespace="http://schemas.microsoft.com/office/2006/metadata/properties" ma:root="true" ma:fieldsID="cb15c24b9733a5a7d0612ec17351ba34" ns2:_="" ns3:_="">
    <xsd:import namespace="da9962b9-5a2a-4c27-8c1d-88abce1f3c29"/>
    <xsd:import namespace="d625f226-d08d-4266-ba96-3b11ed3c94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9962b9-5a2a-4c27-8c1d-88abce1f3c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858d860-5831-4b8f-8a60-39baed71e3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5f226-d08d-4266-ba96-3b11ed3c947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ba6f973-2131-44ee-98ce-9cc323a6f79e}" ma:internalName="TaxCatchAll" ma:showField="CatchAllData" ma:web="d625f226-d08d-4266-ba96-3b11ed3c94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C32F7FC-813D-46D9-AE85-A3F7B22B48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9962b9-5a2a-4c27-8c1d-88abce1f3c29"/>
    <ds:schemaRef ds:uri="d625f226-d08d-4266-ba96-3b11ed3c94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EA5632C-54D8-45B2-84BC-0B2121CD727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A9F0553D</Template>
  <TotalTime>2</TotalTime>
  <Pages>2</Pages>
  <Words>74</Words>
  <Characters>426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Suzanne Knutt</dc:creator>
  <cp:lastModifiedBy>Suzanne Knutt</cp:lastModifiedBy>
  <cp:revision>3</cp:revision>
  <dcterms:created xsi:type="dcterms:W3CDTF">2023-06-26T11:51:00Z</dcterms:created>
  <dcterms:modified xsi:type="dcterms:W3CDTF">2023-06-26T11:53:00Z</dcterms:modified>
</cp:coreProperties>
</file>