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37318" w:rsidTr="00F3731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5D6F9B" w:rsidP="00F37318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0A6683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1 Week 4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0A6683">
              <w:rPr>
                <w:rFonts w:ascii="XCCW Joined 25a" w:eastAsia="XCCW Joined 25a" w:hAnsi="XCCW Joined 25a" w:cs="XCCW Joined 25a"/>
                <w:sz w:val="20"/>
                <w:szCs w:val="20"/>
              </w:rPr>
              <w:t>word families based on common words, showing how words are related in form and meaning.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F9B" w:rsidRDefault="005D6F9B" w:rsidP="005D6F9B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0A6683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1 Week 4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words </w:t>
            </w:r>
            <w:r w:rsidR="000A6683">
              <w:rPr>
                <w:rFonts w:ascii="XCCW Joined 25a" w:eastAsia="XCCW Joined 25a" w:hAnsi="XCCW Joined 25a" w:cs="XCCW Joined 25a"/>
                <w:sz w:val="20"/>
                <w:szCs w:val="20"/>
              </w:rPr>
              <w:t>that are contractions.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0A6683" w:rsidP="00F37318">
            <w:pPr>
              <w:pStyle w:val="Default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instruct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can’t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structure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hasn’t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instruction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it’s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unit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wouldn’t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union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 xml:space="preserve">shouldn’t 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universe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wasn’t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university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proofErr w:type="spellStart"/>
            <w:r>
              <w:rPr>
                <w:rFonts w:ascii="XCCW Joined 25a" w:hAnsi="XCCW Joined 25a"/>
                <w:sz w:val="24"/>
              </w:rPr>
              <w:t>Mr</w:t>
            </w:r>
            <w:proofErr w:type="spellEnd"/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particular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hadn’t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partial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0A6683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particle</w:t>
            </w:r>
            <w:bookmarkStart w:id="0" w:name="_GoBack"/>
            <w:bookmarkEnd w:id="0"/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sectPr w:rsidR="00B64B0F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E6" w:rsidRDefault="00611ED5">
      <w:r>
        <w:separator/>
      </w:r>
    </w:p>
  </w:endnote>
  <w:endnote w:type="continuationSeparator" w:id="0">
    <w:p w:rsidR="000F3FE6" w:rsidRDefault="0061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E6" w:rsidRDefault="00611ED5">
      <w:r>
        <w:separator/>
      </w:r>
    </w:p>
  </w:footnote>
  <w:footnote w:type="continuationSeparator" w:id="0">
    <w:p w:rsidR="000F3FE6" w:rsidRDefault="0061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F"/>
    <w:rsid w:val="000A6683"/>
    <w:rsid w:val="000F3FE6"/>
    <w:rsid w:val="005D6F9B"/>
    <w:rsid w:val="00611ED5"/>
    <w:rsid w:val="007068D3"/>
    <w:rsid w:val="008B7ADE"/>
    <w:rsid w:val="00A329FE"/>
    <w:rsid w:val="00B64B0F"/>
    <w:rsid w:val="00BA1FA0"/>
    <w:rsid w:val="00BE56C8"/>
    <w:rsid w:val="00E82952"/>
    <w:rsid w:val="00F37318"/>
    <w:rsid w:val="00F50934"/>
    <w:rsid w:val="00F6555C"/>
    <w:rsid w:val="00F9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399F9"/>
  <w15:docId w15:val="{BA2DA948-21F4-4C5E-A52B-D820C91E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32F7FC-813D-46D9-AE85-A3F7B22B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A5632C-54D8-45B2-84BC-0B2121CD72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A9F0553D</Template>
  <TotalTime>3</TotalTime>
  <Pages>2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3</cp:revision>
  <dcterms:created xsi:type="dcterms:W3CDTF">2023-06-26T11:48:00Z</dcterms:created>
  <dcterms:modified xsi:type="dcterms:W3CDTF">2023-06-26T11:51:00Z</dcterms:modified>
</cp:coreProperties>
</file>