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1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words ending in –</w:t>
            </w:r>
            <w:proofErr w:type="spellStart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ary</w:t>
            </w:r>
            <w:proofErr w:type="spellEnd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1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words with the suffix –</w:t>
            </w:r>
            <w:proofErr w:type="spellStart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ment</w:t>
            </w:r>
            <w:proofErr w:type="spellEnd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, -ness and –</w:t>
            </w:r>
            <w:proofErr w:type="spellStart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ful</w:t>
            </w:r>
            <w:proofErr w:type="spellEnd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library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enjoyment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February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argument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dictionary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merriment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boundary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plentiful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salary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careful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summary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cheerful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primary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plainness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secondary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happiness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ordinary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D6F9B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 w:rsidRPr="005D6F9B">
              <w:rPr>
                <w:rFonts w:ascii="XCCW Joined 25a" w:hAnsi="XCCW Joined 25a"/>
                <w:sz w:val="24"/>
              </w:rPr>
              <w:t>necessary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5D6F9B"/>
    <w:rsid w:val="00611ED5"/>
    <w:rsid w:val="007068D3"/>
    <w:rsid w:val="008B7ADE"/>
    <w:rsid w:val="00A329FE"/>
    <w:rsid w:val="00B64B0F"/>
    <w:rsid w:val="00BE56C8"/>
    <w:rsid w:val="00F3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18C4A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7E57F3C1</Template>
  <TotalTime>4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2023-04-28T11:35:00Z</dcterms:created>
  <dcterms:modified xsi:type="dcterms:W3CDTF">2023-04-28T11:39:00Z</dcterms:modified>
</cp:coreProperties>
</file>