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DFED4" w14:textId="1D5E0299" w:rsidR="00541B1B" w:rsidRPr="007B5FE2" w:rsidRDefault="00835C48" w:rsidP="00541B1B">
      <w:pPr>
        <w:pStyle w:val="Heading2"/>
        <w:spacing w:before="0" w:line="240" w:lineRule="auto"/>
        <w:rPr>
          <w:noProof/>
          <w:u w:val="single"/>
        </w:rPr>
      </w:pPr>
      <w:r w:rsidRPr="00835C48">
        <w:rPr>
          <w:noProof/>
        </w:rPr>
        <w:drawing>
          <wp:anchor distT="0" distB="0" distL="114300" distR="114300" simplePos="0" relativeHeight="251659264" behindDoc="0" locked="0" layoutInCell="1" allowOverlap="1" wp14:anchorId="61B1F37F" wp14:editId="15655850">
            <wp:simplePos x="457200" y="812800"/>
            <wp:positionH relativeFrom="margin">
              <wp:align>center</wp:align>
            </wp:positionH>
            <wp:positionV relativeFrom="margin">
              <wp:align>top</wp:align>
            </wp:positionV>
            <wp:extent cx="6646643" cy="8928100"/>
            <wp:effectExtent l="0" t="0" r="190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643" cy="892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C53C3B" w14:textId="698B6006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40442E06" w14:textId="5FF2FBCD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177D6A51" w14:textId="1E4EB506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03717B28" w:rsidR="00E31CAA" w:rsidRDefault="00835C48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10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835C48">
        <w:rPr>
          <w:noProof/>
        </w:rPr>
        <w:drawing>
          <wp:anchor distT="0" distB="0" distL="114300" distR="114300" simplePos="0" relativeHeight="251658240" behindDoc="0" locked="0" layoutInCell="1" allowOverlap="1" wp14:anchorId="30194D66" wp14:editId="03303423">
            <wp:simplePos x="457200" y="1028700"/>
            <wp:positionH relativeFrom="margin">
              <wp:align>center</wp:align>
            </wp:positionH>
            <wp:positionV relativeFrom="margin">
              <wp:align>top</wp:align>
            </wp:positionV>
            <wp:extent cx="6722765" cy="8953500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2765" cy="895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65792F" w14:textId="729B20CE" w:rsidR="00D35465" w:rsidRDefault="00835C48">
      <w:pPr>
        <w:spacing w:after="160" w:line="259" w:lineRule="auto"/>
        <w:rPr>
          <w:rFonts w:asciiTheme="minorHAnsi" w:hAnsiTheme="minorHAnsi" w:cstheme="minorHAnsi"/>
          <w:i/>
          <w:noProof/>
        </w:rPr>
      </w:pPr>
      <w:r w:rsidRPr="00835C48">
        <w:rPr>
          <w:rFonts w:asciiTheme="minorHAnsi" w:hAnsiTheme="minorHAnsi" w:cstheme="minorHAnsi"/>
          <w:i/>
          <w:noProof/>
        </w:rPr>
        <w:lastRenderedPageBreak/>
        <w:drawing>
          <wp:inline distT="0" distB="0" distL="0" distR="0" wp14:anchorId="444662A4" wp14:editId="442D597B">
            <wp:extent cx="6642708" cy="88519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69155" cy="888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02EFD" w14:textId="77777777" w:rsidR="007D0331" w:rsidRDefault="007B5FE2">
      <w:pPr>
        <w:spacing w:after="160" w:line="259" w:lineRule="auto"/>
        <w:rPr>
          <w:rFonts w:asciiTheme="minorHAnsi" w:hAnsiTheme="minorHAnsi" w:cstheme="minorHAnsi"/>
          <w:i/>
          <w:noProof/>
        </w:rPr>
        <w:sectPr w:rsidR="007D0331" w:rsidSect="00E31CAA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asciiTheme="minorHAnsi" w:hAnsiTheme="minorHAnsi" w:cstheme="minorHAnsi"/>
          <w:i/>
          <w:noProof/>
        </w:rPr>
        <w:br w:type="page"/>
      </w:r>
      <w:r w:rsidR="00835C48" w:rsidRPr="00835C48">
        <w:rPr>
          <w:rFonts w:asciiTheme="minorHAnsi" w:hAnsiTheme="minorHAnsi" w:cstheme="minorHAnsi"/>
          <w:i/>
          <w:noProof/>
        </w:rPr>
        <w:lastRenderedPageBreak/>
        <w:drawing>
          <wp:inline distT="0" distB="0" distL="0" distR="0" wp14:anchorId="09DF89CF" wp14:editId="7DAEDB2D">
            <wp:extent cx="6557315" cy="4292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86413" cy="4311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5C48">
        <w:rPr>
          <w:rFonts w:asciiTheme="minorHAnsi" w:hAnsiTheme="minorHAnsi" w:cstheme="minorHAnsi"/>
          <w:i/>
          <w:noProof/>
        </w:rPr>
        <w:br w:type="page"/>
      </w:r>
    </w:p>
    <w:p w14:paraId="76D843CE" w14:textId="77777777" w:rsidR="00766DEF" w:rsidRPr="007D0331" w:rsidRDefault="00766DEF" w:rsidP="00766DEF">
      <w:pPr>
        <w:rPr>
          <w:rFonts w:asciiTheme="minorHAnsi" w:hAnsiTheme="minorHAnsi" w:cstheme="minorHAnsi"/>
          <w:i/>
          <w:noProof/>
          <w:sz w:val="28"/>
        </w:rPr>
      </w:pPr>
      <w:r w:rsidRPr="007D0331">
        <w:rPr>
          <w:rFonts w:asciiTheme="minorHAnsi" w:hAnsiTheme="minorHAnsi" w:cstheme="minorHAnsi"/>
          <w:i/>
          <w:noProof/>
          <w:sz w:val="28"/>
        </w:rPr>
        <w:lastRenderedPageBreak/>
        <w:t>We are consolidating our use of apostrophes for contractions.</w:t>
      </w:r>
    </w:p>
    <w:p w14:paraId="61AE3CC8" w14:textId="77777777" w:rsidR="00766DEF" w:rsidRPr="007D0331" w:rsidRDefault="00766DEF" w:rsidP="00766DEF">
      <w:pPr>
        <w:rPr>
          <w:rFonts w:asciiTheme="minorHAnsi" w:hAnsiTheme="minorHAnsi" w:cstheme="minorHAnsi"/>
          <w:i/>
          <w:noProof/>
          <w:sz w:val="28"/>
        </w:rPr>
      </w:pPr>
      <w:r w:rsidRPr="007D0331">
        <w:rPr>
          <w:rFonts w:asciiTheme="minorHAnsi" w:hAnsiTheme="minorHAnsi" w:cstheme="minorHAnsi"/>
          <w:i/>
          <w:noProof/>
          <w:sz w:val="28"/>
        </w:rPr>
        <w:t>Put in the missing apostrophes:</w:t>
      </w:r>
    </w:p>
    <w:p w14:paraId="745EA3BD" w14:textId="77777777" w:rsidR="00766DEF" w:rsidRPr="007D0331" w:rsidRDefault="00766DEF" w:rsidP="00766DEF">
      <w:pPr>
        <w:rPr>
          <w:rFonts w:asciiTheme="minorHAnsi" w:hAnsiTheme="minorHAnsi" w:cstheme="minorHAnsi"/>
          <w:i/>
          <w:noProof/>
          <w:sz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388"/>
      </w:tblGrid>
      <w:tr w:rsidR="00766DEF" w:rsidRPr="007D0331" w14:paraId="7224B5EF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6DBC76C1" w14:textId="6C9EC349" w:rsidR="00766DEF" w:rsidRPr="007D0331" w:rsidRDefault="00766DEF" w:rsidP="00766DE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 xml:space="preserve">“I dont want </w:t>
            </w:r>
            <w:r>
              <w:rPr>
                <w:rFonts w:asciiTheme="minorHAnsi" w:hAnsiTheme="minorHAnsi" w:cstheme="minorHAnsi"/>
                <w:i/>
                <w:noProof/>
                <w:sz w:val="28"/>
              </w:rPr>
              <w:t>peas</w:t>
            </w: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,” said Lucy.</w:t>
            </w:r>
          </w:p>
        </w:tc>
      </w:tr>
      <w:tr w:rsidR="00766DEF" w:rsidRPr="007D0331" w14:paraId="7AB69127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05647A5A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66DEF" w:rsidRPr="007D0331" w14:paraId="0F11F7B5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48EB89CA" w14:textId="25A92494" w:rsidR="00766DEF" w:rsidRPr="007D0331" w:rsidRDefault="00766DEF" w:rsidP="00766DE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>
              <w:rPr>
                <w:rFonts w:asciiTheme="minorHAnsi" w:hAnsiTheme="minorHAnsi" w:cstheme="minorHAnsi"/>
                <w:i/>
                <w:noProof/>
                <w:sz w:val="28"/>
              </w:rPr>
              <w:t>“Youll get hurt</w:t>
            </w: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 xml:space="preserve">,” warned </w:t>
            </w:r>
            <w:r>
              <w:rPr>
                <w:rFonts w:asciiTheme="minorHAnsi" w:hAnsiTheme="minorHAnsi" w:cstheme="minorHAnsi"/>
                <w:i/>
                <w:noProof/>
                <w:sz w:val="28"/>
              </w:rPr>
              <w:t>Granny.</w:t>
            </w:r>
          </w:p>
        </w:tc>
      </w:tr>
      <w:tr w:rsidR="00766DEF" w:rsidRPr="007D0331" w14:paraId="43695E33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3F588EC1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66DEF" w:rsidRPr="007D0331" w14:paraId="57BD4C2C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3C4FAD6F" w14:textId="17DB4ABC" w:rsidR="00766DEF" w:rsidRPr="007D0331" w:rsidRDefault="00766DEF" w:rsidP="00766DE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“Its going to snow today,”</w:t>
            </w:r>
            <w:r>
              <w:rPr>
                <w:rFonts w:asciiTheme="minorHAnsi" w:hAnsiTheme="minorHAnsi" w:cstheme="minorHAnsi"/>
                <w:i/>
                <w:noProof/>
                <w:sz w:val="28"/>
              </w:rPr>
              <w:t xml:space="preserve"> said the</w:t>
            </w: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 xml:space="preserve"> man.</w:t>
            </w:r>
          </w:p>
        </w:tc>
      </w:tr>
      <w:tr w:rsidR="00766DEF" w:rsidRPr="007D0331" w14:paraId="2CB0C9F9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14200D74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66DEF" w:rsidRPr="007D0331" w14:paraId="7E05C7B4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15411D17" w14:textId="52417622" w:rsidR="00766DEF" w:rsidRPr="007D0331" w:rsidRDefault="00766DEF" w:rsidP="00766DE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 xml:space="preserve">“Were not going until </w:t>
            </w:r>
            <w:r>
              <w:rPr>
                <w:rFonts w:asciiTheme="minorHAnsi" w:hAnsiTheme="minorHAnsi" w:cstheme="minorHAnsi"/>
                <w:i/>
                <w:noProof/>
                <w:sz w:val="28"/>
              </w:rPr>
              <w:t>Monday</w:t>
            </w: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,” announced Mum.</w:t>
            </w:r>
          </w:p>
        </w:tc>
      </w:tr>
      <w:tr w:rsidR="00766DEF" w:rsidRPr="007D0331" w14:paraId="179A66F7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3ECB481D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66DEF" w:rsidRPr="007D0331" w14:paraId="7E93DFE0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196CD0D3" w14:textId="2664E0A8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“</w:t>
            </w:r>
            <w:r>
              <w:rPr>
                <w:rFonts w:asciiTheme="minorHAnsi" w:hAnsiTheme="minorHAnsi" w:cstheme="minorHAnsi"/>
                <w:i/>
                <w:noProof/>
                <w:sz w:val="28"/>
              </w:rPr>
              <w:t>Ill</w:t>
            </w: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 xml:space="preserve"> post the letter this afternoon,” said Dad.</w:t>
            </w:r>
          </w:p>
        </w:tc>
      </w:tr>
      <w:tr w:rsidR="00766DEF" w:rsidRPr="007D0331" w14:paraId="55420D10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0A00A18B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</w:tbl>
    <w:p w14:paraId="61FC0829" w14:textId="77777777" w:rsidR="00766DEF" w:rsidRPr="007D0331" w:rsidRDefault="00766DEF" w:rsidP="00766DEF">
      <w:pPr>
        <w:rPr>
          <w:rFonts w:asciiTheme="minorHAnsi" w:hAnsiTheme="minorHAnsi" w:cstheme="minorHAnsi"/>
          <w:i/>
          <w:noProof/>
          <w:sz w:val="28"/>
        </w:rPr>
      </w:pPr>
    </w:p>
    <w:p w14:paraId="1CD1F592" w14:textId="77777777" w:rsidR="00766DEF" w:rsidRPr="007D0331" w:rsidRDefault="00766DEF" w:rsidP="00766DEF">
      <w:pPr>
        <w:rPr>
          <w:rFonts w:asciiTheme="minorHAnsi" w:hAnsiTheme="minorHAnsi" w:cstheme="minorHAnsi"/>
          <w:i/>
          <w:noProof/>
          <w:sz w:val="28"/>
        </w:rPr>
      </w:pPr>
      <w:r w:rsidRPr="007D0331">
        <w:rPr>
          <w:rFonts w:asciiTheme="minorHAnsi" w:hAnsiTheme="minorHAnsi" w:cstheme="minorHAnsi"/>
          <w:i/>
          <w:noProof/>
          <w:sz w:val="28"/>
        </w:rPr>
        <w:t>Use these words in sentences of your own.</w:t>
      </w:r>
    </w:p>
    <w:p w14:paraId="3DC6B25D" w14:textId="77777777" w:rsidR="00766DEF" w:rsidRPr="007D0331" w:rsidRDefault="00766DEF" w:rsidP="00766DEF">
      <w:pPr>
        <w:rPr>
          <w:rFonts w:asciiTheme="minorHAnsi" w:hAnsiTheme="minorHAnsi" w:cstheme="minorHAnsi"/>
          <w:i/>
          <w:noProof/>
          <w:sz w:val="28"/>
        </w:rPr>
      </w:pPr>
      <w:r w:rsidRPr="007D0331">
        <w:rPr>
          <w:rFonts w:asciiTheme="minorHAnsi" w:hAnsiTheme="minorHAnsi" w:cstheme="minorHAnsi"/>
          <w:i/>
          <w:noProof/>
          <w:sz w:val="28"/>
        </w:rPr>
        <w:t>can’t       she’ll      we’ve      haven’t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766DEF" w:rsidRPr="007D0331" w14:paraId="6C83A56B" w14:textId="77777777" w:rsidTr="00A909AF">
        <w:trPr>
          <w:trHeight w:val="510"/>
        </w:trPr>
        <w:tc>
          <w:tcPr>
            <w:tcW w:w="15388" w:type="dxa"/>
          </w:tcPr>
          <w:p w14:paraId="0AB568D7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66DEF" w:rsidRPr="007D0331" w14:paraId="4000609A" w14:textId="77777777" w:rsidTr="00A909AF">
        <w:trPr>
          <w:trHeight w:val="510"/>
        </w:trPr>
        <w:tc>
          <w:tcPr>
            <w:tcW w:w="15388" w:type="dxa"/>
          </w:tcPr>
          <w:p w14:paraId="116DE53F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66DEF" w:rsidRPr="007D0331" w14:paraId="73C2477D" w14:textId="77777777" w:rsidTr="00A909AF">
        <w:trPr>
          <w:trHeight w:val="510"/>
        </w:trPr>
        <w:tc>
          <w:tcPr>
            <w:tcW w:w="15388" w:type="dxa"/>
          </w:tcPr>
          <w:p w14:paraId="6986CF0E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66DEF" w:rsidRPr="007D0331" w14:paraId="77509C1F" w14:textId="77777777" w:rsidTr="00A909AF">
        <w:trPr>
          <w:trHeight w:val="510"/>
        </w:trPr>
        <w:tc>
          <w:tcPr>
            <w:tcW w:w="15388" w:type="dxa"/>
          </w:tcPr>
          <w:p w14:paraId="7F3D8CD4" w14:textId="77777777" w:rsidR="00766DEF" w:rsidRPr="007D0331" w:rsidRDefault="00766DEF" w:rsidP="00A909AF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</w:tbl>
    <w:p w14:paraId="2140393A" w14:textId="77777777" w:rsidR="00766DEF" w:rsidRDefault="00766DEF" w:rsidP="007D0331">
      <w:pPr>
        <w:rPr>
          <w:rFonts w:asciiTheme="minorHAnsi" w:hAnsiTheme="minorHAnsi" w:cstheme="minorHAnsi"/>
          <w:i/>
          <w:noProof/>
          <w:sz w:val="28"/>
        </w:rPr>
      </w:pPr>
    </w:p>
    <w:p w14:paraId="041EE81D" w14:textId="6A823BE2" w:rsidR="00835C48" w:rsidRPr="007D0331" w:rsidRDefault="007D0331" w:rsidP="007D0331">
      <w:pPr>
        <w:rPr>
          <w:rFonts w:asciiTheme="minorHAnsi" w:hAnsiTheme="minorHAnsi" w:cstheme="minorHAnsi"/>
          <w:i/>
          <w:noProof/>
          <w:sz w:val="28"/>
        </w:rPr>
      </w:pPr>
      <w:r w:rsidRPr="007D0331">
        <w:rPr>
          <w:rFonts w:asciiTheme="minorHAnsi" w:hAnsiTheme="minorHAnsi" w:cstheme="minorHAnsi"/>
          <w:i/>
          <w:noProof/>
          <w:sz w:val="28"/>
        </w:rPr>
        <w:lastRenderedPageBreak/>
        <w:t>We are consolidating our use of apostrophes for contractions.</w:t>
      </w:r>
    </w:p>
    <w:p w14:paraId="3EA7D652" w14:textId="0C1C921B" w:rsidR="007D0331" w:rsidRPr="007D0331" w:rsidRDefault="007D0331" w:rsidP="007D0331">
      <w:pPr>
        <w:rPr>
          <w:rFonts w:asciiTheme="minorHAnsi" w:hAnsiTheme="minorHAnsi" w:cstheme="minorHAnsi"/>
          <w:i/>
          <w:noProof/>
          <w:sz w:val="28"/>
        </w:rPr>
      </w:pPr>
      <w:r w:rsidRPr="007D0331">
        <w:rPr>
          <w:rFonts w:asciiTheme="minorHAnsi" w:hAnsiTheme="minorHAnsi" w:cstheme="minorHAnsi"/>
          <w:i/>
          <w:noProof/>
          <w:sz w:val="28"/>
        </w:rPr>
        <w:t>Put in the missing apostrophes:</w:t>
      </w:r>
    </w:p>
    <w:p w14:paraId="3F1DDE7D" w14:textId="77777777" w:rsidR="007D0331" w:rsidRPr="007D0331" w:rsidRDefault="007D0331" w:rsidP="007D0331">
      <w:pPr>
        <w:rPr>
          <w:rFonts w:asciiTheme="minorHAnsi" w:hAnsiTheme="minorHAnsi" w:cstheme="minorHAnsi"/>
          <w:i/>
          <w:noProof/>
          <w:sz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388"/>
      </w:tblGrid>
      <w:tr w:rsidR="007D0331" w:rsidRPr="007D0331" w14:paraId="48D8F2A9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06CEDBF5" w14:textId="57585F63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“I dont want sandwiches,” said Lucy.</w:t>
            </w:r>
          </w:p>
        </w:tc>
      </w:tr>
      <w:tr w:rsidR="007D0331" w:rsidRPr="007D0331" w14:paraId="7C8F0B1A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48BFAE50" w14:textId="77777777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D0331" w:rsidRPr="007D0331" w14:paraId="0F1D9967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45E22120" w14:textId="74504124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“You mustnt play near the road,” warned the teacher.</w:t>
            </w:r>
          </w:p>
        </w:tc>
      </w:tr>
      <w:tr w:rsidR="007D0331" w:rsidRPr="007D0331" w14:paraId="7F8BEA89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7D92B08C" w14:textId="33DDDD44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D0331" w:rsidRPr="007D0331" w14:paraId="743E0746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35B17764" w14:textId="53805684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“Its going to snow today,” said the weather man.</w:t>
            </w:r>
          </w:p>
        </w:tc>
      </w:tr>
      <w:tr w:rsidR="007D0331" w:rsidRPr="007D0331" w14:paraId="37032D38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0AAA015E" w14:textId="5E96FFB3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D0331" w:rsidRPr="007D0331" w14:paraId="29A54C49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2734A4DC" w14:textId="50DB3F3C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“Were not going until tomorrow,” announced Mum.</w:t>
            </w:r>
          </w:p>
        </w:tc>
      </w:tr>
      <w:tr w:rsidR="007D0331" w:rsidRPr="007D0331" w14:paraId="00470B79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6ACAC727" w14:textId="77777777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D0331" w:rsidRPr="007D0331" w14:paraId="6A684228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67EF8257" w14:textId="61DC5410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7D0331">
              <w:rPr>
                <w:rFonts w:asciiTheme="minorHAnsi" w:hAnsiTheme="minorHAnsi" w:cstheme="minorHAnsi"/>
                <w:i/>
                <w:noProof/>
                <w:sz w:val="28"/>
              </w:rPr>
              <w:t>“Well post the letter this afternoon,” said Dad.</w:t>
            </w:r>
          </w:p>
        </w:tc>
      </w:tr>
      <w:tr w:rsidR="007D0331" w:rsidRPr="007D0331" w14:paraId="2E3E622F" w14:textId="77777777" w:rsidTr="007D0331">
        <w:trPr>
          <w:trHeight w:val="510"/>
        </w:trPr>
        <w:tc>
          <w:tcPr>
            <w:tcW w:w="5000" w:type="pct"/>
            <w:vAlign w:val="center"/>
          </w:tcPr>
          <w:p w14:paraId="042583D0" w14:textId="77777777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</w:tbl>
    <w:p w14:paraId="0DE1B8B4" w14:textId="27778BE9" w:rsidR="007D0331" w:rsidRPr="007D0331" w:rsidRDefault="007D0331" w:rsidP="007D0331">
      <w:pPr>
        <w:rPr>
          <w:rFonts w:asciiTheme="minorHAnsi" w:hAnsiTheme="minorHAnsi" w:cstheme="minorHAnsi"/>
          <w:i/>
          <w:noProof/>
          <w:sz w:val="28"/>
        </w:rPr>
      </w:pPr>
    </w:p>
    <w:p w14:paraId="303F3E2A" w14:textId="06E0AEF4" w:rsidR="007D0331" w:rsidRPr="007D0331" w:rsidRDefault="007D0331" w:rsidP="007D0331">
      <w:pPr>
        <w:rPr>
          <w:rFonts w:asciiTheme="minorHAnsi" w:hAnsiTheme="minorHAnsi" w:cstheme="minorHAnsi"/>
          <w:i/>
          <w:noProof/>
          <w:sz w:val="28"/>
        </w:rPr>
      </w:pPr>
      <w:r w:rsidRPr="007D0331">
        <w:rPr>
          <w:rFonts w:asciiTheme="minorHAnsi" w:hAnsiTheme="minorHAnsi" w:cstheme="minorHAnsi"/>
          <w:i/>
          <w:noProof/>
          <w:sz w:val="28"/>
        </w:rPr>
        <w:t>Use these words in sentences of your own.</w:t>
      </w:r>
    </w:p>
    <w:p w14:paraId="7B90C546" w14:textId="55276B36" w:rsidR="007D0331" w:rsidRPr="007D0331" w:rsidRDefault="007D0331" w:rsidP="007D0331">
      <w:pPr>
        <w:rPr>
          <w:rFonts w:asciiTheme="minorHAnsi" w:hAnsiTheme="minorHAnsi" w:cstheme="minorHAnsi"/>
          <w:i/>
          <w:noProof/>
          <w:sz w:val="28"/>
        </w:rPr>
      </w:pPr>
      <w:r w:rsidRPr="007D0331">
        <w:rPr>
          <w:rFonts w:asciiTheme="minorHAnsi" w:hAnsiTheme="minorHAnsi" w:cstheme="minorHAnsi"/>
          <w:i/>
          <w:noProof/>
          <w:sz w:val="28"/>
        </w:rPr>
        <w:t>can’t       she’ll      we’ve      haven’t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7D0331" w:rsidRPr="007D0331" w14:paraId="56B8D0A4" w14:textId="77777777" w:rsidTr="007D0331">
        <w:trPr>
          <w:trHeight w:val="510"/>
        </w:trPr>
        <w:tc>
          <w:tcPr>
            <w:tcW w:w="15388" w:type="dxa"/>
          </w:tcPr>
          <w:p w14:paraId="6AD70A73" w14:textId="77777777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D0331" w:rsidRPr="007D0331" w14:paraId="412F6548" w14:textId="77777777" w:rsidTr="007D0331">
        <w:trPr>
          <w:trHeight w:val="510"/>
        </w:trPr>
        <w:tc>
          <w:tcPr>
            <w:tcW w:w="15388" w:type="dxa"/>
          </w:tcPr>
          <w:p w14:paraId="0B290EF4" w14:textId="77777777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D0331" w:rsidRPr="007D0331" w14:paraId="7AE81622" w14:textId="77777777" w:rsidTr="007D0331">
        <w:trPr>
          <w:trHeight w:val="510"/>
        </w:trPr>
        <w:tc>
          <w:tcPr>
            <w:tcW w:w="15388" w:type="dxa"/>
          </w:tcPr>
          <w:p w14:paraId="524D4F4D" w14:textId="77777777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  <w:tr w:rsidR="007D0331" w:rsidRPr="007D0331" w14:paraId="639C4D3E" w14:textId="77777777" w:rsidTr="007D0331">
        <w:trPr>
          <w:trHeight w:val="510"/>
        </w:trPr>
        <w:tc>
          <w:tcPr>
            <w:tcW w:w="15388" w:type="dxa"/>
          </w:tcPr>
          <w:p w14:paraId="34A61C66" w14:textId="77777777" w:rsidR="007D0331" w:rsidRPr="007D0331" w:rsidRDefault="007D0331" w:rsidP="007D0331">
            <w:pPr>
              <w:rPr>
                <w:rFonts w:asciiTheme="minorHAnsi" w:hAnsiTheme="minorHAnsi" w:cstheme="minorHAnsi"/>
                <w:i/>
                <w:noProof/>
                <w:sz w:val="28"/>
              </w:rPr>
            </w:pPr>
          </w:p>
        </w:tc>
      </w:tr>
    </w:tbl>
    <w:p w14:paraId="6448E582" w14:textId="77777777" w:rsidR="007D0331" w:rsidRPr="007D0331" w:rsidRDefault="007D0331">
      <w:pPr>
        <w:spacing w:after="160" w:line="259" w:lineRule="auto"/>
        <w:rPr>
          <w:rFonts w:asciiTheme="minorHAnsi" w:hAnsiTheme="minorHAnsi" w:cstheme="minorHAnsi"/>
          <w:i/>
          <w:noProof/>
          <w:sz w:val="32"/>
        </w:rPr>
      </w:pPr>
    </w:p>
    <w:p w14:paraId="3547D447" w14:textId="77777777" w:rsidR="00766DEF" w:rsidRDefault="00766DEF" w:rsidP="007D0331">
      <w:pPr>
        <w:rPr>
          <w:rFonts w:asciiTheme="minorHAnsi" w:hAnsiTheme="minorHAnsi" w:cstheme="minorHAnsi"/>
          <w:i/>
          <w:noProof/>
          <w:sz w:val="28"/>
        </w:rPr>
        <w:sectPr w:rsidR="00766DEF" w:rsidSect="007D0331">
          <w:type w:val="continuous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275E2E32" w14:textId="48385CAA" w:rsidR="007D0331" w:rsidRPr="00766DEF" w:rsidRDefault="007D0331" w:rsidP="007D0331">
      <w:pPr>
        <w:rPr>
          <w:rFonts w:asciiTheme="minorHAnsi" w:hAnsiTheme="minorHAnsi" w:cstheme="minorHAnsi"/>
          <w:i/>
          <w:noProof/>
          <w:sz w:val="26"/>
          <w:szCs w:val="26"/>
        </w:rPr>
      </w:pPr>
      <w:r w:rsidRPr="00766DEF">
        <w:rPr>
          <w:rFonts w:asciiTheme="minorHAnsi" w:hAnsiTheme="minorHAnsi" w:cstheme="minorHAnsi"/>
          <w:i/>
          <w:noProof/>
          <w:sz w:val="26"/>
          <w:szCs w:val="26"/>
        </w:rPr>
        <w:lastRenderedPageBreak/>
        <w:t>We are consolidating our use of apostrophes for contractions.</w:t>
      </w:r>
    </w:p>
    <w:p w14:paraId="631F0310" w14:textId="77777777" w:rsidR="007D0331" w:rsidRPr="00766DEF" w:rsidRDefault="007D0331" w:rsidP="007D0331">
      <w:pPr>
        <w:rPr>
          <w:rFonts w:asciiTheme="minorHAnsi" w:hAnsiTheme="minorHAnsi" w:cstheme="minorHAnsi"/>
          <w:i/>
          <w:noProof/>
          <w:sz w:val="26"/>
          <w:szCs w:val="26"/>
        </w:rPr>
      </w:pPr>
      <w:r w:rsidRPr="00766DEF">
        <w:rPr>
          <w:rFonts w:asciiTheme="minorHAnsi" w:hAnsiTheme="minorHAnsi" w:cstheme="minorHAnsi"/>
          <w:i/>
          <w:noProof/>
          <w:sz w:val="26"/>
          <w:szCs w:val="26"/>
        </w:rPr>
        <w:t>Put in the missing apostrophes:</w:t>
      </w:r>
    </w:p>
    <w:p w14:paraId="37C560EB" w14:textId="77777777" w:rsidR="007D0331" w:rsidRPr="00766DEF" w:rsidRDefault="007D0331" w:rsidP="007D0331">
      <w:pPr>
        <w:rPr>
          <w:rFonts w:asciiTheme="minorHAnsi" w:hAnsiTheme="minorHAnsi" w:cstheme="minorHAnsi"/>
          <w:i/>
          <w:noProof/>
          <w:sz w:val="12"/>
          <w:szCs w:val="2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D0331" w:rsidRPr="00766DEF" w14:paraId="3E068C04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2A23E4A0" w14:textId="3BCD8D98" w:rsidR="007D0331" w:rsidRPr="00766DEF" w:rsidRDefault="007D0331" w:rsidP="007D0331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 xml:space="preserve">“I 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would like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 xml:space="preserve"> sandwiches,” said Lucy.</w:t>
            </w:r>
          </w:p>
        </w:tc>
      </w:tr>
      <w:tr w:rsidR="007D0331" w:rsidRPr="00766DEF" w14:paraId="6AC07F96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1C3650A5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13A4F98E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77AF1AD3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D0331" w:rsidRPr="00766DEF" w14:paraId="6B5E03B6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75EB9FCA" w14:textId="4F70D764" w:rsidR="007D0331" w:rsidRPr="00766DEF" w:rsidRDefault="007D0331" w:rsidP="007D0331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“You must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ve left it at school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,” warned the teacher.</w:t>
            </w:r>
          </w:p>
        </w:tc>
      </w:tr>
      <w:tr w:rsidR="007D0331" w:rsidRPr="00766DEF" w14:paraId="650EE592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10C15CB9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545D38D1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02BAD3D5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D0331" w:rsidRPr="00766DEF" w14:paraId="51560678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0789ED01" w14:textId="02CEDD4B" w:rsidR="007D0331" w:rsidRPr="00766DEF" w:rsidRDefault="007D0331" w:rsidP="007D0331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“It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 xml:space="preserve"> isnt 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going to snow today,” said the weather man.</w:t>
            </w:r>
          </w:p>
        </w:tc>
      </w:tr>
      <w:tr w:rsidR="007D0331" w:rsidRPr="00766DEF" w14:paraId="64125209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6C4311E4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77A7A5E4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612C32D9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D0331" w:rsidRPr="00766DEF" w14:paraId="53335BC6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2DE20700" w14:textId="0CF01E9E" w:rsidR="007D0331" w:rsidRPr="00766DEF" w:rsidRDefault="007D0331" w:rsidP="007D0331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“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 xml:space="preserve">Werent you 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 xml:space="preserve">going 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after school?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 xml:space="preserve">” 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asked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 xml:space="preserve"> Mum.</w:t>
            </w:r>
          </w:p>
        </w:tc>
      </w:tr>
      <w:tr w:rsidR="007D0331" w:rsidRPr="00766DEF" w14:paraId="6AC267E9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74548D6C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525F9EF8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60E87F11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D0331" w:rsidRPr="00766DEF" w14:paraId="47365794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3F194344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“Well post the letter this afternoon,” said Dad.</w:t>
            </w:r>
          </w:p>
        </w:tc>
      </w:tr>
      <w:tr w:rsidR="007D0331" w:rsidRPr="00766DEF" w14:paraId="18AABE8E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0ACA945F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79B9D416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0F9246FB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47055782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02EC870B" w14:textId="5A54B5F7" w:rsidR="00766DEF" w:rsidRPr="00766DEF" w:rsidRDefault="00766DEF" w:rsidP="00766DE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“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We havent got all day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 xml:space="preserve">,” said 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Rob</w:t>
            </w:r>
            <w:r w:rsidRPr="00766DEF"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  <w:t>.</w:t>
            </w:r>
          </w:p>
        </w:tc>
      </w:tr>
      <w:tr w:rsidR="00766DEF" w:rsidRPr="00766DEF" w14:paraId="3461FF2F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61EF4CCB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61B5939F" w14:textId="77777777" w:rsidTr="00A909AF">
        <w:trPr>
          <w:trHeight w:val="510"/>
        </w:trPr>
        <w:tc>
          <w:tcPr>
            <w:tcW w:w="5000" w:type="pct"/>
            <w:vAlign w:val="center"/>
          </w:tcPr>
          <w:p w14:paraId="1DC9CC76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</w:tbl>
    <w:p w14:paraId="695D1058" w14:textId="77777777" w:rsidR="007D0331" w:rsidRPr="00766DEF" w:rsidRDefault="007D0331" w:rsidP="007D0331">
      <w:pPr>
        <w:rPr>
          <w:rFonts w:asciiTheme="minorHAnsi" w:hAnsiTheme="minorHAnsi" w:cstheme="minorHAnsi"/>
          <w:i/>
          <w:noProof/>
          <w:sz w:val="12"/>
          <w:szCs w:val="26"/>
        </w:rPr>
      </w:pPr>
    </w:p>
    <w:p w14:paraId="34AF9422" w14:textId="08420FFE" w:rsidR="007D0331" w:rsidRPr="00766DEF" w:rsidRDefault="007D0331" w:rsidP="007D0331">
      <w:pPr>
        <w:rPr>
          <w:rFonts w:asciiTheme="minorHAnsi" w:hAnsiTheme="minorHAnsi" w:cstheme="minorHAnsi"/>
          <w:i/>
          <w:noProof/>
          <w:sz w:val="26"/>
          <w:szCs w:val="26"/>
        </w:rPr>
      </w:pPr>
      <w:r w:rsidRPr="00766DEF">
        <w:rPr>
          <w:rFonts w:asciiTheme="minorHAnsi" w:hAnsiTheme="minorHAnsi" w:cstheme="minorHAnsi"/>
          <w:i/>
          <w:noProof/>
          <w:sz w:val="26"/>
          <w:szCs w:val="26"/>
        </w:rPr>
        <w:t>Use these</w:t>
      </w:r>
      <w:r w:rsidR="00766DEF">
        <w:rPr>
          <w:rFonts w:asciiTheme="minorHAnsi" w:hAnsiTheme="minorHAnsi" w:cstheme="minorHAnsi"/>
          <w:i/>
          <w:noProof/>
          <w:sz w:val="26"/>
          <w:szCs w:val="26"/>
        </w:rPr>
        <w:t xml:space="preserve"> words in sentences of your own - </w:t>
      </w:r>
      <w:r w:rsidRPr="00766DEF">
        <w:rPr>
          <w:rFonts w:asciiTheme="minorHAnsi" w:hAnsiTheme="minorHAnsi" w:cstheme="minorHAnsi"/>
          <w:i/>
          <w:noProof/>
          <w:sz w:val="26"/>
          <w:szCs w:val="26"/>
        </w:rPr>
        <w:t>shouldn’t</w:t>
      </w:r>
      <w:r w:rsidRPr="00766DEF">
        <w:rPr>
          <w:rFonts w:asciiTheme="minorHAnsi" w:hAnsiTheme="minorHAnsi" w:cstheme="minorHAnsi"/>
          <w:i/>
          <w:noProof/>
          <w:sz w:val="26"/>
          <w:szCs w:val="26"/>
        </w:rPr>
        <w:t xml:space="preserve">      </w:t>
      </w:r>
      <w:r w:rsidRPr="00766DEF">
        <w:rPr>
          <w:rFonts w:asciiTheme="minorHAnsi" w:hAnsiTheme="minorHAnsi" w:cstheme="minorHAnsi"/>
          <w:i/>
          <w:noProof/>
          <w:sz w:val="26"/>
          <w:szCs w:val="26"/>
        </w:rPr>
        <w:t xml:space="preserve">won’t </w:t>
      </w:r>
      <w:r w:rsidRPr="00766DEF">
        <w:rPr>
          <w:rFonts w:asciiTheme="minorHAnsi" w:hAnsiTheme="minorHAnsi" w:cstheme="minorHAnsi"/>
          <w:i/>
          <w:noProof/>
          <w:sz w:val="26"/>
          <w:szCs w:val="26"/>
        </w:rPr>
        <w:t xml:space="preserve">    we’ve      </w:t>
      </w:r>
      <w:r w:rsidRPr="00766DEF">
        <w:rPr>
          <w:rFonts w:asciiTheme="minorHAnsi" w:hAnsiTheme="minorHAnsi" w:cstheme="minorHAnsi"/>
          <w:i/>
          <w:noProof/>
          <w:sz w:val="26"/>
          <w:szCs w:val="26"/>
        </w:rPr>
        <w:t>couldn’t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D0331" w:rsidRPr="00766DEF" w14:paraId="02DB3C0A" w14:textId="77777777" w:rsidTr="00A909AF">
        <w:trPr>
          <w:trHeight w:val="510"/>
        </w:trPr>
        <w:tc>
          <w:tcPr>
            <w:tcW w:w="15388" w:type="dxa"/>
          </w:tcPr>
          <w:p w14:paraId="4ED2AA47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144E96E5" w14:textId="77777777" w:rsidTr="00A909AF">
        <w:trPr>
          <w:trHeight w:val="510"/>
        </w:trPr>
        <w:tc>
          <w:tcPr>
            <w:tcW w:w="15388" w:type="dxa"/>
          </w:tcPr>
          <w:p w14:paraId="4A2F514B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766DEF" w:rsidRPr="00766DEF" w14:paraId="34DBA2ED" w14:textId="77777777" w:rsidTr="00A909AF">
        <w:trPr>
          <w:trHeight w:val="510"/>
        </w:trPr>
        <w:tc>
          <w:tcPr>
            <w:tcW w:w="15388" w:type="dxa"/>
          </w:tcPr>
          <w:p w14:paraId="587252B4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4796352A" w14:textId="77777777" w:rsidTr="00A909AF">
        <w:trPr>
          <w:trHeight w:val="510"/>
        </w:trPr>
        <w:tc>
          <w:tcPr>
            <w:tcW w:w="15388" w:type="dxa"/>
          </w:tcPr>
          <w:p w14:paraId="2C43FEE4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66DEF" w:rsidRPr="00766DEF" w14:paraId="02D55EC0" w14:textId="77777777" w:rsidTr="00A909AF">
        <w:trPr>
          <w:trHeight w:val="510"/>
        </w:trPr>
        <w:tc>
          <w:tcPr>
            <w:tcW w:w="15388" w:type="dxa"/>
          </w:tcPr>
          <w:p w14:paraId="6B99B583" w14:textId="77777777" w:rsidR="00766DEF" w:rsidRPr="00766DEF" w:rsidRDefault="00766DEF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D0331" w:rsidRPr="00766DEF" w14:paraId="689E4251" w14:textId="77777777" w:rsidTr="00A909AF">
        <w:trPr>
          <w:trHeight w:val="510"/>
        </w:trPr>
        <w:tc>
          <w:tcPr>
            <w:tcW w:w="15388" w:type="dxa"/>
          </w:tcPr>
          <w:p w14:paraId="2F9B01BB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D0331" w:rsidRPr="00766DEF" w14:paraId="6677868A" w14:textId="77777777" w:rsidTr="00A909AF">
        <w:trPr>
          <w:trHeight w:val="510"/>
        </w:trPr>
        <w:tc>
          <w:tcPr>
            <w:tcW w:w="15388" w:type="dxa"/>
          </w:tcPr>
          <w:p w14:paraId="1A631709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  <w:tr w:rsidR="007D0331" w:rsidRPr="00766DEF" w14:paraId="1EBA05E7" w14:textId="77777777" w:rsidTr="00A909AF">
        <w:trPr>
          <w:trHeight w:val="510"/>
        </w:trPr>
        <w:tc>
          <w:tcPr>
            <w:tcW w:w="15388" w:type="dxa"/>
          </w:tcPr>
          <w:p w14:paraId="127146E9" w14:textId="77777777" w:rsidR="007D0331" w:rsidRPr="00766DEF" w:rsidRDefault="007D0331" w:rsidP="00A909AF">
            <w:pPr>
              <w:rPr>
                <w:rFonts w:asciiTheme="minorHAnsi" w:hAnsiTheme="minorHAnsi" w:cstheme="minorHAnsi"/>
                <w:i/>
                <w:noProof/>
                <w:sz w:val="26"/>
                <w:szCs w:val="26"/>
              </w:rPr>
            </w:pPr>
          </w:p>
        </w:tc>
      </w:tr>
    </w:tbl>
    <w:p w14:paraId="49C20E3A" w14:textId="345DCDDE" w:rsidR="007D0331" w:rsidRPr="00766DEF" w:rsidRDefault="007D0331">
      <w:pPr>
        <w:spacing w:after="160" w:line="259" w:lineRule="auto"/>
        <w:rPr>
          <w:rFonts w:asciiTheme="minorHAnsi" w:hAnsiTheme="minorHAnsi" w:cstheme="minorHAnsi"/>
          <w:i/>
          <w:noProof/>
          <w:sz w:val="2"/>
          <w:szCs w:val="20"/>
          <w:u w:val="single"/>
        </w:rPr>
      </w:pPr>
    </w:p>
    <w:sectPr w:rsidR="007D0331" w:rsidRPr="00766DEF" w:rsidSect="00766DEF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66745" w14:textId="77777777" w:rsidR="00045015" w:rsidRDefault="00045015" w:rsidP="0032224B">
      <w:r>
        <w:separator/>
      </w:r>
    </w:p>
  </w:endnote>
  <w:endnote w:type="continuationSeparator" w:id="0">
    <w:p w14:paraId="20EFB743" w14:textId="77777777" w:rsidR="00045015" w:rsidRDefault="00045015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Sitka Small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B6FF5" w14:textId="77777777" w:rsidR="00045015" w:rsidRDefault="00045015" w:rsidP="0032224B">
      <w:r>
        <w:separator/>
      </w:r>
    </w:p>
  </w:footnote>
  <w:footnote w:type="continuationSeparator" w:id="0">
    <w:p w14:paraId="785425CB" w14:textId="77777777" w:rsidR="00045015" w:rsidRDefault="00045015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16D20277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835C48">
      <w:rPr>
        <w:rFonts w:asciiTheme="minorHAnsi" w:hAnsiTheme="minorHAnsi" w:cstheme="minorHAnsi"/>
        <w:b/>
        <w:u w:val="single"/>
      </w:rPr>
      <w:t>31</w:t>
    </w:r>
    <w:r w:rsidR="00835C48" w:rsidRPr="00835C48">
      <w:rPr>
        <w:rFonts w:asciiTheme="minorHAnsi" w:hAnsiTheme="minorHAnsi" w:cstheme="minorHAnsi"/>
        <w:b/>
        <w:u w:val="single"/>
        <w:vertAlign w:val="superscript"/>
      </w:rPr>
      <w:t>st</w:t>
    </w:r>
    <w:r w:rsidR="00835C48">
      <w:rPr>
        <w:rFonts w:asciiTheme="minorHAnsi" w:hAnsiTheme="minorHAnsi" w:cstheme="minorHAnsi"/>
        <w:b/>
        <w:u w:val="single"/>
      </w:rPr>
      <w:t xml:space="preserve"> March 2023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835C48">
      <w:rPr>
        <w:rFonts w:asciiTheme="minorHAnsi" w:hAnsiTheme="minorHAnsi" w:cstheme="minorHAnsi"/>
        <w:b/>
        <w:u w:val="single"/>
      </w:rPr>
      <w:t>20</w:t>
    </w:r>
    <w:r w:rsidR="00835C48" w:rsidRPr="00835C48">
      <w:rPr>
        <w:rFonts w:asciiTheme="minorHAnsi" w:hAnsiTheme="minorHAnsi" w:cstheme="minorHAnsi"/>
        <w:b/>
        <w:u w:val="single"/>
        <w:vertAlign w:val="superscript"/>
      </w:rPr>
      <w:t>th</w:t>
    </w:r>
    <w:r w:rsidR="00835C48">
      <w:rPr>
        <w:rFonts w:asciiTheme="minorHAnsi" w:hAnsiTheme="minorHAnsi" w:cstheme="minorHAnsi"/>
        <w:b/>
        <w:u w:val="single"/>
      </w:rPr>
      <w:t xml:space="preserve"> April 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77D"/>
    <w:rsid w:val="00016A8D"/>
    <w:rsid w:val="00030761"/>
    <w:rsid w:val="000366B1"/>
    <w:rsid w:val="000417E4"/>
    <w:rsid w:val="00045015"/>
    <w:rsid w:val="00050ABD"/>
    <w:rsid w:val="000704D3"/>
    <w:rsid w:val="000B3A32"/>
    <w:rsid w:val="00111018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5386A"/>
    <w:rsid w:val="00380008"/>
    <w:rsid w:val="003A43A9"/>
    <w:rsid w:val="003B262F"/>
    <w:rsid w:val="003B37F9"/>
    <w:rsid w:val="003D4FCF"/>
    <w:rsid w:val="003E18C7"/>
    <w:rsid w:val="003F6AD7"/>
    <w:rsid w:val="00481CFA"/>
    <w:rsid w:val="005046B3"/>
    <w:rsid w:val="00531B57"/>
    <w:rsid w:val="00532CD3"/>
    <w:rsid w:val="00541B1B"/>
    <w:rsid w:val="005C4B82"/>
    <w:rsid w:val="005C7A95"/>
    <w:rsid w:val="006110ED"/>
    <w:rsid w:val="00626A2B"/>
    <w:rsid w:val="0063083B"/>
    <w:rsid w:val="006A1DEC"/>
    <w:rsid w:val="006D684D"/>
    <w:rsid w:val="007401EF"/>
    <w:rsid w:val="00766DEF"/>
    <w:rsid w:val="007851AB"/>
    <w:rsid w:val="00791791"/>
    <w:rsid w:val="007B5FE2"/>
    <w:rsid w:val="007D0331"/>
    <w:rsid w:val="008056D7"/>
    <w:rsid w:val="00810B06"/>
    <w:rsid w:val="00835C48"/>
    <w:rsid w:val="0084766A"/>
    <w:rsid w:val="008B3D6A"/>
    <w:rsid w:val="008E4F37"/>
    <w:rsid w:val="008E5275"/>
    <w:rsid w:val="008F273A"/>
    <w:rsid w:val="00941CF8"/>
    <w:rsid w:val="009B4F77"/>
    <w:rsid w:val="009F5A7A"/>
    <w:rsid w:val="00A05E31"/>
    <w:rsid w:val="00A3121B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D35465"/>
    <w:rsid w:val="00D72E36"/>
    <w:rsid w:val="00D82699"/>
    <w:rsid w:val="00DB7D11"/>
    <w:rsid w:val="00DC5CB1"/>
    <w:rsid w:val="00DD4A16"/>
    <w:rsid w:val="00DF1D65"/>
    <w:rsid w:val="00E31CAA"/>
    <w:rsid w:val="00E82919"/>
    <w:rsid w:val="00EA60B6"/>
    <w:rsid w:val="00EB261E"/>
    <w:rsid w:val="00F30936"/>
    <w:rsid w:val="00F335D1"/>
    <w:rsid w:val="00F34E1E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D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D6A"/>
    <w:rPr>
      <w:rFonts w:ascii="Segoe UI" w:eastAsia="Times New Roman" w:hAnsi="Segoe UI" w:cs="Segoe UI"/>
      <w:sz w:val="18"/>
      <w:szCs w:val="18"/>
      <w:lang w:eastAsia="en-GB"/>
    </w:rPr>
  </w:style>
  <w:style w:type="paragraph" w:styleId="BodyText">
    <w:name w:val="Body Text"/>
    <w:basedOn w:val="Normal"/>
    <w:link w:val="BodyTextChar"/>
    <w:semiHidden/>
    <w:unhideWhenUsed/>
    <w:rsid w:val="007B5FE2"/>
    <w:pPr>
      <w:jc w:val="center"/>
    </w:pPr>
    <w:rPr>
      <w:sz w:val="28"/>
      <w:szCs w:val="20"/>
      <w:u w:val="single"/>
    </w:rPr>
  </w:style>
  <w:style w:type="character" w:customStyle="1" w:styleId="BodyTextChar">
    <w:name w:val="Body Text Char"/>
    <w:basedOn w:val="DefaultParagraphFont"/>
    <w:link w:val="BodyText"/>
    <w:semiHidden/>
    <w:rsid w:val="007B5FE2"/>
    <w:rPr>
      <w:rFonts w:ascii="Times New Roman" w:eastAsia="Times New Roman" w:hAnsi="Times New Roman" w:cs="Times New Roman"/>
      <w:sz w:val="28"/>
      <w:szCs w:val="20"/>
      <w:u w:val="single"/>
      <w:lang w:eastAsia="en-GB"/>
    </w:rPr>
  </w:style>
  <w:style w:type="paragraph" w:styleId="BodyText2">
    <w:name w:val="Body Text 2"/>
    <w:basedOn w:val="Normal"/>
    <w:link w:val="BodyText2Char"/>
    <w:semiHidden/>
    <w:unhideWhenUsed/>
    <w:rsid w:val="007B5FE2"/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7B5FE2"/>
    <w:rPr>
      <w:rFonts w:ascii="Times New Roman" w:eastAsia="Times New Roman" w:hAnsi="Times New Roman" w:cs="Times New Roman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409A7E-4008-4347-A3CB-D16547056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DBF88C-9319-45B1-8411-9D360B907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292B7F0B</Template>
  <TotalTime>0</TotalTime>
  <Pages>7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2</cp:revision>
  <cp:lastPrinted>2022-04-08T12:06:00Z</cp:lastPrinted>
  <dcterms:created xsi:type="dcterms:W3CDTF">2023-03-28T17:07:00Z</dcterms:created>
  <dcterms:modified xsi:type="dcterms:W3CDTF">2023-03-28T17:07:00Z</dcterms:modified>
</cp:coreProperties>
</file>