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4CA01463" w:rsidR="00541B1B" w:rsidRDefault="003A43A9" w:rsidP="00541B1B">
      <w:pPr>
        <w:pStyle w:val="Heading2"/>
        <w:spacing w:before="0" w:line="240" w:lineRule="auto"/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343AEBB6" wp14:editId="5040DFD7">
            <wp:extent cx="6695788" cy="902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581"/>
                    <a:stretch/>
                  </pic:blipFill>
                  <pic:spPr bwMode="auto">
                    <a:xfrm>
                      <a:off x="0" y="0"/>
                      <a:ext cx="6703820" cy="9040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4B806B4B" w:rsidR="00541B1B" w:rsidRDefault="00791791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18A0EAEC" wp14:editId="28D0BD84">
            <wp:extent cx="6715647" cy="9086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34920" cy="911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74C7088A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11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D5C16A1" w14:textId="552822C5" w:rsidR="00D35465" w:rsidRDefault="00791791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7FCAC611" wp14:editId="0858AB33">
            <wp:extent cx="6733729" cy="90392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600"/>
                    <a:stretch/>
                  </pic:blipFill>
                  <pic:spPr bwMode="auto">
                    <a:xfrm>
                      <a:off x="0" y="0"/>
                      <a:ext cx="6751608" cy="906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167AE7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</w:p>
    <w:p w14:paraId="6065792F" w14:textId="05C0BC74" w:rsidR="00D35465" w:rsidRDefault="00791791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4E0A6CB5" wp14:editId="60C7F2B3">
            <wp:extent cx="6618252" cy="35909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30682" cy="359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465">
        <w:rPr>
          <w:rFonts w:asciiTheme="minorHAnsi" w:hAnsiTheme="minorHAnsi" w:cstheme="minorHAnsi"/>
          <w:i/>
          <w:noProof/>
        </w:rPr>
        <w:br w:type="page"/>
      </w:r>
    </w:p>
    <w:p w14:paraId="5A7F53BE" w14:textId="2B8D336C" w:rsidR="008B3D6A" w:rsidRDefault="008B3D6A" w:rsidP="008B3D6A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lastRenderedPageBreak/>
        <w:t xml:space="preserve">We are learning how to </w:t>
      </w:r>
      <w:r w:rsidR="00D25DE7">
        <w:rPr>
          <w:rFonts w:asciiTheme="minorHAnsi" w:hAnsiTheme="minorHAnsi" w:cstheme="minorHAnsi"/>
          <w:i/>
          <w:noProof/>
        </w:rPr>
        <w:t>write speech which is correctly punctuated and formatted.</w:t>
      </w:r>
    </w:p>
    <w:p w14:paraId="62FA75B2" w14:textId="3B9DCD6F" w:rsidR="00D25DE7" w:rsidRDefault="00D25DE7" w:rsidP="008B3D6A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We used the “Speech Sandwich” method …</w:t>
      </w:r>
    </w:p>
    <w:p w14:paraId="6517C45E" w14:textId="77777777" w:rsidR="00D25DE7" w:rsidRDefault="00D25DE7" w:rsidP="00D25DE7"/>
    <w:p w14:paraId="3E568D8F" w14:textId="77777777" w:rsidR="00F40F2F" w:rsidRDefault="00F40F2F" w:rsidP="00553124">
      <w:pPr>
        <w:ind w:left="113" w:right="113"/>
        <w:jc w:val="center"/>
        <w:rPr>
          <w:rFonts w:ascii="XCCW Joined 25a" w:hAnsi="XCCW Joined 25a"/>
          <w:sz w:val="20"/>
        </w:rPr>
        <w:sectPr w:rsidR="00F40F2F" w:rsidSect="00E31CAA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1"/>
        <w:gridCol w:w="1521"/>
        <w:gridCol w:w="531"/>
        <w:gridCol w:w="531"/>
        <w:gridCol w:w="1652"/>
      </w:tblGrid>
      <w:tr w:rsidR="00D25DE7" w:rsidRPr="002C1A90" w14:paraId="315174F4" w14:textId="77777777" w:rsidTr="00553124">
        <w:trPr>
          <w:cantSplit/>
          <w:trHeight w:val="1334"/>
        </w:trPr>
        <w:tc>
          <w:tcPr>
            <w:tcW w:w="0" w:type="auto"/>
            <w:textDirection w:val="btLr"/>
            <w:vAlign w:val="center"/>
          </w:tcPr>
          <w:p w14:paraId="5BD53AD7" w14:textId="75BF135B" w:rsidR="00D25DE7" w:rsidRPr="00932CED" w:rsidRDefault="00D25DE7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lastRenderedPageBreak/>
              <w:t>Bread</w:t>
            </w:r>
          </w:p>
        </w:tc>
        <w:tc>
          <w:tcPr>
            <w:tcW w:w="0" w:type="auto"/>
            <w:textDirection w:val="btLr"/>
            <w:vAlign w:val="center"/>
          </w:tcPr>
          <w:p w14:paraId="1E3F2B24" w14:textId="77777777" w:rsidR="00D25DE7" w:rsidRPr="00932CED" w:rsidRDefault="00D25DE7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Filling</w:t>
            </w:r>
          </w:p>
        </w:tc>
        <w:tc>
          <w:tcPr>
            <w:tcW w:w="0" w:type="auto"/>
            <w:textDirection w:val="btLr"/>
            <w:vAlign w:val="center"/>
          </w:tcPr>
          <w:p w14:paraId="7866C02B" w14:textId="77777777" w:rsidR="00D25DE7" w:rsidRPr="00932CED" w:rsidRDefault="00D25DE7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Sauce</w:t>
            </w:r>
          </w:p>
        </w:tc>
        <w:tc>
          <w:tcPr>
            <w:tcW w:w="0" w:type="auto"/>
            <w:textDirection w:val="btLr"/>
            <w:vAlign w:val="center"/>
          </w:tcPr>
          <w:p w14:paraId="18E72563" w14:textId="77777777" w:rsidR="00D25DE7" w:rsidRPr="00932CED" w:rsidRDefault="00D25DE7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Bread</w:t>
            </w:r>
          </w:p>
        </w:tc>
        <w:tc>
          <w:tcPr>
            <w:tcW w:w="0" w:type="auto"/>
            <w:textDirection w:val="btLr"/>
            <w:vAlign w:val="center"/>
          </w:tcPr>
          <w:p w14:paraId="769212DD" w14:textId="77777777" w:rsidR="00D25DE7" w:rsidRPr="00932CED" w:rsidRDefault="00D25DE7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Reporting</w:t>
            </w:r>
          </w:p>
          <w:p w14:paraId="5CEAA890" w14:textId="77777777" w:rsidR="00D25DE7" w:rsidRPr="00932CED" w:rsidRDefault="00D25DE7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clause</w:t>
            </w:r>
          </w:p>
        </w:tc>
      </w:tr>
      <w:tr w:rsidR="00D25DE7" w:rsidRPr="002C1A90" w14:paraId="71C11F73" w14:textId="77777777" w:rsidTr="00553124">
        <w:trPr>
          <w:trHeight w:val="737"/>
        </w:trPr>
        <w:tc>
          <w:tcPr>
            <w:tcW w:w="0" w:type="auto"/>
            <w:vAlign w:val="center"/>
          </w:tcPr>
          <w:p w14:paraId="1D0089E9" w14:textId="77777777" w:rsidR="00D25DE7" w:rsidRPr="00F40F2F" w:rsidRDefault="00D25DE7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“</w:t>
            </w:r>
          </w:p>
        </w:tc>
        <w:tc>
          <w:tcPr>
            <w:tcW w:w="0" w:type="auto"/>
            <w:vAlign w:val="center"/>
          </w:tcPr>
          <w:p w14:paraId="38B77E3F" w14:textId="77777777" w:rsidR="00D25DE7" w:rsidRPr="00F40F2F" w:rsidRDefault="00D25DE7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Are you okay</w:t>
            </w:r>
          </w:p>
        </w:tc>
        <w:tc>
          <w:tcPr>
            <w:tcW w:w="0" w:type="auto"/>
            <w:vAlign w:val="center"/>
          </w:tcPr>
          <w:p w14:paraId="7272FF1D" w14:textId="77777777" w:rsidR="00D25DE7" w:rsidRPr="00F40F2F" w:rsidRDefault="00D25DE7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?</w:t>
            </w:r>
          </w:p>
        </w:tc>
        <w:tc>
          <w:tcPr>
            <w:tcW w:w="0" w:type="auto"/>
            <w:vAlign w:val="center"/>
          </w:tcPr>
          <w:p w14:paraId="40B1FFA2" w14:textId="77777777" w:rsidR="00D25DE7" w:rsidRPr="00F40F2F" w:rsidRDefault="00D25DE7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”</w:t>
            </w:r>
          </w:p>
        </w:tc>
        <w:tc>
          <w:tcPr>
            <w:tcW w:w="0" w:type="auto"/>
            <w:vAlign w:val="center"/>
          </w:tcPr>
          <w:p w14:paraId="07A8CCB0" w14:textId="77777777" w:rsidR="00D25DE7" w:rsidRPr="00F40F2F" w:rsidRDefault="00D25DE7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asked the bird.</w:t>
            </w:r>
          </w:p>
        </w:tc>
      </w:tr>
    </w:tbl>
    <w:p w14:paraId="18E082BB" w14:textId="77777777" w:rsidR="00D25DE7" w:rsidRDefault="00D25DE7" w:rsidP="00D25DE7"/>
    <w:p w14:paraId="49E01D5A" w14:textId="77777777" w:rsidR="00D25DE7" w:rsidRPr="00612DEA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20"/>
          <w:szCs w:val="28"/>
        </w:rPr>
      </w:pPr>
      <w:r w:rsidRPr="00612DEA">
        <w:rPr>
          <w:rFonts w:ascii="XCCW Joined 25a" w:hAnsi="XCCW Joined 25a" w:cs="Calibri"/>
          <w:sz w:val="20"/>
          <w:szCs w:val="28"/>
        </w:rPr>
        <w:lastRenderedPageBreak/>
        <w:t>Open speech marks " (bread)</w:t>
      </w:r>
    </w:p>
    <w:p w14:paraId="35D2E288" w14:textId="77777777" w:rsidR="00D25DE7" w:rsidRPr="00F40F2F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Write what the person is saying (filling)</w:t>
      </w:r>
    </w:p>
    <w:p w14:paraId="76495744" w14:textId="77777777" w:rsidR="00D25DE7" w:rsidRPr="00F40F2F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 xml:space="preserve">Include </w:t>
      </w:r>
      <w:proofErr w:type="gramStart"/>
      <w:r w:rsidRPr="00F40F2F">
        <w:rPr>
          <w:rFonts w:ascii="XCCW Joined 25a" w:hAnsi="XCCW Joined 25a" w:cs="Calibri"/>
          <w:sz w:val="18"/>
          <w:szCs w:val="28"/>
        </w:rPr>
        <w:t>punctuation ,</w:t>
      </w:r>
      <w:proofErr w:type="gramEnd"/>
      <w:r w:rsidRPr="00F40F2F">
        <w:rPr>
          <w:rFonts w:ascii="XCCW Joined 25a" w:hAnsi="XCCW Joined 25a" w:cs="Calibri"/>
          <w:sz w:val="18"/>
          <w:szCs w:val="28"/>
        </w:rPr>
        <w:t xml:space="preserve"> ? . ! (sauce)</w:t>
      </w:r>
    </w:p>
    <w:p w14:paraId="76A5C010" w14:textId="77777777" w:rsidR="00D25DE7" w:rsidRPr="00F40F2F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Close the speech " (bread)</w:t>
      </w:r>
    </w:p>
    <w:p w14:paraId="4FC62976" w14:textId="77777777" w:rsidR="00D25DE7" w:rsidRPr="00F40F2F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Add a word for said (whispered, shouted)</w:t>
      </w:r>
    </w:p>
    <w:p w14:paraId="00317341" w14:textId="77777777" w:rsidR="00D25DE7" w:rsidRPr="00F40F2F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Report who said it - Tim, Tom</w:t>
      </w:r>
    </w:p>
    <w:p w14:paraId="041F40DC" w14:textId="77777777" w:rsidR="00D25DE7" w:rsidRPr="00F40F2F" w:rsidRDefault="00D25DE7" w:rsidP="00D25DE7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Full stop.</w:t>
      </w:r>
    </w:p>
    <w:p w14:paraId="16F4A58B" w14:textId="77777777" w:rsidR="00F40F2F" w:rsidRDefault="00F40F2F" w:rsidP="008B3D6A">
      <w:pPr>
        <w:rPr>
          <w:rFonts w:asciiTheme="minorHAnsi" w:hAnsiTheme="minorHAnsi" w:cstheme="minorHAnsi"/>
          <w:i/>
          <w:noProof/>
        </w:rPr>
        <w:sectPr w:rsidR="00F40F2F" w:rsidSect="00F40F2F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0C63A0AD" w14:textId="19817866" w:rsidR="00D25DE7" w:rsidRDefault="00D25DE7" w:rsidP="008B3D6A">
      <w:pPr>
        <w:rPr>
          <w:rFonts w:asciiTheme="minorHAnsi" w:hAnsiTheme="minorHAnsi" w:cstheme="minorHAnsi"/>
          <w:i/>
          <w:noProof/>
        </w:rPr>
      </w:pPr>
    </w:p>
    <w:p w14:paraId="51180583" w14:textId="3F723C82" w:rsidR="00D25DE7" w:rsidRDefault="00D25DE7" w:rsidP="008B3D6A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Please write out these sentences with the correct punctuation:</w:t>
      </w:r>
    </w:p>
    <w:p w14:paraId="1C880FFC" w14:textId="6DE02A97" w:rsidR="00D25DE7" w:rsidRDefault="00D25DE7" w:rsidP="008B3D6A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 xml:space="preserve">Number 8 is split speech.  Have a go </w:t>
      </w:r>
      <w:r w:rsidR="00F40F2F">
        <w:rPr>
          <w:rFonts w:asciiTheme="minorHAnsi" w:hAnsiTheme="minorHAnsi" w:cstheme="minorHAnsi"/>
          <w:i/>
          <w:noProof/>
        </w:rPr>
        <w:t>to see if you remember how to do it …</w:t>
      </w:r>
    </w:p>
    <w:p w14:paraId="4BCED785" w14:textId="77777777" w:rsidR="00F40F2F" w:rsidRDefault="00F40F2F" w:rsidP="008B3D6A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0035"/>
      </w:tblGrid>
      <w:tr w:rsidR="00D25DE7" w14:paraId="6EE5D943" w14:textId="77777777" w:rsidTr="00F40F2F">
        <w:trPr>
          <w:trHeight w:val="567"/>
        </w:trPr>
        <w:tc>
          <w:tcPr>
            <w:tcW w:w="421" w:type="dxa"/>
          </w:tcPr>
          <w:p w14:paraId="60259856" w14:textId="22FBF6FE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1</w:t>
            </w:r>
          </w:p>
        </w:tc>
        <w:tc>
          <w:tcPr>
            <w:tcW w:w="10035" w:type="dxa"/>
          </w:tcPr>
          <w:p w14:paraId="1D520711" w14:textId="3B9C0233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Do you know where I put my book asked Claire.</w:t>
            </w:r>
          </w:p>
        </w:tc>
      </w:tr>
      <w:tr w:rsidR="00D25DE7" w14:paraId="65C5A046" w14:textId="77777777" w:rsidTr="00F40F2F">
        <w:trPr>
          <w:trHeight w:val="567"/>
        </w:trPr>
        <w:tc>
          <w:tcPr>
            <w:tcW w:w="421" w:type="dxa"/>
          </w:tcPr>
          <w:p w14:paraId="02CCC120" w14:textId="77777777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04199DC1" w14:textId="77777777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62E38417" w14:textId="77777777" w:rsidTr="00F40F2F">
        <w:trPr>
          <w:trHeight w:val="567"/>
        </w:trPr>
        <w:tc>
          <w:tcPr>
            <w:tcW w:w="421" w:type="dxa"/>
          </w:tcPr>
          <w:p w14:paraId="52D5067B" w14:textId="77777777" w:rsidR="00F40F2F" w:rsidRPr="00EB1AD1" w:rsidRDefault="00F40F2F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516676AC" w14:textId="77777777" w:rsidR="00F40F2F" w:rsidRPr="00EB1AD1" w:rsidRDefault="00F40F2F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D25DE7" w14:paraId="09C4D34B" w14:textId="77777777" w:rsidTr="00F40F2F">
        <w:trPr>
          <w:trHeight w:val="567"/>
        </w:trPr>
        <w:tc>
          <w:tcPr>
            <w:tcW w:w="421" w:type="dxa"/>
          </w:tcPr>
          <w:p w14:paraId="69A27FE0" w14:textId="373F45DE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2</w:t>
            </w:r>
          </w:p>
        </w:tc>
        <w:tc>
          <w:tcPr>
            <w:tcW w:w="10035" w:type="dxa"/>
          </w:tcPr>
          <w:p w14:paraId="1A1098DB" w14:textId="5F708A83" w:rsidR="00D25DE7" w:rsidRPr="00EB1AD1" w:rsidRDefault="00F40F2F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We will read after lunch said Mr Jones.</w:t>
            </w:r>
          </w:p>
        </w:tc>
      </w:tr>
      <w:tr w:rsidR="00D25DE7" w14:paraId="48A800FF" w14:textId="77777777" w:rsidTr="00F40F2F">
        <w:trPr>
          <w:trHeight w:val="567"/>
        </w:trPr>
        <w:tc>
          <w:tcPr>
            <w:tcW w:w="421" w:type="dxa"/>
          </w:tcPr>
          <w:p w14:paraId="5EEA8D88" w14:textId="77777777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67447777" w14:textId="77777777" w:rsidR="00D25DE7" w:rsidRPr="00EB1AD1" w:rsidRDefault="00D25DE7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30EBDB96" w14:textId="77777777" w:rsidTr="00F40F2F">
        <w:trPr>
          <w:trHeight w:val="567"/>
        </w:trPr>
        <w:tc>
          <w:tcPr>
            <w:tcW w:w="421" w:type="dxa"/>
          </w:tcPr>
          <w:p w14:paraId="7FACAAD5" w14:textId="77777777" w:rsidR="00F40F2F" w:rsidRPr="00EB1AD1" w:rsidRDefault="00F40F2F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1E229CF3" w14:textId="77777777" w:rsidR="00F40F2F" w:rsidRPr="00EB1AD1" w:rsidRDefault="00F40F2F" w:rsidP="008B3D6A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2660BC13" w14:textId="77777777" w:rsidTr="00F40F2F">
        <w:trPr>
          <w:trHeight w:val="567"/>
        </w:trPr>
        <w:tc>
          <w:tcPr>
            <w:tcW w:w="421" w:type="dxa"/>
          </w:tcPr>
          <w:p w14:paraId="703B1EA2" w14:textId="1168161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3</w:t>
            </w:r>
          </w:p>
        </w:tc>
        <w:tc>
          <w:tcPr>
            <w:tcW w:w="10035" w:type="dxa"/>
          </w:tcPr>
          <w:p w14:paraId="2713318D" w14:textId="31A5A2AA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Can you help me asked Greg.</w:t>
            </w:r>
          </w:p>
        </w:tc>
      </w:tr>
      <w:tr w:rsidR="00F40F2F" w14:paraId="47DB8378" w14:textId="77777777" w:rsidTr="00F40F2F">
        <w:trPr>
          <w:trHeight w:val="567"/>
        </w:trPr>
        <w:tc>
          <w:tcPr>
            <w:tcW w:w="421" w:type="dxa"/>
          </w:tcPr>
          <w:p w14:paraId="681BF42D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137342EF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410FAC6A" w14:textId="77777777" w:rsidTr="00F40F2F">
        <w:trPr>
          <w:trHeight w:val="567"/>
        </w:trPr>
        <w:tc>
          <w:tcPr>
            <w:tcW w:w="421" w:type="dxa"/>
          </w:tcPr>
          <w:p w14:paraId="676C84A0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4928E616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512B7918" w14:textId="77777777" w:rsidTr="00F40F2F">
        <w:trPr>
          <w:trHeight w:val="567"/>
        </w:trPr>
        <w:tc>
          <w:tcPr>
            <w:tcW w:w="421" w:type="dxa"/>
          </w:tcPr>
          <w:p w14:paraId="4B4F78B8" w14:textId="61242BEC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4</w:t>
            </w:r>
          </w:p>
        </w:tc>
        <w:tc>
          <w:tcPr>
            <w:tcW w:w="10035" w:type="dxa"/>
          </w:tcPr>
          <w:p w14:paraId="42D71AC9" w14:textId="64D72C18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I can’t find my homework moaned Sally.</w:t>
            </w:r>
          </w:p>
        </w:tc>
      </w:tr>
      <w:tr w:rsidR="00F40F2F" w14:paraId="2D79B86D" w14:textId="77777777" w:rsidTr="00F40F2F">
        <w:trPr>
          <w:trHeight w:val="567"/>
        </w:trPr>
        <w:tc>
          <w:tcPr>
            <w:tcW w:w="421" w:type="dxa"/>
          </w:tcPr>
          <w:p w14:paraId="0BD17306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7D3676D5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712FFD75" w14:textId="77777777" w:rsidTr="00F40F2F">
        <w:trPr>
          <w:trHeight w:val="567"/>
        </w:trPr>
        <w:tc>
          <w:tcPr>
            <w:tcW w:w="421" w:type="dxa"/>
          </w:tcPr>
          <w:p w14:paraId="4E0622B0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5C6D890F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6A22A8DB" w14:textId="77777777" w:rsidTr="00F40F2F">
        <w:trPr>
          <w:trHeight w:val="567"/>
        </w:trPr>
        <w:tc>
          <w:tcPr>
            <w:tcW w:w="421" w:type="dxa"/>
          </w:tcPr>
          <w:p w14:paraId="31A4E891" w14:textId="43B5E615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5</w:t>
            </w:r>
          </w:p>
        </w:tc>
        <w:tc>
          <w:tcPr>
            <w:tcW w:w="10035" w:type="dxa"/>
          </w:tcPr>
          <w:p w14:paraId="1E7ADAA5" w14:textId="2A9C5432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What do you want snapped the old lady.</w:t>
            </w:r>
          </w:p>
        </w:tc>
      </w:tr>
      <w:tr w:rsidR="00F40F2F" w14:paraId="7E266A3C" w14:textId="77777777" w:rsidTr="00F40F2F">
        <w:trPr>
          <w:trHeight w:val="567"/>
        </w:trPr>
        <w:tc>
          <w:tcPr>
            <w:tcW w:w="421" w:type="dxa"/>
          </w:tcPr>
          <w:p w14:paraId="4EB4CD3F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0932D51D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5AFC7112" w14:textId="77777777" w:rsidTr="00F40F2F">
        <w:trPr>
          <w:trHeight w:val="567"/>
        </w:trPr>
        <w:tc>
          <w:tcPr>
            <w:tcW w:w="421" w:type="dxa"/>
          </w:tcPr>
          <w:p w14:paraId="7CCC7722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4B035C65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558BFD07" w14:textId="77777777" w:rsidTr="00F40F2F">
        <w:trPr>
          <w:trHeight w:val="567"/>
        </w:trPr>
        <w:tc>
          <w:tcPr>
            <w:tcW w:w="421" w:type="dxa"/>
          </w:tcPr>
          <w:p w14:paraId="22C6828D" w14:textId="34489C4E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6</w:t>
            </w:r>
          </w:p>
        </w:tc>
        <w:tc>
          <w:tcPr>
            <w:tcW w:w="10035" w:type="dxa"/>
          </w:tcPr>
          <w:p w14:paraId="348B0D5A" w14:textId="31BF4AA5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I enjoyed going swimming said Tim.</w:t>
            </w:r>
          </w:p>
        </w:tc>
      </w:tr>
      <w:tr w:rsidR="00F40F2F" w14:paraId="79562F57" w14:textId="77777777" w:rsidTr="00F40F2F">
        <w:trPr>
          <w:trHeight w:val="567"/>
        </w:trPr>
        <w:tc>
          <w:tcPr>
            <w:tcW w:w="421" w:type="dxa"/>
          </w:tcPr>
          <w:p w14:paraId="7676CC62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468BB972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47C6663F" w14:textId="77777777" w:rsidTr="00F40F2F">
        <w:trPr>
          <w:trHeight w:val="567"/>
        </w:trPr>
        <w:tc>
          <w:tcPr>
            <w:tcW w:w="421" w:type="dxa"/>
          </w:tcPr>
          <w:p w14:paraId="4ED93D5F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7F1445CB" w14:textId="77777777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</w:tbl>
    <w:p w14:paraId="07641429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lastRenderedPageBreak/>
        <w:t xml:space="preserve">We are learning how to </w:t>
      </w:r>
      <w:r>
        <w:rPr>
          <w:rFonts w:asciiTheme="minorHAnsi" w:hAnsiTheme="minorHAnsi" w:cstheme="minorHAnsi"/>
          <w:i/>
          <w:noProof/>
        </w:rPr>
        <w:t>write speech which is correctly punctuated and formatted.</w:t>
      </w:r>
    </w:p>
    <w:p w14:paraId="25662FEE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We used the “Speech Sandwich” method …</w:t>
      </w:r>
    </w:p>
    <w:p w14:paraId="5C49786E" w14:textId="77777777" w:rsidR="00F40F2F" w:rsidRDefault="00F40F2F" w:rsidP="00F40F2F"/>
    <w:p w14:paraId="099DEBEE" w14:textId="77777777" w:rsidR="00F40F2F" w:rsidRDefault="00F40F2F" w:rsidP="00F40F2F">
      <w:pPr>
        <w:ind w:left="113" w:right="113"/>
        <w:jc w:val="center"/>
        <w:rPr>
          <w:rFonts w:ascii="XCCW Joined 25a" w:hAnsi="XCCW Joined 25a"/>
          <w:sz w:val="20"/>
        </w:rPr>
        <w:sectPr w:rsidR="00F40F2F" w:rsidSect="00E31CAA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1"/>
        <w:gridCol w:w="1521"/>
        <w:gridCol w:w="531"/>
        <w:gridCol w:w="531"/>
        <w:gridCol w:w="1652"/>
      </w:tblGrid>
      <w:tr w:rsidR="00F40F2F" w:rsidRPr="002C1A90" w14:paraId="473F0F25" w14:textId="77777777" w:rsidTr="00553124">
        <w:trPr>
          <w:cantSplit/>
          <w:trHeight w:val="1334"/>
        </w:trPr>
        <w:tc>
          <w:tcPr>
            <w:tcW w:w="0" w:type="auto"/>
            <w:textDirection w:val="btLr"/>
            <w:vAlign w:val="center"/>
          </w:tcPr>
          <w:p w14:paraId="0A70C662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lastRenderedPageBreak/>
              <w:t>Bread</w:t>
            </w:r>
          </w:p>
        </w:tc>
        <w:tc>
          <w:tcPr>
            <w:tcW w:w="0" w:type="auto"/>
            <w:textDirection w:val="btLr"/>
            <w:vAlign w:val="center"/>
          </w:tcPr>
          <w:p w14:paraId="23774491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Filling</w:t>
            </w:r>
          </w:p>
        </w:tc>
        <w:tc>
          <w:tcPr>
            <w:tcW w:w="0" w:type="auto"/>
            <w:textDirection w:val="btLr"/>
            <w:vAlign w:val="center"/>
          </w:tcPr>
          <w:p w14:paraId="318E3389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Sauce</w:t>
            </w:r>
          </w:p>
        </w:tc>
        <w:tc>
          <w:tcPr>
            <w:tcW w:w="0" w:type="auto"/>
            <w:textDirection w:val="btLr"/>
            <w:vAlign w:val="center"/>
          </w:tcPr>
          <w:p w14:paraId="375BE5D6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Bread</w:t>
            </w:r>
          </w:p>
        </w:tc>
        <w:tc>
          <w:tcPr>
            <w:tcW w:w="0" w:type="auto"/>
            <w:textDirection w:val="btLr"/>
            <w:vAlign w:val="center"/>
          </w:tcPr>
          <w:p w14:paraId="5B8D1F21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Reporting</w:t>
            </w:r>
          </w:p>
          <w:p w14:paraId="4FF00D67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clause</w:t>
            </w:r>
          </w:p>
        </w:tc>
      </w:tr>
      <w:tr w:rsidR="00F40F2F" w:rsidRPr="002C1A90" w14:paraId="490AFB42" w14:textId="77777777" w:rsidTr="00553124">
        <w:trPr>
          <w:trHeight w:val="737"/>
        </w:trPr>
        <w:tc>
          <w:tcPr>
            <w:tcW w:w="0" w:type="auto"/>
            <w:vAlign w:val="center"/>
          </w:tcPr>
          <w:p w14:paraId="5934D967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“</w:t>
            </w:r>
          </w:p>
        </w:tc>
        <w:tc>
          <w:tcPr>
            <w:tcW w:w="0" w:type="auto"/>
            <w:vAlign w:val="center"/>
          </w:tcPr>
          <w:p w14:paraId="5B8531E3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Are you okay</w:t>
            </w:r>
          </w:p>
        </w:tc>
        <w:tc>
          <w:tcPr>
            <w:tcW w:w="0" w:type="auto"/>
            <w:vAlign w:val="center"/>
          </w:tcPr>
          <w:p w14:paraId="1FD7B9C4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?</w:t>
            </w:r>
          </w:p>
        </w:tc>
        <w:tc>
          <w:tcPr>
            <w:tcW w:w="0" w:type="auto"/>
            <w:vAlign w:val="center"/>
          </w:tcPr>
          <w:p w14:paraId="31FE680D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”</w:t>
            </w:r>
          </w:p>
        </w:tc>
        <w:tc>
          <w:tcPr>
            <w:tcW w:w="0" w:type="auto"/>
            <w:vAlign w:val="center"/>
          </w:tcPr>
          <w:p w14:paraId="07EA7805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asked the bird.</w:t>
            </w:r>
          </w:p>
        </w:tc>
      </w:tr>
    </w:tbl>
    <w:p w14:paraId="4555E998" w14:textId="77777777" w:rsidR="00F40F2F" w:rsidRDefault="00F40F2F" w:rsidP="00F40F2F"/>
    <w:p w14:paraId="0BEF452A" w14:textId="77777777" w:rsidR="00F40F2F" w:rsidRPr="00612DEA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20"/>
          <w:szCs w:val="28"/>
        </w:rPr>
      </w:pPr>
      <w:r w:rsidRPr="00612DEA">
        <w:rPr>
          <w:rFonts w:ascii="XCCW Joined 25a" w:hAnsi="XCCW Joined 25a" w:cs="Calibri"/>
          <w:sz w:val="20"/>
          <w:szCs w:val="28"/>
        </w:rPr>
        <w:lastRenderedPageBreak/>
        <w:t>Open speech marks " (bread)</w:t>
      </w:r>
    </w:p>
    <w:p w14:paraId="753D00AC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Write what the person is saying (filling)</w:t>
      </w:r>
    </w:p>
    <w:p w14:paraId="404FAAF7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 xml:space="preserve">Include </w:t>
      </w:r>
      <w:proofErr w:type="gramStart"/>
      <w:r w:rsidRPr="00F40F2F">
        <w:rPr>
          <w:rFonts w:ascii="XCCW Joined 25a" w:hAnsi="XCCW Joined 25a" w:cs="Calibri"/>
          <w:sz w:val="18"/>
          <w:szCs w:val="28"/>
        </w:rPr>
        <w:t>punctuation ,</w:t>
      </w:r>
      <w:proofErr w:type="gramEnd"/>
      <w:r w:rsidRPr="00F40F2F">
        <w:rPr>
          <w:rFonts w:ascii="XCCW Joined 25a" w:hAnsi="XCCW Joined 25a" w:cs="Calibri"/>
          <w:sz w:val="18"/>
          <w:szCs w:val="28"/>
        </w:rPr>
        <w:t xml:space="preserve"> ? . ! (sauce)</w:t>
      </w:r>
    </w:p>
    <w:p w14:paraId="4B5E8F89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Close the speech " (bread)</w:t>
      </w:r>
    </w:p>
    <w:p w14:paraId="05B55164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Add a word for said (whispered, shouted)</w:t>
      </w:r>
    </w:p>
    <w:p w14:paraId="18001BE8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Report who said it - Tim, Tom</w:t>
      </w:r>
    </w:p>
    <w:p w14:paraId="573B5E0F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Full stop.</w:t>
      </w:r>
    </w:p>
    <w:p w14:paraId="1B9449EE" w14:textId="77777777" w:rsidR="00F40F2F" w:rsidRDefault="00F40F2F" w:rsidP="00F40F2F">
      <w:pPr>
        <w:rPr>
          <w:rFonts w:asciiTheme="minorHAnsi" w:hAnsiTheme="minorHAnsi" w:cstheme="minorHAnsi"/>
          <w:i/>
          <w:noProof/>
        </w:rPr>
        <w:sectPr w:rsidR="00F40F2F" w:rsidSect="00F40F2F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22E4F931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</w:p>
    <w:p w14:paraId="45389C73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Please write out these sentences with the correct punctuation:</w:t>
      </w:r>
    </w:p>
    <w:p w14:paraId="754A3682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0035"/>
      </w:tblGrid>
      <w:tr w:rsidR="00F40F2F" w14:paraId="7E531F8E" w14:textId="77777777" w:rsidTr="00553124">
        <w:trPr>
          <w:trHeight w:val="340"/>
        </w:trPr>
        <w:tc>
          <w:tcPr>
            <w:tcW w:w="421" w:type="dxa"/>
          </w:tcPr>
          <w:p w14:paraId="3B1A013A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1</w:t>
            </w:r>
          </w:p>
        </w:tc>
        <w:tc>
          <w:tcPr>
            <w:tcW w:w="10035" w:type="dxa"/>
          </w:tcPr>
          <w:p w14:paraId="6FADEC67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Do you know where I put my book asked Claire.</w:t>
            </w:r>
          </w:p>
        </w:tc>
      </w:tr>
      <w:tr w:rsidR="00F40F2F" w14:paraId="797F90B6" w14:textId="77777777" w:rsidTr="00553124">
        <w:trPr>
          <w:trHeight w:val="454"/>
        </w:trPr>
        <w:tc>
          <w:tcPr>
            <w:tcW w:w="421" w:type="dxa"/>
          </w:tcPr>
          <w:p w14:paraId="55EE7967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38B45722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2261DEF6" w14:textId="77777777" w:rsidTr="00553124">
        <w:trPr>
          <w:trHeight w:val="454"/>
        </w:trPr>
        <w:tc>
          <w:tcPr>
            <w:tcW w:w="421" w:type="dxa"/>
          </w:tcPr>
          <w:p w14:paraId="2DDF7C65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71B40648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31E4C0A9" w14:textId="77777777" w:rsidTr="00553124">
        <w:trPr>
          <w:trHeight w:val="340"/>
        </w:trPr>
        <w:tc>
          <w:tcPr>
            <w:tcW w:w="421" w:type="dxa"/>
          </w:tcPr>
          <w:p w14:paraId="1FB33EF0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2</w:t>
            </w:r>
          </w:p>
        </w:tc>
        <w:tc>
          <w:tcPr>
            <w:tcW w:w="10035" w:type="dxa"/>
          </w:tcPr>
          <w:p w14:paraId="3A82402D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Someone has kicked a ball through my window shouted Mrs Hart.</w:t>
            </w:r>
          </w:p>
        </w:tc>
      </w:tr>
      <w:tr w:rsidR="00F40F2F" w14:paraId="7C8094DE" w14:textId="77777777" w:rsidTr="00553124">
        <w:trPr>
          <w:trHeight w:val="454"/>
        </w:trPr>
        <w:tc>
          <w:tcPr>
            <w:tcW w:w="421" w:type="dxa"/>
          </w:tcPr>
          <w:p w14:paraId="2FBFE3B8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6F8FD8E4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70DF2828" w14:textId="77777777" w:rsidTr="00553124">
        <w:trPr>
          <w:trHeight w:val="454"/>
        </w:trPr>
        <w:tc>
          <w:tcPr>
            <w:tcW w:w="421" w:type="dxa"/>
          </w:tcPr>
          <w:p w14:paraId="6BDBF42B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703308A2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16B28DFC" w14:textId="77777777" w:rsidTr="00553124">
        <w:trPr>
          <w:trHeight w:val="340"/>
        </w:trPr>
        <w:tc>
          <w:tcPr>
            <w:tcW w:w="421" w:type="dxa"/>
          </w:tcPr>
          <w:p w14:paraId="3C1489BB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3</w:t>
            </w:r>
          </w:p>
        </w:tc>
        <w:tc>
          <w:tcPr>
            <w:tcW w:w="10035" w:type="dxa"/>
          </w:tcPr>
          <w:p w14:paraId="7AF4A6DE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We will do silent reading after lunch said Mr Jones.</w:t>
            </w:r>
          </w:p>
        </w:tc>
      </w:tr>
      <w:tr w:rsidR="00F40F2F" w14:paraId="123EE076" w14:textId="77777777" w:rsidTr="00553124">
        <w:trPr>
          <w:trHeight w:val="454"/>
        </w:trPr>
        <w:tc>
          <w:tcPr>
            <w:tcW w:w="421" w:type="dxa"/>
          </w:tcPr>
          <w:p w14:paraId="5AFDAF6C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513FA8E3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4E5E3B4F" w14:textId="77777777" w:rsidTr="00553124">
        <w:trPr>
          <w:trHeight w:val="454"/>
        </w:trPr>
        <w:tc>
          <w:tcPr>
            <w:tcW w:w="421" w:type="dxa"/>
          </w:tcPr>
          <w:p w14:paraId="1135DA19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59FCB2A5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5D4A59D0" w14:textId="77777777" w:rsidTr="00553124">
        <w:trPr>
          <w:trHeight w:val="340"/>
        </w:trPr>
        <w:tc>
          <w:tcPr>
            <w:tcW w:w="421" w:type="dxa"/>
          </w:tcPr>
          <w:p w14:paraId="10161799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4</w:t>
            </w:r>
          </w:p>
        </w:tc>
        <w:tc>
          <w:tcPr>
            <w:tcW w:w="10035" w:type="dxa"/>
          </w:tcPr>
          <w:p w14:paraId="3A941084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Can you help me enquired Greg.</w:t>
            </w:r>
          </w:p>
        </w:tc>
      </w:tr>
      <w:tr w:rsidR="00F40F2F" w14:paraId="0074CBAF" w14:textId="77777777" w:rsidTr="00553124">
        <w:trPr>
          <w:trHeight w:val="454"/>
        </w:trPr>
        <w:tc>
          <w:tcPr>
            <w:tcW w:w="421" w:type="dxa"/>
          </w:tcPr>
          <w:p w14:paraId="086473CE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10BB6740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4D13EF25" w14:textId="77777777" w:rsidTr="00553124">
        <w:trPr>
          <w:trHeight w:val="454"/>
        </w:trPr>
        <w:tc>
          <w:tcPr>
            <w:tcW w:w="421" w:type="dxa"/>
          </w:tcPr>
          <w:p w14:paraId="1BB6AC5A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49FEBFE1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7CA720BB" w14:textId="77777777" w:rsidTr="00553124">
        <w:trPr>
          <w:trHeight w:val="340"/>
        </w:trPr>
        <w:tc>
          <w:tcPr>
            <w:tcW w:w="421" w:type="dxa"/>
          </w:tcPr>
          <w:p w14:paraId="10CA3CDB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5</w:t>
            </w:r>
          </w:p>
        </w:tc>
        <w:tc>
          <w:tcPr>
            <w:tcW w:w="10035" w:type="dxa"/>
          </w:tcPr>
          <w:p w14:paraId="398D4BF1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What do you want snapped the old lady.</w:t>
            </w:r>
          </w:p>
        </w:tc>
      </w:tr>
      <w:tr w:rsidR="00F40F2F" w14:paraId="3337C0D3" w14:textId="77777777" w:rsidTr="00553124">
        <w:trPr>
          <w:trHeight w:val="454"/>
        </w:trPr>
        <w:tc>
          <w:tcPr>
            <w:tcW w:w="421" w:type="dxa"/>
          </w:tcPr>
          <w:p w14:paraId="329FB160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33648B10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3A8082E5" w14:textId="77777777" w:rsidTr="00553124">
        <w:trPr>
          <w:trHeight w:val="454"/>
        </w:trPr>
        <w:tc>
          <w:tcPr>
            <w:tcW w:w="421" w:type="dxa"/>
          </w:tcPr>
          <w:p w14:paraId="7CED3A96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33ED87D3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0FE1BB84" w14:textId="77777777" w:rsidTr="00553124">
        <w:trPr>
          <w:trHeight w:val="340"/>
        </w:trPr>
        <w:tc>
          <w:tcPr>
            <w:tcW w:w="421" w:type="dxa"/>
          </w:tcPr>
          <w:p w14:paraId="6F2A4B7A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6</w:t>
            </w:r>
          </w:p>
        </w:tc>
        <w:tc>
          <w:tcPr>
            <w:tcW w:w="10035" w:type="dxa"/>
          </w:tcPr>
          <w:p w14:paraId="449E81AE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I can’t find my homework moaned Sally.</w:t>
            </w:r>
          </w:p>
        </w:tc>
      </w:tr>
      <w:tr w:rsidR="00F40F2F" w14:paraId="30528E85" w14:textId="77777777" w:rsidTr="00553124">
        <w:trPr>
          <w:trHeight w:val="454"/>
        </w:trPr>
        <w:tc>
          <w:tcPr>
            <w:tcW w:w="421" w:type="dxa"/>
          </w:tcPr>
          <w:p w14:paraId="61E37F7B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6F9E8B4A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189E8956" w14:textId="77777777" w:rsidTr="00553124">
        <w:trPr>
          <w:trHeight w:val="454"/>
        </w:trPr>
        <w:tc>
          <w:tcPr>
            <w:tcW w:w="421" w:type="dxa"/>
          </w:tcPr>
          <w:p w14:paraId="6A3248E0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26229AEF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00E0469C" w14:textId="77777777" w:rsidTr="00553124">
        <w:trPr>
          <w:trHeight w:val="340"/>
        </w:trPr>
        <w:tc>
          <w:tcPr>
            <w:tcW w:w="421" w:type="dxa"/>
          </w:tcPr>
          <w:p w14:paraId="150758CC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7</w:t>
            </w:r>
          </w:p>
        </w:tc>
        <w:tc>
          <w:tcPr>
            <w:tcW w:w="10035" w:type="dxa"/>
          </w:tcPr>
          <w:p w14:paraId="55E6588F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I enjoyed going swimming said Tim.</w:t>
            </w:r>
          </w:p>
        </w:tc>
      </w:tr>
      <w:tr w:rsidR="00F40F2F" w14:paraId="4402D876" w14:textId="77777777" w:rsidTr="00553124">
        <w:trPr>
          <w:trHeight w:val="454"/>
        </w:trPr>
        <w:tc>
          <w:tcPr>
            <w:tcW w:w="421" w:type="dxa"/>
          </w:tcPr>
          <w:p w14:paraId="37018E49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51BC6887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4A7BA00D" w14:textId="77777777" w:rsidTr="00553124">
        <w:trPr>
          <w:trHeight w:val="454"/>
        </w:trPr>
        <w:tc>
          <w:tcPr>
            <w:tcW w:w="421" w:type="dxa"/>
          </w:tcPr>
          <w:p w14:paraId="3C370367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258A6CC6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1F33F135" w14:textId="77777777" w:rsidTr="00553124">
        <w:trPr>
          <w:trHeight w:val="340"/>
        </w:trPr>
        <w:tc>
          <w:tcPr>
            <w:tcW w:w="421" w:type="dxa"/>
          </w:tcPr>
          <w:p w14:paraId="03B7EE70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>8</w:t>
            </w:r>
          </w:p>
        </w:tc>
        <w:tc>
          <w:tcPr>
            <w:tcW w:w="10035" w:type="dxa"/>
          </w:tcPr>
          <w:p w14:paraId="4242FEC0" w14:textId="1EA012AD" w:rsidR="00F40F2F" w:rsidRPr="00EB1AD1" w:rsidRDefault="00F40F2F" w:rsidP="00F40F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EB1AD1">
              <w:rPr>
                <w:rFonts w:asciiTheme="minorHAnsi" w:hAnsiTheme="minorHAnsi" w:cstheme="minorHAnsi"/>
                <w:i/>
                <w:noProof/>
                <w:sz w:val="32"/>
              </w:rPr>
              <w:t xml:space="preserve">Don’t be late again warned the teacher. </w:t>
            </w:r>
          </w:p>
        </w:tc>
      </w:tr>
      <w:tr w:rsidR="00F40F2F" w14:paraId="4C383EFA" w14:textId="77777777" w:rsidTr="00553124">
        <w:trPr>
          <w:trHeight w:val="454"/>
        </w:trPr>
        <w:tc>
          <w:tcPr>
            <w:tcW w:w="421" w:type="dxa"/>
          </w:tcPr>
          <w:p w14:paraId="26B92F7C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295F687D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F40F2F" w14:paraId="03727BF0" w14:textId="77777777" w:rsidTr="00553124">
        <w:trPr>
          <w:trHeight w:val="454"/>
        </w:trPr>
        <w:tc>
          <w:tcPr>
            <w:tcW w:w="421" w:type="dxa"/>
          </w:tcPr>
          <w:p w14:paraId="24D4E62C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10035" w:type="dxa"/>
          </w:tcPr>
          <w:p w14:paraId="168EE84C" w14:textId="77777777" w:rsidR="00F40F2F" w:rsidRPr="00EB1AD1" w:rsidRDefault="00F40F2F" w:rsidP="00553124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</w:tbl>
    <w:p w14:paraId="5A094EDF" w14:textId="695AD8BB" w:rsidR="00F40F2F" w:rsidRDefault="00F40F2F" w:rsidP="00F40F2F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lastRenderedPageBreak/>
        <w:t xml:space="preserve">We are learning how to </w:t>
      </w:r>
      <w:r>
        <w:rPr>
          <w:rFonts w:asciiTheme="minorHAnsi" w:hAnsiTheme="minorHAnsi" w:cstheme="minorHAnsi"/>
          <w:i/>
          <w:noProof/>
        </w:rPr>
        <w:t>write speech which is correctly punctuated and formatted.</w:t>
      </w:r>
    </w:p>
    <w:p w14:paraId="3223B30E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We used the “Speech Sandwich” method …</w:t>
      </w:r>
    </w:p>
    <w:p w14:paraId="1E98E519" w14:textId="77777777" w:rsidR="00F40F2F" w:rsidRDefault="00F40F2F" w:rsidP="00F40F2F"/>
    <w:p w14:paraId="6A99AEB8" w14:textId="77777777" w:rsidR="00F40F2F" w:rsidRDefault="00F40F2F" w:rsidP="00F40F2F">
      <w:pPr>
        <w:ind w:left="113" w:right="113"/>
        <w:jc w:val="center"/>
        <w:rPr>
          <w:rFonts w:ascii="XCCW Joined 25a" w:hAnsi="XCCW Joined 25a"/>
          <w:sz w:val="20"/>
        </w:rPr>
        <w:sectPr w:rsidR="00F40F2F" w:rsidSect="00E31CAA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1"/>
        <w:gridCol w:w="1521"/>
        <w:gridCol w:w="531"/>
        <w:gridCol w:w="531"/>
        <w:gridCol w:w="1652"/>
      </w:tblGrid>
      <w:tr w:rsidR="00F40F2F" w:rsidRPr="002C1A90" w14:paraId="63EFAEF4" w14:textId="77777777" w:rsidTr="00553124">
        <w:trPr>
          <w:cantSplit/>
          <w:trHeight w:val="1334"/>
        </w:trPr>
        <w:tc>
          <w:tcPr>
            <w:tcW w:w="0" w:type="auto"/>
            <w:textDirection w:val="btLr"/>
            <w:vAlign w:val="center"/>
          </w:tcPr>
          <w:p w14:paraId="24D0C35A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lastRenderedPageBreak/>
              <w:t>Bread</w:t>
            </w:r>
          </w:p>
        </w:tc>
        <w:tc>
          <w:tcPr>
            <w:tcW w:w="0" w:type="auto"/>
            <w:textDirection w:val="btLr"/>
            <w:vAlign w:val="center"/>
          </w:tcPr>
          <w:p w14:paraId="77E32CDB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Filling</w:t>
            </w:r>
          </w:p>
        </w:tc>
        <w:tc>
          <w:tcPr>
            <w:tcW w:w="0" w:type="auto"/>
            <w:textDirection w:val="btLr"/>
            <w:vAlign w:val="center"/>
          </w:tcPr>
          <w:p w14:paraId="613CD39B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Sauce</w:t>
            </w:r>
          </w:p>
        </w:tc>
        <w:tc>
          <w:tcPr>
            <w:tcW w:w="0" w:type="auto"/>
            <w:textDirection w:val="btLr"/>
            <w:vAlign w:val="center"/>
          </w:tcPr>
          <w:p w14:paraId="758EB97F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Bread</w:t>
            </w:r>
          </w:p>
        </w:tc>
        <w:tc>
          <w:tcPr>
            <w:tcW w:w="0" w:type="auto"/>
            <w:textDirection w:val="btLr"/>
            <w:vAlign w:val="center"/>
          </w:tcPr>
          <w:p w14:paraId="7F6F3551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Reporting</w:t>
            </w:r>
          </w:p>
          <w:p w14:paraId="685D721D" w14:textId="77777777" w:rsidR="00F40F2F" w:rsidRPr="00932CED" w:rsidRDefault="00F40F2F" w:rsidP="00553124">
            <w:pPr>
              <w:ind w:left="113" w:right="113"/>
              <w:jc w:val="center"/>
              <w:rPr>
                <w:rFonts w:ascii="XCCW Joined 25a" w:hAnsi="XCCW Joined 25a"/>
                <w:sz w:val="20"/>
              </w:rPr>
            </w:pPr>
            <w:r w:rsidRPr="00932CED">
              <w:rPr>
                <w:rFonts w:ascii="XCCW Joined 25a" w:hAnsi="XCCW Joined 25a"/>
                <w:sz w:val="20"/>
              </w:rPr>
              <w:t>clause</w:t>
            </w:r>
          </w:p>
        </w:tc>
      </w:tr>
      <w:tr w:rsidR="00F40F2F" w:rsidRPr="002C1A90" w14:paraId="1A8DC422" w14:textId="77777777" w:rsidTr="00553124">
        <w:trPr>
          <w:trHeight w:val="737"/>
        </w:trPr>
        <w:tc>
          <w:tcPr>
            <w:tcW w:w="0" w:type="auto"/>
            <w:vAlign w:val="center"/>
          </w:tcPr>
          <w:p w14:paraId="7D17C078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“</w:t>
            </w:r>
          </w:p>
        </w:tc>
        <w:tc>
          <w:tcPr>
            <w:tcW w:w="0" w:type="auto"/>
            <w:vAlign w:val="center"/>
          </w:tcPr>
          <w:p w14:paraId="133FC923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Are you okay</w:t>
            </w:r>
          </w:p>
        </w:tc>
        <w:tc>
          <w:tcPr>
            <w:tcW w:w="0" w:type="auto"/>
            <w:vAlign w:val="center"/>
          </w:tcPr>
          <w:p w14:paraId="1113FBD7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?</w:t>
            </w:r>
          </w:p>
        </w:tc>
        <w:tc>
          <w:tcPr>
            <w:tcW w:w="0" w:type="auto"/>
            <w:vAlign w:val="center"/>
          </w:tcPr>
          <w:p w14:paraId="46B11C74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”</w:t>
            </w:r>
          </w:p>
        </w:tc>
        <w:tc>
          <w:tcPr>
            <w:tcW w:w="0" w:type="auto"/>
            <w:vAlign w:val="center"/>
          </w:tcPr>
          <w:p w14:paraId="139D7492" w14:textId="77777777" w:rsidR="00F40F2F" w:rsidRPr="00F40F2F" w:rsidRDefault="00F40F2F" w:rsidP="00553124">
            <w:pPr>
              <w:jc w:val="center"/>
              <w:rPr>
                <w:rFonts w:ascii="XCCW Joined 25a" w:hAnsi="XCCW Joined 25a"/>
                <w:sz w:val="16"/>
                <w:szCs w:val="60"/>
              </w:rPr>
            </w:pPr>
            <w:r w:rsidRPr="00F40F2F">
              <w:rPr>
                <w:rFonts w:ascii="XCCW Joined 25a" w:hAnsi="XCCW Joined 25a"/>
                <w:sz w:val="16"/>
                <w:szCs w:val="60"/>
              </w:rPr>
              <w:t>asked the bird.</w:t>
            </w:r>
          </w:p>
        </w:tc>
      </w:tr>
    </w:tbl>
    <w:p w14:paraId="4BA9FD94" w14:textId="77777777" w:rsidR="00F40F2F" w:rsidRDefault="00F40F2F" w:rsidP="00F40F2F"/>
    <w:p w14:paraId="5371FD91" w14:textId="77777777" w:rsidR="00F40F2F" w:rsidRPr="00612DEA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20"/>
          <w:szCs w:val="28"/>
        </w:rPr>
      </w:pPr>
      <w:r w:rsidRPr="00612DEA">
        <w:rPr>
          <w:rFonts w:ascii="XCCW Joined 25a" w:hAnsi="XCCW Joined 25a" w:cs="Calibri"/>
          <w:sz w:val="20"/>
          <w:szCs w:val="28"/>
        </w:rPr>
        <w:lastRenderedPageBreak/>
        <w:t>Open speech marks " (bread)</w:t>
      </w:r>
    </w:p>
    <w:p w14:paraId="5719859B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Write what the person is saying (filling)</w:t>
      </w:r>
    </w:p>
    <w:p w14:paraId="092774A9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 xml:space="preserve">Include </w:t>
      </w:r>
      <w:proofErr w:type="gramStart"/>
      <w:r w:rsidRPr="00F40F2F">
        <w:rPr>
          <w:rFonts w:ascii="XCCW Joined 25a" w:hAnsi="XCCW Joined 25a" w:cs="Calibri"/>
          <w:sz w:val="18"/>
          <w:szCs w:val="28"/>
        </w:rPr>
        <w:t>punctuation ,</w:t>
      </w:r>
      <w:proofErr w:type="gramEnd"/>
      <w:r w:rsidRPr="00F40F2F">
        <w:rPr>
          <w:rFonts w:ascii="XCCW Joined 25a" w:hAnsi="XCCW Joined 25a" w:cs="Calibri"/>
          <w:sz w:val="18"/>
          <w:szCs w:val="28"/>
        </w:rPr>
        <w:t xml:space="preserve"> ? . ! (sauce)</w:t>
      </w:r>
    </w:p>
    <w:p w14:paraId="49B339B5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Close the speech " (bread)</w:t>
      </w:r>
    </w:p>
    <w:p w14:paraId="7BB9A513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Add a word for said (whispered, shouted)</w:t>
      </w:r>
    </w:p>
    <w:p w14:paraId="1BFEBF51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Report who said it - Tim, Tom</w:t>
      </w:r>
    </w:p>
    <w:p w14:paraId="16FE522E" w14:textId="77777777" w:rsidR="00F40F2F" w:rsidRPr="00F40F2F" w:rsidRDefault="00F40F2F" w:rsidP="00F40F2F">
      <w:pPr>
        <w:numPr>
          <w:ilvl w:val="0"/>
          <w:numId w:val="6"/>
        </w:numPr>
        <w:autoSpaceDE w:val="0"/>
        <w:autoSpaceDN w:val="0"/>
        <w:adjustRightInd w:val="0"/>
        <w:ind w:left="397" w:hanging="397"/>
        <w:rPr>
          <w:rFonts w:ascii="XCCW Joined 25a" w:hAnsi="XCCW Joined 25a" w:cs="Calibri"/>
          <w:sz w:val="18"/>
          <w:szCs w:val="28"/>
        </w:rPr>
      </w:pPr>
      <w:r w:rsidRPr="00F40F2F">
        <w:rPr>
          <w:rFonts w:ascii="XCCW Joined 25a" w:hAnsi="XCCW Joined 25a" w:cs="Calibri"/>
          <w:sz w:val="18"/>
          <w:szCs w:val="28"/>
        </w:rPr>
        <w:t>Full stop.</w:t>
      </w:r>
    </w:p>
    <w:p w14:paraId="35A37AB0" w14:textId="77777777" w:rsidR="00F40F2F" w:rsidRDefault="00F40F2F" w:rsidP="00F40F2F">
      <w:pPr>
        <w:rPr>
          <w:rFonts w:asciiTheme="minorHAnsi" w:hAnsiTheme="minorHAnsi" w:cstheme="minorHAnsi"/>
          <w:i/>
          <w:noProof/>
        </w:rPr>
        <w:sectPr w:rsidR="00F40F2F" w:rsidSect="00F40F2F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5BA692D2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</w:p>
    <w:p w14:paraId="205B56CF" w14:textId="1F791AEE" w:rsidR="00F40F2F" w:rsidRDefault="00F40F2F" w:rsidP="00F40F2F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Please write out these sentences with the correct punctuation and change the words from said:</w:t>
      </w:r>
    </w:p>
    <w:p w14:paraId="6B1E18D7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t>Number 8 is split speech.  Have a go to see if you remember how to do it …</w:t>
      </w:r>
    </w:p>
    <w:p w14:paraId="7CABE18B" w14:textId="77777777" w:rsidR="00F40F2F" w:rsidRDefault="00F40F2F" w:rsidP="00F40F2F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0035"/>
      </w:tblGrid>
      <w:tr w:rsidR="00F40F2F" w14:paraId="3139A0DA" w14:textId="77777777" w:rsidTr="00553124">
        <w:trPr>
          <w:trHeight w:val="340"/>
        </w:trPr>
        <w:tc>
          <w:tcPr>
            <w:tcW w:w="421" w:type="dxa"/>
          </w:tcPr>
          <w:p w14:paraId="68F891FF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1</w:t>
            </w:r>
          </w:p>
        </w:tc>
        <w:tc>
          <w:tcPr>
            <w:tcW w:w="10035" w:type="dxa"/>
          </w:tcPr>
          <w:p w14:paraId="2305D142" w14:textId="7F3E0057" w:rsidR="00F40F2F" w:rsidRDefault="00F40F2F" w:rsidP="00F40F2F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Do you know where I put my book said Claire.</w:t>
            </w:r>
          </w:p>
        </w:tc>
      </w:tr>
      <w:tr w:rsidR="00F40F2F" w14:paraId="395E2EB7" w14:textId="77777777" w:rsidTr="00553124">
        <w:trPr>
          <w:trHeight w:val="454"/>
        </w:trPr>
        <w:tc>
          <w:tcPr>
            <w:tcW w:w="421" w:type="dxa"/>
          </w:tcPr>
          <w:p w14:paraId="0ADC96CD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4B91F483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2E0BB230" w14:textId="77777777" w:rsidTr="00553124">
        <w:trPr>
          <w:trHeight w:val="454"/>
        </w:trPr>
        <w:tc>
          <w:tcPr>
            <w:tcW w:w="421" w:type="dxa"/>
          </w:tcPr>
          <w:p w14:paraId="6D32F63F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571DD1EF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5388E9B3" w14:textId="77777777" w:rsidTr="00553124">
        <w:trPr>
          <w:trHeight w:val="340"/>
        </w:trPr>
        <w:tc>
          <w:tcPr>
            <w:tcW w:w="421" w:type="dxa"/>
          </w:tcPr>
          <w:p w14:paraId="11BFB8A7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2</w:t>
            </w:r>
          </w:p>
        </w:tc>
        <w:tc>
          <w:tcPr>
            <w:tcW w:w="10035" w:type="dxa"/>
          </w:tcPr>
          <w:p w14:paraId="031B90A6" w14:textId="30BAEBA5" w:rsidR="00F40F2F" w:rsidRDefault="00F40F2F" w:rsidP="00F40F2F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Someone has kicked a ball through my window said Mrs Hart.</w:t>
            </w:r>
          </w:p>
        </w:tc>
      </w:tr>
      <w:tr w:rsidR="00F40F2F" w14:paraId="0FA526D3" w14:textId="77777777" w:rsidTr="00553124">
        <w:trPr>
          <w:trHeight w:val="454"/>
        </w:trPr>
        <w:tc>
          <w:tcPr>
            <w:tcW w:w="421" w:type="dxa"/>
          </w:tcPr>
          <w:p w14:paraId="467A571D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5E6CD145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32755943" w14:textId="77777777" w:rsidTr="00553124">
        <w:trPr>
          <w:trHeight w:val="454"/>
        </w:trPr>
        <w:tc>
          <w:tcPr>
            <w:tcW w:w="421" w:type="dxa"/>
          </w:tcPr>
          <w:p w14:paraId="4DCF2F90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20608905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7B6CC647" w14:textId="77777777" w:rsidTr="00553124">
        <w:trPr>
          <w:trHeight w:val="340"/>
        </w:trPr>
        <w:tc>
          <w:tcPr>
            <w:tcW w:w="421" w:type="dxa"/>
          </w:tcPr>
          <w:p w14:paraId="5AEE2E03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3</w:t>
            </w:r>
          </w:p>
        </w:tc>
        <w:tc>
          <w:tcPr>
            <w:tcW w:w="10035" w:type="dxa"/>
          </w:tcPr>
          <w:p w14:paraId="7E681EA6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We will do silent reading after lunch said Mr Jones.</w:t>
            </w:r>
          </w:p>
        </w:tc>
      </w:tr>
      <w:tr w:rsidR="00F40F2F" w14:paraId="65A69B66" w14:textId="77777777" w:rsidTr="00553124">
        <w:trPr>
          <w:trHeight w:val="454"/>
        </w:trPr>
        <w:tc>
          <w:tcPr>
            <w:tcW w:w="421" w:type="dxa"/>
          </w:tcPr>
          <w:p w14:paraId="16FF9B4A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66F52558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69A8A1D8" w14:textId="77777777" w:rsidTr="00553124">
        <w:trPr>
          <w:trHeight w:val="454"/>
        </w:trPr>
        <w:tc>
          <w:tcPr>
            <w:tcW w:w="421" w:type="dxa"/>
          </w:tcPr>
          <w:p w14:paraId="43A4909D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1B4CBAD8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42AAB9A6" w14:textId="77777777" w:rsidTr="00553124">
        <w:trPr>
          <w:trHeight w:val="340"/>
        </w:trPr>
        <w:tc>
          <w:tcPr>
            <w:tcW w:w="421" w:type="dxa"/>
          </w:tcPr>
          <w:p w14:paraId="0555D036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4</w:t>
            </w:r>
          </w:p>
        </w:tc>
        <w:tc>
          <w:tcPr>
            <w:tcW w:w="10035" w:type="dxa"/>
          </w:tcPr>
          <w:p w14:paraId="48215AF1" w14:textId="1EE302F9" w:rsidR="00F40F2F" w:rsidRDefault="00F40F2F" w:rsidP="00F40F2F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Can you help me said Greg.</w:t>
            </w:r>
          </w:p>
        </w:tc>
      </w:tr>
      <w:tr w:rsidR="00F40F2F" w14:paraId="10F4A68F" w14:textId="77777777" w:rsidTr="00553124">
        <w:trPr>
          <w:trHeight w:val="454"/>
        </w:trPr>
        <w:tc>
          <w:tcPr>
            <w:tcW w:w="421" w:type="dxa"/>
          </w:tcPr>
          <w:p w14:paraId="2AA0F6F0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7C2E22A9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4BF01E6B" w14:textId="77777777" w:rsidTr="00553124">
        <w:trPr>
          <w:trHeight w:val="454"/>
        </w:trPr>
        <w:tc>
          <w:tcPr>
            <w:tcW w:w="421" w:type="dxa"/>
          </w:tcPr>
          <w:p w14:paraId="14A6647D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4E69CD27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54090093" w14:textId="77777777" w:rsidTr="00553124">
        <w:trPr>
          <w:trHeight w:val="340"/>
        </w:trPr>
        <w:tc>
          <w:tcPr>
            <w:tcW w:w="421" w:type="dxa"/>
          </w:tcPr>
          <w:p w14:paraId="55CBD320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5</w:t>
            </w:r>
          </w:p>
        </w:tc>
        <w:tc>
          <w:tcPr>
            <w:tcW w:w="10035" w:type="dxa"/>
          </w:tcPr>
          <w:p w14:paraId="076F4DD1" w14:textId="498BFE76" w:rsidR="00F40F2F" w:rsidRDefault="00F40F2F" w:rsidP="00F40F2F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What do you want said the old lady.</w:t>
            </w:r>
          </w:p>
        </w:tc>
      </w:tr>
      <w:tr w:rsidR="00F40F2F" w14:paraId="63A4C1A4" w14:textId="77777777" w:rsidTr="00553124">
        <w:trPr>
          <w:trHeight w:val="454"/>
        </w:trPr>
        <w:tc>
          <w:tcPr>
            <w:tcW w:w="421" w:type="dxa"/>
          </w:tcPr>
          <w:p w14:paraId="7867E356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44895593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66DCF530" w14:textId="77777777" w:rsidTr="00553124">
        <w:trPr>
          <w:trHeight w:val="454"/>
        </w:trPr>
        <w:tc>
          <w:tcPr>
            <w:tcW w:w="421" w:type="dxa"/>
          </w:tcPr>
          <w:p w14:paraId="42A5973B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65A7866D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3E4C5F11" w14:textId="77777777" w:rsidTr="00553124">
        <w:trPr>
          <w:trHeight w:val="340"/>
        </w:trPr>
        <w:tc>
          <w:tcPr>
            <w:tcW w:w="421" w:type="dxa"/>
          </w:tcPr>
          <w:p w14:paraId="45B71A5D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6</w:t>
            </w:r>
          </w:p>
        </w:tc>
        <w:tc>
          <w:tcPr>
            <w:tcW w:w="10035" w:type="dxa"/>
          </w:tcPr>
          <w:p w14:paraId="1C7B3927" w14:textId="0A69B7D6" w:rsidR="00F40F2F" w:rsidRDefault="00F40F2F" w:rsidP="00F40F2F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I can’t find my homework said Sally.</w:t>
            </w:r>
          </w:p>
        </w:tc>
      </w:tr>
      <w:tr w:rsidR="00F40F2F" w14:paraId="5F319925" w14:textId="77777777" w:rsidTr="00553124">
        <w:trPr>
          <w:trHeight w:val="454"/>
        </w:trPr>
        <w:tc>
          <w:tcPr>
            <w:tcW w:w="421" w:type="dxa"/>
          </w:tcPr>
          <w:p w14:paraId="12E7D71C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63340F08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7A6D2711" w14:textId="77777777" w:rsidTr="00553124">
        <w:trPr>
          <w:trHeight w:val="454"/>
        </w:trPr>
        <w:tc>
          <w:tcPr>
            <w:tcW w:w="421" w:type="dxa"/>
          </w:tcPr>
          <w:p w14:paraId="0CCD0838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30C115C6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3E2EE600" w14:textId="77777777" w:rsidTr="00553124">
        <w:trPr>
          <w:trHeight w:val="340"/>
        </w:trPr>
        <w:tc>
          <w:tcPr>
            <w:tcW w:w="421" w:type="dxa"/>
          </w:tcPr>
          <w:p w14:paraId="4880A4B9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7</w:t>
            </w:r>
          </w:p>
        </w:tc>
        <w:tc>
          <w:tcPr>
            <w:tcW w:w="10035" w:type="dxa"/>
          </w:tcPr>
          <w:p w14:paraId="0A3C1644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I enjoyed going swimming said Tim.</w:t>
            </w:r>
          </w:p>
        </w:tc>
      </w:tr>
      <w:tr w:rsidR="00F40F2F" w14:paraId="69E990D6" w14:textId="77777777" w:rsidTr="00553124">
        <w:trPr>
          <w:trHeight w:val="454"/>
        </w:trPr>
        <w:tc>
          <w:tcPr>
            <w:tcW w:w="421" w:type="dxa"/>
          </w:tcPr>
          <w:p w14:paraId="283A69CA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63F9316A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0534C69E" w14:textId="77777777" w:rsidTr="00553124">
        <w:trPr>
          <w:trHeight w:val="454"/>
        </w:trPr>
        <w:tc>
          <w:tcPr>
            <w:tcW w:w="421" w:type="dxa"/>
          </w:tcPr>
          <w:p w14:paraId="40666012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328075D2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1E91D163" w14:textId="77777777" w:rsidTr="00553124">
        <w:trPr>
          <w:trHeight w:val="340"/>
        </w:trPr>
        <w:tc>
          <w:tcPr>
            <w:tcW w:w="421" w:type="dxa"/>
          </w:tcPr>
          <w:p w14:paraId="54B46042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8</w:t>
            </w:r>
          </w:p>
        </w:tc>
        <w:tc>
          <w:tcPr>
            <w:tcW w:w="10035" w:type="dxa"/>
          </w:tcPr>
          <w:p w14:paraId="26DD9B0C" w14:textId="7208A38E" w:rsidR="00F40F2F" w:rsidRDefault="00F40F2F" w:rsidP="00F40F2F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Don’t be late again said the teacher. Or it will mean detention for you!</w:t>
            </w:r>
          </w:p>
        </w:tc>
      </w:tr>
      <w:tr w:rsidR="00F40F2F" w14:paraId="4B221CAC" w14:textId="77777777" w:rsidTr="00553124">
        <w:trPr>
          <w:trHeight w:val="454"/>
        </w:trPr>
        <w:tc>
          <w:tcPr>
            <w:tcW w:w="421" w:type="dxa"/>
          </w:tcPr>
          <w:p w14:paraId="5B1A7504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2108012F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F40F2F" w14:paraId="760DA064" w14:textId="77777777" w:rsidTr="00553124">
        <w:trPr>
          <w:trHeight w:val="454"/>
        </w:trPr>
        <w:tc>
          <w:tcPr>
            <w:tcW w:w="421" w:type="dxa"/>
          </w:tcPr>
          <w:p w14:paraId="76B2DFF4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10035" w:type="dxa"/>
          </w:tcPr>
          <w:p w14:paraId="47467BF1" w14:textId="77777777" w:rsidR="00F40F2F" w:rsidRDefault="00F40F2F" w:rsidP="00553124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32E9D5DC" w14:textId="77777777" w:rsidR="000366B1" w:rsidRPr="00F40F2F" w:rsidRDefault="000366B1" w:rsidP="00F40F2F">
      <w:pPr>
        <w:rPr>
          <w:rFonts w:asciiTheme="minorHAnsi" w:hAnsiTheme="minorHAnsi" w:cstheme="minorHAnsi"/>
          <w:i/>
          <w:noProof/>
          <w:sz w:val="12"/>
        </w:rPr>
      </w:pPr>
    </w:p>
    <w:sectPr w:rsidR="000366B1" w:rsidRPr="00F40F2F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9FD53" w14:textId="77777777" w:rsidR="00335D96" w:rsidRDefault="00335D96" w:rsidP="0032224B">
      <w:r>
        <w:separator/>
      </w:r>
    </w:p>
  </w:endnote>
  <w:endnote w:type="continuationSeparator" w:id="0">
    <w:p w14:paraId="3858F724" w14:textId="77777777" w:rsidR="00335D96" w:rsidRDefault="00335D96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Sitka Small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8F0B6" w14:textId="77777777" w:rsidR="00335D96" w:rsidRDefault="00335D96" w:rsidP="0032224B">
      <w:r>
        <w:separator/>
      </w:r>
    </w:p>
  </w:footnote>
  <w:footnote w:type="continuationSeparator" w:id="0">
    <w:p w14:paraId="133E40AF" w14:textId="77777777" w:rsidR="00335D96" w:rsidRDefault="00335D96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FAEFEC9" w:rsidR="009F5A7A" w:rsidRPr="00F40F2F" w:rsidRDefault="009F5A7A" w:rsidP="009F5A7A">
    <w:pPr>
      <w:rPr>
        <w:rFonts w:asciiTheme="minorHAnsi" w:hAnsiTheme="minorHAnsi" w:cstheme="minorHAnsi"/>
        <w:b/>
        <w:i/>
        <w:u w:val="single"/>
      </w:rPr>
    </w:pPr>
    <w:r w:rsidRPr="00F40F2F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3B147F">
      <w:rPr>
        <w:rFonts w:asciiTheme="minorHAnsi" w:hAnsiTheme="minorHAnsi" w:cstheme="minorHAnsi"/>
        <w:b/>
        <w:i/>
        <w:u w:val="single"/>
      </w:rPr>
      <w:t>24</w:t>
    </w:r>
    <w:r w:rsidR="00F40F2F" w:rsidRPr="00F40F2F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F40F2F" w:rsidRPr="00F40F2F">
      <w:rPr>
        <w:rFonts w:asciiTheme="minorHAnsi" w:hAnsiTheme="minorHAnsi" w:cstheme="minorHAnsi"/>
        <w:b/>
        <w:i/>
        <w:u w:val="single"/>
      </w:rPr>
      <w:t xml:space="preserve"> March</w:t>
    </w:r>
    <w:r w:rsidRPr="00F40F2F">
      <w:rPr>
        <w:rFonts w:asciiTheme="minorHAnsi" w:hAnsiTheme="minorHAnsi" w:cstheme="minorHAnsi"/>
        <w:b/>
        <w:i/>
        <w:u w:val="single"/>
      </w:rPr>
      <w:t xml:space="preserve">, Due Thursday </w:t>
    </w:r>
    <w:r w:rsidR="003B147F">
      <w:rPr>
        <w:rFonts w:asciiTheme="minorHAnsi" w:hAnsiTheme="minorHAnsi" w:cstheme="minorHAnsi"/>
        <w:b/>
        <w:i/>
        <w:u w:val="single"/>
      </w:rPr>
      <w:t>30</w:t>
    </w:r>
    <w:r w:rsidR="003B147F" w:rsidRPr="003B147F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3B147F">
      <w:rPr>
        <w:rFonts w:asciiTheme="minorHAnsi" w:hAnsiTheme="minorHAnsi" w:cstheme="minorHAnsi"/>
        <w:b/>
        <w:i/>
        <w:u w:val="single"/>
      </w:rPr>
      <w:t xml:space="preserve"> March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F26829A"/>
    <w:lvl w:ilvl="0">
      <w:numFmt w:val="bullet"/>
      <w:lvlText w:val="*"/>
      <w:lvlJc w:val="left"/>
    </w:lvl>
  </w:abstractNum>
  <w:abstractNum w:abstractNumId="1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77D"/>
    <w:rsid w:val="00016A8D"/>
    <w:rsid w:val="00030761"/>
    <w:rsid w:val="000366B1"/>
    <w:rsid w:val="000417E4"/>
    <w:rsid w:val="00050ABD"/>
    <w:rsid w:val="000B3A32"/>
    <w:rsid w:val="00111018"/>
    <w:rsid w:val="00151321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35D96"/>
    <w:rsid w:val="0035386A"/>
    <w:rsid w:val="00380008"/>
    <w:rsid w:val="003A43A9"/>
    <w:rsid w:val="003B147F"/>
    <w:rsid w:val="003B262F"/>
    <w:rsid w:val="003B37F9"/>
    <w:rsid w:val="003D4FCF"/>
    <w:rsid w:val="003E18C7"/>
    <w:rsid w:val="003F6AD7"/>
    <w:rsid w:val="00481CFA"/>
    <w:rsid w:val="005046B3"/>
    <w:rsid w:val="00532CD3"/>
    <w:rsid w:val="00541B1B"/>
    <w:rsid w:val="005C4B82"/>
    <w:rsid w:val="005C7A95"/>
    <w:rsid w:val="006110ED"/>
    <w:rsid w:val="00626A2B"/>
    <w:rsid w:val="0063083B"/>
    <w:rsid w:val="006A1DEC"/>
    <w:rsid w:val="006D684D"/>
    <w:rsid w:val="007401EF"/>
    <w:rsid w:val="007851AB"/>
    <w:rsid w:val="00791791"/>
    <w:rsid w:val="00810B06"/>
    <w:rsid w:val="0084766A"/>
    <w:rsid w:val="008A3D37"/>
    <w:rsid w:val="008B3D6A"/>
    <w:rsid w:val="008E4F37"/>
    <w:rsid w:val="008E5275"/>
    <w:rsid w:val="008F273A"/>
    <w:rsid w:val="00941CF8"/>
    <w:rsid w:val="009B4F77"/>
    <w:rsid w:val="009F5A7A"/>
    <w:rsid w:val="00A05E31"/>
    <w:rsid w:val="00A3121B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25DE7"/>
    <w:rsid w:val="00D35465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1AD1"/>
    <w:rsid w:val="00EB261E"/>
    <w:rsid w:val="00F30936"/>
    <w:rsid w:val="00F335D1"/>
    <w:rsid w:val="00F34E1E"/>
    <w:rsid w:val="00F40F2F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D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6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364D0E-725A-4BED-9FB8-B98BF9E2A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CF404-24BE-476A-8CD3-866512965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A87DBE00</Template>
  <TotalTime>15</TotalTime>
  <Pages>7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2023-03-22T18:43:00Z</cp:lastPrinted>
  <dcterms:created xsi:type="dcterms:W3CDTF">2023-03-22T18:26:00Z</dcterms:created>
  <dcterms:modified xsi:type="dcterms:W3CDTF">2023-03-22T18:59:00Z</dcterms:modified>
</cp:coreProperties>
</file>