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8DFED4" w14:textId="2F362662" w:rsidR="00541B1B" w:rsidRDefault="007851AB" w:rsidP="00541B1B">
      <w:pPr>
        <w:pStyle w:val="Heading2"/>
        <w:spacing w:before="0" w:line="240" w:lineRule="auto"/>
        <w:rPr>
          <w:noProof/>
        </w:rPr>
      </w:pPr>
      <w:r>
        <w:rPr>
          <w:noProof/>
        </w:rPr>
        <w:drawing>
          <wp:inline distT="0" distB="0" distL="0" distR="0" wp14:anchorId="4B6B5AF6" wp14:editId="608B88BF">
            <wp:extent cx="6715125" cy="9029121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22846" cy="9039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C53C3B" w14:textId="698B6006" w:rsidR="00941CF8" w:rsidRDefault="00941CF8" w:rsidP="00541B1B">
      <w:pPr>
        <w:pStyle w:val="Heading2"/>
        <w:spacing w:before="0" w:line="240" w:lineRule="auto"/>
        <w:rPr>
          <w:noProof/>
        </w:rPr>
      </w:pPr>
    </w:p>
    <w:p w14:paraId="22EFAFE8" w14:textId="5C9755F3" w:rsidR="00941CF8" w:rsidRDefault="007851AB" w:rsidP="00541B1B">
      <w:pPr>
        <w:pStyle w:val="Heading2"/>
        <w:spacing w:before="0" w:line="240" w:lineRule="auto"/>
        <w:rPr>
          <w:noProof/>
        </w:rPr>
      </w:pPr>
      <w:r>
        <w:rPr>
          <w:noProof/>
        </w:rPr>
        <w:lastRenderedPageBreak/>
        <w:drawing>
          <wp:inline distT="0" distB="0" distL="0" distR="0" wp14:anchorId="34C94350" wp14:editId="02F9DE44">
            <wp:extent cx="6696075" cy="89730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02298" cy="8981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27929E" w14:textId="4874E6CC" w:rsidR="00941CF8" w:rsidRDefault="00941CF8" w:rsidP="00541B1B">
      <w:pPr>
        <w:pStyle w:val="Heading2"/>
        <w:spacing w:before="0" w:line="240" w:lineRule="auto"/>
        <w:rPr>
          <w:noProof/>
        </w:rPr>
      </w:pPr>
    </w:p>
    <w:p w14:paraId="40442E06" w14:textId="12A67905" w:rsidR="00541B1B" w:rsidRDefault="00541B1B" w:rsidP="00541B1B">
      <w:pPr>
        <w:pStyle w:val="Heading2"/>
        <w:spacing w:before="0" w:line="240" w:lineRule="auto"/>
        <w:rPr>
          <w:noProof/>
        </w:rPr>
      </w:pPr>
    </w:p>
    <w:p w14:paraId="177D6A51" w14:textId="0A113157" w:rsidR="00541B1B" w:rsidRDefault="007851AB" w:rsidP="00541B1B">
      <w:pPr>
        <w:pStyle w:val="Heading2"/>
        <w:spacing w:before="0" w:line="240" w:lineRule="auto"/>
        <w:rPr>
          <w:noProof/>
        </w:rPr>
      </w:pPr>
      <w:bookmarkStart w:id="0" w:name="_GoBack"/>
      <w:r>
        <w:rPr>
          <w:noProof/>
        </w:rPr>
        <w:lastRenderedPageBreak/>
        <w:drawing>
          <wp:inline distT="0" distB="0" distL="0" distR="0" wp14:anchorId="509E8DFA" wp14:editId="5D16C038">
            <wp:extent cx="6715125" cy="901874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722997" cy="9029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0FA093D3" w14:textId="4C841ECB" w:rsidR="00541B1B" w:rsidRDefault="00541B1B" w:rsidP="00541B1B">
      <w:pPr>
        <w:pStyle w:val="Heading2"/>
        <w:spacing w:before="0" w:line="240" w:lineRule="auto"/>
        <w:rPr>
          <w:noProof/>
        </w:rPr>
      </w:pPr>
    </w:p>
    <w:p w14:paraId="039E2B11" w14:textId="584891D8" w:rsidR="00541B1B" w:rsidRDefault="00541B1B" w:rsidP="00541B1B">
      <w:pPr>
        <w:pStyle w:val="Heading2"/>
        <w:spacing w:before="0" w:line="240" w:lineRule="auto"/>
        <w:rPr>
          <w:noProof/>
        </w:rPr>
      </w:pPr>
    </w:p>
    <w:p w14:paraId="551F04B9" w14:textId="77777777" w:rsidR="00E31CAA" w:rsidRDefault="00E31CAA" w:rsidP="00541B1B">
      <w:pPr>
        <w:pStyle w:val="Heading2"/>
        <w:spacing w:before="0" w:line="240" w:lineRule="auto"/>
        <w:rPr>
          <w:noProof/>
        </w:rPr>
        <w:sectPr w:rsidR="00E31CAA" w:rsidSect="00941CF8">
          <w:headerReference w:type="default" r:id="rId12"/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6ABBA401" w14:textId="77777777" w:rsidR="004A795E" w:rsidRPr="004A795E" w:rsidRDefault="004A795E" w:rsidP="004A795E">
      <w:pPr>
        <w:rPr>
          <w:rFonts w:asciiTheme="minorHAnsi" w:hAnsiTheme="minorHAnsi" w:cstheme="minorHAnsi"/>
          <w:i/>
          <w:noProof/>
          <w:sz w:val="32"/>
        </w:rPr>
      </w:pPr>
      <w:r w:rsidRPr="004A795E">
        <w:rPr>
          <w:rFonts w:asciiTheme="minorHAnsi" w:hAnsiTheme="minorHAnsi" w:cstheme="minorHAnsi"/>
          <w:i/>
          <w:noProof/>
          <w:sz w:val="32"/>
        </w:rPr>
        <w:lastRenderedPageBreak/>
        <w:t>We have been learning about homophones and their different spellings.  Homophones are words that sound the same but are spelt differently and have different meanings.</w:t>
      </w:r>
    </w:p>
    <w:p w14:paraId="3B8FAFA0" w14:textId="77777777" w:rsidR="004A795E" w:rsidRDefault="004A795E" w:rsidP="004A795E">
      <w:pPr>
        <w:rPr>
          <w:rFonts w:asciiTheme="minorHAnsi" w:hAnsiTheme="minorHAnsi" w:cstheme="minorHAnsi"/>
          <w:i/>
          <w:noProof/>
        </w:rPr>
      </w:pPr>
    </w:p>
    <w:p w14:paraId="1251713B" w14:textId="4F0A9EC4" w:rsidR="004A795E" w:rsidRPr="004A795E" w:rsidRDefault="004A795E" w:rsidP="004A795E">
      <w:pPr>
        <w:rPr>
          <w:rFonts w:asciiTheme="minorHAnsi" w:hAnsiTheme="minorHAnsi" w:cstheme="minorHAnsi"/>
          <w:b/>
          <w:i/>
          <w:noProof/>
          <w:sz w:val="32"/>
        </w:rPr>
      </w:pPr>
      <w:r w:rsidRPr="004A795E">
        <w:rPr>
          <w:rFonts w:asciiTheme="minorHAnsi" w:hAnsiTheme="minorHAnsi" w:cstheme="minorHAnsi"/>
          <w:b/>
          <w:i/>
          <w:noProof/>
          <w:sz w:val="32"/>
        </w:rPr>
        <w:t xml:space="preserve">Pick </w:t>
      </w:r>
      <w:r w:rsidRPr="004A795E">
        <w:rPr>
          <w:rFonts w:asciiTheme="minorHAnsi" w:hAnsiTheme="minorHAnsi" w:cstheme="minorHAnsi"/>
          <w:b/>
          <w:i/>
          <w:noProof/>
          <w:sz w:val="32"/>
        </w:rPr>
        <w:t>three</w:t>
      </w:r>
      <w:r w:rsidRPr="004A795E">
        <w:rPr>
          <w:rFonts w:asciiTheme="minorHAnsi" w:hAnsiTheme="minorHAnsi" w:cstheme="minorHAnsi"/>
          <w:b/>
          <w:i/>
          <w:noProof/>
          <w:sz w:val="32"/>
        </w:rPr>
        <w:t xml:space="preserve"> boxes and write definitions for each word in the pairing: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4A795E" w:rsidRPr="003B262F" w14:paraId="3825E54A" w14:textId="77777777" w:rsidTr="004A795E">
        <w:trPr>
          <w:trHeight w:val="850"/>
        </w:trPr>
        <w:tc>
          <w:tcPr>
            <w:tcW w:w="2091" w:type="dxa"/>
            <w:vAlign w:val="center"/>
          </w:tcPr>
          <w:p w14:paraId="5971B1AF" w14:textId="77777777" w:rsidR="004A795E" w:rsidRPr="004A795E" w:rsidRDefault="004A795E" w:rsidP="00765807">
            <w:pPr>
              <w:jc w:val="center"/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4A795E">
              <w:rPr>
                <w:rFonts w:asciiTheme="minorHAnsi" w:hAnsiTheme="minorHAnsi" w:cstheme="minorHAnsi"/>
                <w:i/>
                <w:noProof/>
                <w:sz w:val="32"/>
              </w:rPr>
              <w:t>beach/beech</w:t>
            </w:r>
          </w:p>
        </w:tc>
        <w:tc>
          <w:tcPr>
            <w:tcW w:w="2091" w:type="dxa"/>
            <w:vAlign w:val="center"/>
          </w:tcPr>
          <w:p w14:paraId="79BA6AD3" w14:textId="77777777" w:rsidR="004A795E" w:rsidRPr="004A795E" w:rsidRDefault="004A795E" w:rsidP="00765807">
            <w:pPr>
              <w:jc w:val="center"/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4A795E">
              <w:rPr>
                <w:rFonts w:asciiTheme="minorHAnsi" w:hAnsiTheme="minorHAnsi" w:cstheme="minorHAnsi"/>
                <w:i/>
                <w:noProof/>
                <w:sz w:val="32"/>
              </w:rPr>
              <w:t>blue/blew</w:t>
            </w:r>
          </w:p>
        </w:tc>
        <w:tc>
          <w:tcPr>
            <w:tcW w:w="2091" w:type="dxa"/>
            <w:vAlign w:val="center"/>
          </w:tcPr>
          <w:p w14:paraId="7FA12233" w14:textId="55AC969F" w:rsidR="004A795E" w:rsidRPr="004A795E" w:rsidRDefault="004A795E" w:rsidP="00765807">
            <w:pPr>
              <w:jc w:val="center"/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4A795E">
              <w:rPr>
                <w:rFonts w:asciiTheme="minorHAnsi" w:hAnsiTheme="minorHAnsi" w:cstheme="minorHAnsi"/>
                <w:i/>
                <w:noProof/>
                <w:sz w:val="32"/>
              </w:rPr>
              <w:t>dear/deer</w:t>
            </w:r>
          </w:p>
        </w:tc>
        <w:tc>
          <w:tcPr>
            <w:tcW w:w="2091" w:type="dxa"/>
            <w:vAlign w:val="center"/>
          </w:tcPr>
          <w:p w14:paraId="63AA00FA" w14:textId="3C61A259" w:rsidR="004A795E" w:rsidRPr="004A795E" w:rsidRDefault="004A795E" w:rsidP="00765807">
            <w:pPr>
              <w:jc w:val="center"/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4A795E">
              <w:rPr>
                <w:rFonts w:asciiTheme="minorHAnsi" w:hAnsiTheme="minorHAnsi" w:cstheme="minorHAnsi"/>
                <w:i/>
                <w:noProof/>
                <w:sz w:val="32"/>
              </w:rPr>
              <w:t>pair/pear</w:t>
            </w:r>
          </w:p>
        </w:tc>
        <w:tc>
          <w:tcPr>
            <w:tcW w:w="2092" w:type="dxa"/>
            <w:vAlign w:val="center"/>
          </w:tcPr>
          <w:p w14:paraId="0BF459CE" w14:textId="77777777" w:rsidR="004A795E" w:rsidRPr="004A795E" w:rsidRDefault="004A795E" w:rsidP="00765807">
            <w:pPr>
              <w:jc w:val="center"/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4A795E">
              <w:rPr>
                <w:rFonts w:asciiTheme="minorHAnsi" w:hAnsiTheme="minorHAnsi" w:cstheme="minorHAnsi"/>
                <w:i/>
                <w:noProof/>
                <w:sz w:val="32"/>
              </w:rPr>
              <w:t>rose/rows</w:t>
            </w:r>
          </w:p>
        </w:tc>
      </w:tr>
      <w:tr w:rsidR="004A795E" w:rsidRPr="003B262F" w14:paraId="64D75AE3" w14:textId="77777777" w:rsidTr="004A795E">
        <w:trPr>
          <w:trHeight w:val="850"/>
        </w:trPr>
        <w:tc>
          <w:tcPr>
            <w:tcW w:w="2091" w:type="dxa"/>
            <w:vAlign w:val="center"/>
          </w:tcPr>
          <w:p w14:paraId="20DA1D3A" w14:textId="2702AAC6" w:rsidR="004A795E" w:rsidRPr="004A795E" w:rsidRDefault="004A795E" w:rsidP="00765807">
            <w:pPr>
              <w:jc w:val="center"/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4A795E">
              <w:rPr>
                <w:rFonts w:asciiTheme="minorHAnsi" w:hAnsiTheme="minorHAnsi" w:cstheme="minorHAnsi"/>
                <w:i/>
                <w:noProof/>
                <w:sz w:val="32"/>
              </w:rPr>
              <w:t>pane/pain</w:t>
            </w:r>
          </w:p>
        </w:tc>
        <w:tc>
          <w:tcPr>
            <w:tcW w:w="2091" w:type="dxa"/>
            <w:vAlign w:val="center"/>
          </w:tcPr>
          <w:p w14:paraId="6AA00FA3" w14:textId="77777777" w:rsidR="004A795E" w:rsidRPr="004A795E" w:rsidRDefault="004A795E" w:rsidP="00765807">
            <w:pPr>
              <w:jc w:val="center"/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4A795E">
              <w:rPr>
                <w:rFonts w:asciiTheme="minorHAnsi" w:hAnsiTheme="minorHAnsi" w:cstheme="minorHAnsi"/>
                <w:i/>
                <w:noProof/>
                <w:sz w:val="32"/>
              </w:rPr>
              <w:t>flour/flower</w:t>
            </w:r>
          </w:p>
        </w:tc>
        <w:tc>
          <w:tcPr>
            <w:tcW w:w="2091" w:type="dxa"/>
            <w:vAlign w:val="center"/>
          </w:tcPr>
          <w:p w14:paraId="1984CAB1" w14:textId="77777777" w:rsidR="004A795E" w:rsidRPr="004A795E" w:rsidRDefault="004A795E" w:rsidP="00765807">
            <w:pPr>
              <w:jc w:val="center"/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4A795E">
              <w:rPr>
                <w:rFonts w:asciiTheme="minorHAnsi" w:hAnsiTheme="minorHAnsi" w:cstheme="minorHAnsi"/>
                <w:i/>
                <w:noProof/>
                <w:sz w:val="32"/>
              </w:rPr>
              <w:t>pause/paws</w:t>
            </w:r>
          </w:p>
        </w:tc>
        <w:tc>
          <w:tcPr>
            <w:tcW w:w="2091" w:type="dxa"/>
            <w:vAlign w:val="center"/>
          </w:tcPr>
          <w:p w14:paraId="1660A00D" w14:textId="77777777" w:rsidR="004A795E" w:rsidRPr="004A795E" w:rsidRDefault="004A795E" w:rsidP="00765807">
            <w:pPr>
              <w:jc w:val="center"/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4A795E">
              <w:rPr>
                <w:rFonts w:asciiTheme="minorHAnsi" w:hAnsiTheme="minorHAnsi" w:cstheme="minorHAnsi"/>
                <w:i/>
                <w:noProof/>
                <w:sz w:val="32"/>
              </w:rPr>
              <w:t>hair/hare</w:t>
            </w:r>
          </w:p>
        </w:tc>
        <w:tc>
          <w:tcPr>
            <w:tcW w:w="2092" w:type="dxa"/>
            <w:vAlign w:val="center"/>
          </w:tcPr>
          <w:p w14:paraId="13E8CB99" w14:textId="73F009CD" w:rsidR="004A795E" w:rsidRPr="004A795E" w:rsidRDefault="004A795E" w:rsidP="004A795E">
            <w:pPr>
              <w:jc w:val="center"/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4A795E">
              <w:rPr>
                <w:rFonts w:asciiTheme="minorHAnsi" w:hAnsiTheme="minorHAnsi" w:cstheme="minorHAnsi"/>
                <w:i/>
                <w:noProof/>
                <w:sz w:val="32"/>
              </w:rPr>
              <w:t>made/maid</w:t>
            </w:r>
            <w:r w:rsidRPr="004A795E">
              <w:rPr>
                <w:rFonts w:asciiTheme="minorHAnsi" w:hAnsiTheme="minorHAnsi" w:cstheme="minorHAnsi"/>
                <w:i/>
                <w:noProof/>
                <w:sz w:val="32"/>
              </w:rPr>
              <w:t xml:space="preserve"> </w:t>
            </w:r>
          </w:p>
        </w:tc>
      </w:tr>
    </w:tbl>
    <w:p w14:paraId="498613F1" w14:textId="77777777" w:rsidR="004A795E" w:rsidRDefault="004A795E" w:rsidP="004A795E">
      <w:pPr>
        <w:rPr>
          <w:noProof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4947"/>
        <w:gridCol w:w="4947"/>
      </w:tblGrid>
      <w:tr w:rsidR="004A795E" w14:paraId="5571B7A0" w14:textId="77777777" w:rsidTr="004A795E">
        <w:trPr>
          <w:trHeight w:val="680"/>
        </w:trPr>
        <w:tc>
          <w:tcPr>
            <w:tcW w:w="562" w:type="dxa"/>
            <w:vMerge w:val="restart"/>
          </w:tcPr>
          <w:p w14:paraId="37B7E5CF" w14:textId="77777777" w:rsidR="004A795E" w:rsidRPr="003B262F" w:rsidRDefault="004A795E" w:rsidP="00765807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1</w:t>
            </w:r>
          </w:p>
        </w:tc>
        <w:tc>
          <w:tcPr>
            <w:tcW w:w="4947" w:type="dxa"/>
          </w:tcPr>
          <w:p w14:paraId="24F80733" w14:textId="77777777" w:rsidR="004A795E" w:rsidRPr="003B262F" w:rsidRDefault="004A795E" w:rsidP="00765807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5A38F090" w14:textId="77777777" w:rsidR="004A795E" w:rsidRPr="003B262F" w:rsidRDefault="004A795E" w:rsidP="00765807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4A795E" w14:paraId="66B626FF" w14:textId="77777777" w:rsidTr="004A795E">
        <w:trPr>
          <w:trHeight w:val="680"/>
        </w:trPr>
        <w:tc>
          <w:tcPr>
            <w:tcW w:w="562" w:type="dxa"/>
            <w:vMerge/>
          </w:tcPr>
          <w:p w14:paraId="069E63DF" w14:textId="77777777" w:rsidR="004A795E" w:rsidRPr="003B262F" w:rsidRDefault="004A795E" w:rsidP="00765807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056A2753" w14:textId="77777777" w:rsidR="004A795E" w:rsidRPr="003B262F" w:rsidRDefault="004A795E" w:rsidP="00765807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54734F4D" w14:textId="77777777" w:rsidR="004A795E" w:rsidRPr="003B262F" w:rsidRDefault="004A795E" w:rsidP="00765807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4A795E" w14:paraId="17E33616" w14:textId="77777777" w:rsidTr="004A795E">
        <w:trPr>
          <w:trHeight w:val="680"/>
        </w:trPr>
        <w:tc>
          <w:tcPr>
            <w:tcW w:w="562" w:type="dxa"/>
            <w:vMerge/>
          </w:tcPr>
          <w:p w14:paraId="7502DF4C" w14:textId="77777777" w:rsidR="004A795E" w:rsidRPr="003B262F" w:rsidRDefault="004A795E" w:rsidP="00765807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0A3D5E93" w14:textId="77777777" w:rsidR="004A795E" w:rsidRPr="003B262F" w:rsidRDefault="004A795E" w:rsidP="00765807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6F61D988" w14:textId="77777777" w:rsidR="004A795E" w:rsidRPr="003B262F" w:rsidRDefault="004A795E" w:rsidP="00765807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4A795E" w14:paraId="1EE6DB7B" w14:textId="77777777" w:rsidTr="004A795E">
        <w:trPr>
          <w:trHeight w:val="680"/>
        </w:trPr>
        <w:tc>
          <w:tcPr>
            <w:tcW w:w="562" w:type="dxa"/>
            <w:vMerge w:val="restart"/>
          </w:tcPr>
          <w:p w14:paraId="029EB141" w14:textId="77777777" w:rsidR="004A795E" w:rsidRPr="003B262F" w:rsidRDefault="004A795E" w:rsidP="00765807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2</w:t>
            </w:r>
          </w:p>
        </w:tc>
        <w:tc>
          <w:tcPr>
            <w:tcW w:w="4947" w:type="dxa"/>
          </w:tcPr>
          <w:p w14:paraId="1D02B420" w14:textId="77777777" w:rsidR="004A795E" w:rsidRPr="003B262F" w:rsidRDefault="004A795E" w:rsidP="00765807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0BC4FB3C" w14:textId="77777777" w:rsidR="004A795E" w:rsidRPr="003B262F" w:rsidRDefault="004A795E" w:rsidP="00765807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4A795E" w14:paraId="5297BA3B" w14:textId="77777777" w:rsidTr="004A795E">
        <w:trPr>
          <w:trHeight w:val="680"/>
        </w:trPr>
        <w:tc>
          <w:tcPr>
            <w:tcW w:w="562" w:type="dxa"/>
            <w:vMerge/>
          </w:tcPr>
          <w:p w14:paraId="197EB762" w14:textId="77777777" w:rsidR="004A795E" w:rsidRPr="003B262F" w:rsidRDefault="004A795E" w:rsidP="00765807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2D4DD8D5" w14:textId="77777777" w:rsidR="004A795E" w:rsidRPr="003B262F" w:rsidRDefault="004A795E" w:rsidP="00765807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1E843FFE" w14:textId="77777777" w:rsidR="004A795E" w:rsidRPr="003B262F" w:rsidRDefault="004A795E" w:rsidP="00765807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4A795E" w14:paraId="05956D64" w14:textId="77777777" w:rsidTr="004A795E">
        <w:trPr>
          <w:trHeight w:val="680"/>
        </w:trPr>
        <w:tc>
          <w:tcPr>
            <w:tcW w:w="562" w:type="dxa"/>
            <w:vMerge/>
          </w:tcPr>
          <w:p w14:paraId="21D043CD" w14:textId="77777777" w:rsidR="004A795E" w:rsidRPr="003B262F" w:rsidRDefault="004A795E" w:rsidP="00765807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4DC5C532" w14:textId="77777777" w:rsidR="004A795E" w:rsidRPr="003B262F" w:rsidRDefault="004A795E" w:rsidP="00765807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372AF212" w14:textId="77777777" w:rsidR="004A795E" w:rsidRPr="003B262F" w:rsidRDefault="004A795E" w:rsidP="00765807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4A795E" w14:paraId="4B36069C" w14:textId="77777777" w:rsidTr="004A795E">
        <w:trPr>
          <w:trHeight w:val="680"/>
        </w:trPr>
        <w:tc>
          <w:tcPr>
            <w:tcW w:w="562" w:type="dxa"/>
            <w:vMerge w:val="restart"/>
          </w:tcPr>
          <w:p w14:paraId="5092486E" w14:textId="77777777" w:rsidR="004A795E" w:rsidRPr="003B262F" w:rsidRDefault="004A795E" w:rsidP="00765807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3</w:t>
            </w:r>
          </w:p>
        </w:tc>
        <w:tc>
          <w:tcPr>
            <w:tcW w:w="4947" w:type="dxa"/>
          </w:tcPr>
          <w:p w14:paraId="16F17928" w14:textId="77777777" w:rsidR="004A795E" w:rsidRPr="003B262F" w:rsidRDefault="004A795E" w:rsidP="00765807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48C1BB2A" w14:textId="77777777" w:rsidR="004A795E" w:rsidRPr="003B262F" w:rsidRDefault="004A795E" w:rsidP="00765807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4A795E" w14:paraId="081C3790" w14:textId="77777777" w:rsidTr="004A795E">
        <w:trPr>
          <w:trHeight w:val="680"/>
        </w:trPr>
        <w:tc>
          <w:tcPr>
            <w:tcW w:w="562" w:type="dxa"/>
            <w:vMerge/>
          </w:tcPr>
          <w:p w14:paraId="72A86C08" w14:textId="77777777" w:rsidR="004A795E" w:rsidRPr="003B262F" w:rsidRDefault="004A795E" w:rsidP="00765807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4245552F" w14:textId="77777777" w:rsidR="004A795E" w:rsidRPr="003B262F" w:rsidRDefault="004A795E" w:rsidP="00765807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78E1C3AA" w14:textId="77777777" w:rsidR="004A795E" w:rsidRPr="003B262F" w:rsidRDefault="004A795E" w:rsidP="00765807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4A795E" w14:paraId="06C82F73" w14:textId="77777777" w:rsidTr="004A795E">
        <w:trPr>
          <w:trHeight w:val="680"/>
        </w:trPr>
        <w:tc>
          <w:tcPr>
            <w:tcW w:w="562" w:type="dxa"/>
            <w:vMerge/>
          </w:tcPr>
          <w:p w14:paraId="3D8C4AE2" w14:textId="77777777" w:rsidR="004A795E" w:rsidRPr="003B262F" w:rsidRDefault="004A795E" w:rsidP="00765807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4A218316" w14:textId="77777777" w:rsidR="004A795E" w:rsidRPr="003B262F" w:rsidRDefault="004A795E" w:rsidP="00765807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02AECBAC" w14:textId="77777777" w:rsidR="004A795E" w:rsidRPr="003B262F" w:rsidRDefault="004A795E" w:rsidP="00765807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</w:tbl>
    <w:p w14:paraId="1E397635" w14:textId="77777777" w:rsidR="004A795E" w:rsidRPr="00DC5CB1" w:rsidRDefault="004A795E" w:rsidP="004A795E">
      <w:pPr>
        <w:rPr>
          <w:b/>
          <w:noProof/>
        </w:rPr>
      </w:pPr>
    </w:p>
    <w:p w14:paraId="1D7896D0" w14:textId="77777777" w:rsidR="004A795E" w:rsidRPr="004A795E" w:rsidRDefault="004A795E" w:rsidP="004A795E">
      <w:pPr>
        <w:rPr>
          <w:rFonts w:asciiTheme="minorHAnsi" w:hAnsiTheme="minorHAnsi" w:cstheme="minorHAnsi"/>
          <w:b/>
          <w:i/>
          <w:noProof/>
          <w:sz w:val="32"/>
        </w:rPr>
      </w:pPr>
      <w:r w:rsidRPr="004A795E">
        <w:rPr>
          <w:rFonts w:asciiTheme="minorHAnsi" w:hAnsiTheme="minorHAnsi" w:cstheme="minorHAnsi"/>
          <w:b/>
          <w:i/>
          <w:noProof/>
          <w:sz w:val="32"/>
        </w:rPr>
        <w:t>Write homophones for these words:</w:t>
      </w:r>
    </w:p>
    <w:tbl>
      <w:tblPr>
        <w:tblStyle w:val="TableGrid"/>
        <w:tblW w:w="10455" w:type="dxa"/>
        <w:tblLook w:val="04A0" w:firstRow="1" w:lastRow="0" w:firstColumn="1" w:lastColumn="0" w:noHBand="0" w:noVBand="1"/>
      </w:tblPr>
      <w:tblGrid>
        <w:gridCol w:w="478"/>
        <w:gridCol w:w="1192"/>
        <w:gridCol w:w="1867"/>
        <w:gridCol w:w="478"/>
        <w:gridCol w:w="1125"/>
        <w:gridCol w:w="1868"/>
        <w:gridCol w:w="447"/>
        <w:gridCol w:w="1132"/>
        <w:gridCol w:w="1868"/>
      </w:tblGrid>
      <w:tr w:rsidR="004A795E" w:rsidRPr="003B262F" w14:paraId="2CF1982F" w14:textId="77777777" w:rsidTr="004A795E">
        <w:trPr>
          <w:trHeight w:val="680"/>
        </w:trPr>
        <w:tc>
          <w:tcPr>
            <w:tcW w:w="478" w:type="dxa"/>
            <w:vAlign w:val="center"/>
          </w:tcPr>
          <w:p w14:paraId="363E6EF2" w14:textId="77777777" w:rsidR="004A795E" w:rsidRPr="00DC5CB1" w:rsidRDefault="004A795E" w:rsidP="00765807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a)</w:t>
            </w:r>
          </w:p>
        </w:tc>
        <w:tc>
          <w:tcPr>
            <w:tcW w:w="1192" w:type="dxa"/>
            <w:vAlign w:val="center"/>
          </w:tcPr>
          <w:p w14:paraId="14331B66" w14:textId="77777777" w:rsidR="004A795E" w:rsidRPr="00DC5CB1" w:rsidRDefault="004A795E" w:rsidP="00765807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banned</w:t>
            </w:r>
          </w:p>
        </w:tc>
        <w:tc>
          <w:tcPr>
            <w:tcW w:w="1867" w:type="dxa"/>
            <w:vAlign w:val="center"/>
          </w:tcPr>
          <w:p w14:paraId="07AED799" w14:textId="77777777" w:rsidR="004A795E" w:rsidRPr="00DC5CB1" w:rsidRDefault="004A795E" w:rsidP="00765807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478" w:type="dxa"/>
            <w:vAlign w:val="center"/>
          </w:tcPr>
          <w:p w14:paraId="5991BD41" w14:textId="77777777" w:rsidR="004A795E" w:rsidRPr="00DC5CB1" w:rsidRDefault="004A795E" w:rsidP="00765807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b)</w:t>
            </w:r>
          </w:p>
        </w:tc>
        <w:tc>
          <w:tcPr>
            <w:tcW w:w="1125" w:type="dxa"/>
            <w:vAlign w:val="center"/>
          </w:tcPr>
          <w:p w14:paraId="47165B0D" w14:textId="77777777" w:rsidR="004A795E" w:rsidRPr="00DC5CB1" w:rsidRDefault="004A795E" w:rsidP="00765807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bawl</w:t>
            </w:r>
          </w:p>
        </w:tc>
        <w:tc>
          <w:tcPr>
            <w:tcW w:w="1868" w:type="dxa"/>
            <w:vAlign w:val="center"/>
          </w:tcPr>
          <w:p w14:paraId="3FAFE5E7" w14:textId="77777777" w:rsidR="004A795E" w:rsidRPr="00DC5CB1" w:rsidRDefault="004A795E" w:rsidP="00765807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447" w:type="dxa"/>
            <w:vAlign w:val="center"/>
          </w:tcPr>
          <w:p w14:paraId="5A13A323" w14:textId="77777777" w:rsidR="004A795E" w:rsidRPr="00DC5CB1" w:rsidRDefault="004A795E" w:rsidP="00765807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c)</w:t>
            </w:r>
          </w:p>
        </w:tc>
        <w:tc>
          <w:tcPr>
            <w:tcW w:w="1132" w:type="dxa"/>
            <w:vAlign w:val="center"/>
          </w:tcPr>
          <w:p w14:paraId="3E6655D9" w14:textId="07091207" w:rsidR="004A795E" w:rsidRPr="00DC5CB1" w:rsidRDefault="004A795E" w:rsidP="00765807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tail</w:t>
            </w:r>
          </w:p>
        </w:tc>
        <w:tc>
          <w:tcPr>
            <w:tcW w:w="1868" w:type="dxa"/>
            <w:vAlign w:val="center"/>
          </w:tcPr>
          <w:p w14:paraId="76F84164" w14:textId="77777777" w:rsidR="004A795E" w:rsidRPr="00DC5CB1" w:rsidRDefault="004A795E" w:rsidP="00765807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</w:tr>
      <w:tr w:rsidR="004A795E" w:rsidRPr="003B262F" w14:paraId="5E8BA649" w14:textId="77777777" w:rsidTr="004A795E">
        <w:trPr>
          <w:trHeight w:val="680"/>
        </w:trPr>
        <w:tc>
          <w:tcPr>
            <w:tcW w:w="478" w:type="dxa"/>
            <w:vAlign w:val="center"/>
          </w:tcPr>
          <w:p w14:paraId="4B680A7B" w14:textId="77777777" w:rsidR="004A795E" w:rsidRPr="00DC5CB1" w:rsidRDefault="004A795E" w:rsidP="004A795E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d)</w:t>
            </w:r>
          </w:p>
        </w:tc>
        <w:tc>
          <w:tcPr>
            <w:tcW w:w="1192" w:type="dxa"/>
            <w:vAlign w:val="center"/>
          </w:tcPr>
          <w:p w14:paraId="7166EE7E" w14:textId="2BC86DB8" w:rsidR="004A795E" w:rsidRPr="00DC5CB1" w:rsidRDefault="004A795E" w:rsidP="004A795E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grate</w:t>
            </w:r>
          </w:p>
        </w:tc>
        <w:tc>
          <w:tcPr>
            <w:tcW w:w="1867" w:type="dxa"/>
            <w:vAlign w:val="center"/>
          </w:tcPr>
          <w:p w14:paraId="14D84180" w14:textId="77777777" w:rsidR="004A795E" w:rsidRPr="00DC5CB1" w:rsidRDefault="004A795E" w:rsidP="004A795E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478" w:type="dxa"/>
            <w:vAlign w:val="center"/>
          </w:tcPr>
          <w:p w14:paraId="47558A5D" w14:textId="77777777" w:rsidR="004A795E" w:rsidRPr="00DC5CB1" w:rsidRDefault="004A795E" w:rsidP="004A795E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e)</w:t>
            </w:r>
          </w:p>
        </w:tc>
        <w:tc>
          <w:tcPr>
            <w:tcW w:w="1125" w:type="dxa"/>
            <w:vAlign w:val="center"/>
          </w:tcPr>
          <w:p w14:paraId="37A9FAD6" w14:textId="77777777" w:rsidR="004A795E" w:rsidRPr="00DC5CB1" w:rsidRDefault="004A795E" w:rsidP="004A795E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write</w:t>
            </w:r>
          </w:p>
        </w:tc>
        <w:tc>
          <w:tcPr>
            <w:tcW w:w="1868" w:type="dxa"/>
            <w:vAlign w:val="center"/>
          </w:tcPr>
          <w:p w14:paraId="0F08B08C" w14:textId="77777777" w:rsidR="004A795E" w:rsidRPr="00DC5CB1" w:rsidRDefault="004A795E" w:rsidP="004A795E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447" w:type="dxa"/>
            <w:vAlign w:val="center"/>
          </w:tcPr>
          <w:p w14:paraId="5B69A54D" w14:textId="77777777" w:rsidR="004A795E" w:rsidRPr="00DC5CB1" w:rsidRDefault="004A795E" w:rsidP="004A795E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f)</w:t>
            </w:r>
          </w:p>
        </w:tc>
        <w:tc>
          <w:tcPr>
            <w:tcW w:w="1132" w:type="dxa"/>
            <w:vAlign w:val="center"/>
          </w:tcPr>
          <w:p w14:paraId="7EF76EE2" w14:textId="13AFA69F" w:rsidR="004A795E" w:rsidRPr="00DC5CB1" w:rsidRDefault="004A795E" w:rsidP="004A795E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read</w:t>
            </w:r>
          </w:p>
        </w:tc>
        <w:tc>
          <w:tcPr>
            <w:tcW w:w="1868" w:type="dxa"/>
            <w:vAlign w:val="center"/>
          </w:tcPr>
          <w:p w14:paraId="7565D43A" w14:textId="77777777" w:rsidR="004A795E" w:rsidRPr="00DC5CB1" w:rsidRDefault="004A795E" w:rsidP="004A795E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</w:tr>
    </w:tbl>
    <w:p w14:paraId="17A2C3C5" w14:textId="77777777" w:rsidR="004A795E" w:rsidRDefault="004A795E" w:rsidP="004A795E">
      <w:pPr>
        <w:rPr>
          <w:rFonts w:asciiTheme="minorHAnsi" w:hAnsiTheme="minorHAnsi" w:cstheme="minorHAnsi"/>
          <w:i/>
          <w:noProof/>
        </w:rPr>
      </w:pPr>
    </w:p>
    <w:p w14:paraId="5A3D1057" w14:textId="77777777" w:rsidR="004A795E" w:rsidRDefault="004A795E" w:rsidP="004A795E">
      <w:pPr>
        <w:spacing w:after="160" w:line="259" w:lineRule="auto"/>
        <w:rPr>
          <w:rFonts w:asciiTheme="minorHAnsi" w:hAnsiTheme="minorHAnsi" w:cstheme="minorHAnsi"/>
          <w:i/>
          <w:noProof/>
        </w:rPr>
      </w:pPr>
      <w:r>
        <w:rPr>
          <w:rFonts w:asciiTheme="minorHAnsi" w:hAnsiTheme="minorHAnsi" w:cstheme="minorHAnsi"/>
          <w:i/>
          <w:noProof/>
        </w:rPr>
        <w:br w:type="page"/>
      </w:r>
    </w:p>
    <w:p w14:paraId="5EDEC03B" w14:textId="714007EC" w:rsidR="00BE3D35" w:rsidRDefault="00BE3D35" w:rsidP="003B262F">
      <w:pPr>
        <w:rPr>
          <w:rFonts w:asciiTheme="minorHAnsi" w:hAnsiTheme="minorHAnsi" w:cstheme="minorHAnsi"/>
          <w:i/>
          <w:noProof/>
        </w:rPr>
      </w:pPr>
      <w:r w:rsidRPr="003B262F">
        <w:rPr>
          <w:rFonts w:asciiTheme="minorHAnsi" w:hAnsiTheme="minorHAnsi" w:cstheme="minorHAnsi"/>
          <w:i/>
          <w:noProof/>
        </w:rPr>
        <w:lastRenderedPageBreak/>
        <w:t>We have been learning about homophones and their different spellings.  Homophones are words that sound the same but are spelt differently and have different meanings.</w:t>
      </w:r>
    </w:p>
    <w:p w14:paraId="407CEB69" w14:textId="135FEC98" w:rsidR="003B262F" w:rsidRDefault="003B262F" w:rsidP="003B262F">
      <w:pPr>
        <w:rPr>
          <w:rFonts w:asciiTheme="minorHAnsi" w:hAnsiTheme="minorHAnsi" w:cstheme="minorHAnsi"/>
          <w:i/>
          <w:noProof/>
        </w:rPr>
      </w:pPr>
    </w:p>
    <w:p w14:paraId="4E61FB4A" w14:textId="59A58BF4" w:rsidR="00BE3D35" w:rsidRPr="00DC5CB1" w:rsidRDefault="003B262F" w:rsidP="003B262F">
      <w:pPr>
        <w:rPr>
          <w:rFonts w:asciiTheme="minorHAnsi" w:hAnsiTheme="minorHAnsi" w:cstheme="minorHAnsi"/>
          <w:b/>
          <w:i/>
          <w:noProof/>
        </w:rPr>
      </w:pPr>
      <w:r w:rsidRPr="00DC5CB1">
        <w:rPr>
          <w:rFonts w:asciiTheme="minorHAnsi" w:hAnsiTheme="minorHAnsi" w:cstheme="minorHAnsi"/>
          <w:b/>
          <w:i/>
          <w:noProof/>
        </w:rPr>
        <w:t xml:space="preserve">Pick </w:t>
      </w:r>
      <w:r w:rsidR="004A795E">
        <w:rPr>
          <w:rFonts w:asciiTheme="minorHAnsi" w:hAnsiTheme="minorHAnsi" w:cstheme="minorHAnsi"/>
          <w:b/>
          <w:i/>
          <w:noProof/>
        </w:rPr>
        <w:t>four</w:t>
      </w:r>
      <w:r w:rsidRPr="00DC5CB1">
        <w:rPr>
          <w:rFonts w:asciiTheme="minorHAnsi" w:hAnsiTheme="minorHAnsi" w:cstheme="minorHAnsi"/>
          <w:b/>
          <w:i/>
          <w:noProof/>
        </w:rPr>
        <w:t xml:space="preserve"> boxes and write definitions for each word in the pairing: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BE3D35" w:rsidRPr="003B262F" w14:paraId="4C6AB830" w14:textId="77777777" w:rsidTr="00DC5CB1">
        <w:trPr>
          <w:trHeight w:val="680"/>
        </w:trPr>
        <w:tc>
          <w:tcPr>
            <w:tcW w:w="2091" w:type="dxa"/>
            <w:vAlign w:val="center"/>
          </w:tcPr>
          <w:p w14:paraId="40F0679D" w14:textId="1A162A19" w:rsidR="00BE3D35" w:rsidRPr="00DC5CB1" w:rsidRDefault="00BE3D35" w:rsidP="003B262F">
            <w:pPr>
              <w:jc w:val="center"/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28"/>
              </w:rPr>
              <w:t>beach/beech</w:t>
            </w:r>
          </w:p>
        </w:tc>
        <w:tc>
          <w:tcPr>
            <w:tcW w:w="2091" w:type="dxa"/>
            <w:vAlign w:val="center"/>
          </w:tcPr>
          <w:p w14:paraId="61C3D0AB" w14:textId="65A69B30" w:rsidR="00BE3D35" w:rsidRPr="00DC5CB1" w:rsidRDefault="00BE3D35" w:rsidP="003B262F">
            <w:pPr>
              <w:jc w:val="center"/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28"/>
              </w:rPr>
              <w:t>blue/blew</w:t>
            </w:r>
          </w:p>
        </w:tc>
        <w:tc>
          <w:tcPr>
            <w:tcW w:w="2091" w:type="dxa"/>
            <w:vAlign w:val="center"/>
          </w:tcPr>
          <w:p w14:paraId="302919C5" w14:textId="39E84C33" w:rsidR="00BE3D35" w:rsidRPr="00DC5CB1" w:rsidRDefault="00BE3D35" w:rsidP="003B262F">
            <w:pPr>
              <w:jc w:val="center"/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28"/>
              </w:rPr>
              <w:t>board/bored</w:t>
            </w:r>
          </w:p>
        </w:tc>
        <w:tc>
          <w:tcPr>
            <w:tcW w:w="2091" w:type="dxa"/>
            <w:vAlign w:val="center"/>
          </w:tcPr>
          <w:p w14:paraId="33CE78C1" w14:textId="1F371282" w:rsidR="00BE3D35" w:rsidRPr="00DC5CB1" w:rsidRDefault="00BE3D35" w:rsidP="003B262F">
            <w:pPr>
              <w:jc w:val="center"/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28"/>
              </w:rPr>
              <w:t>bread/bred</w:t>
            </w:r>
          </w:p>
        </w:tc>
        <w:tc>
          <w:tcPr>
            <w:tcW w:w="2092" w:type="dxa"/>
            <w:vAlign w:val="center"/>
          </w:tcPr>
          <w:p w14:paraId="12FB43F5" w14:textId="686B78C0" w:rsidR="00BE3D35" w:rsidRPr="00DC5CB1" w:rsidRDefault="004A795E" w:rsidP="003B262F">
            <w:pPr>
              <w:jc w:val="center"/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28"/>
              </w:rPr>
              <w:t>rose/rows</w:t>
            </w:r>
          </w:p>
        </w:tc>
      </w:tr>
      <w:tr w:rsidR="00BE3D35" w:rsidRPr="003B262F" w14:paraId="4A4DCA1B" w14:textId="77777777" w:rsidTr="00DC5CB1">
        <w:trPr>
          <w:trHeight w:val="680"/>
        </w:trPr>
        <w:tc>
          <w:tcPr>
            <w:tcW w:w="2091" w:type="dxa"/>
            <w:vAlign w:val="center"/>
          </w:tcPr>
          <w:p w14:paraId="3528ED65" w14:textId="0481BA11" w:rsidR="00BE3D35" w:rsidRPr="00DC5CB1" w:rsidRDefault="00BE3D35" w:rsidP="003B262F">
            <w:pPr>
              <w:jc w:val="center"/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28"/>
              </w:rPr>
              <w:t>dear/deer</w:t>
            </w:r>
          </w:p>
        </w:tc>
        <w:tc>
          <w:tcPr>
            <w:tcW w:w="2091" w:type="dxa"/>
            <w:vAlign w:val="center"/>
          </w:tcPr>
          <w:p w14:paraId="7E27FB01" w14:textId="0EADE413" w:rsidR="00BE3D35" w:rsidRPr="00DC5CB1" w:rsidRDefault="00BE3D35" w:rsidP="003B262F">
            <w:pPr>
              <w:jc w:val="center"/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28"/>
              </w:rPr>
              <w:t>flour/flower</w:t>
            </w:r>
          </w:p>
        </w:tc>
        <w:tc>
          <w:tcPr>
            <w:tcW w:w="2091" w:type="dxa"/>
            <w:vAlign w:val="center"/>
          </w:tcPr>
          <w:p w14:paraId="5ED541DC" w14:textId="273FAB5B" w:rsidR="00BE3D35" w:rsidRPr="00DC5CB1" w:rsidRDefault="004A795E" w:rsidP="003B262F">
            <w:pPr>
              <w:jc w:val="center"/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28"/>
              </w:rPr>
              <w:t>pause/paws</w:t>
            </w:r>
          </w:p>
        </w:tc>
        <w:tc>
          <w:tcPr>
            <w:tcW w:w="2091" w:type="dxa"/>
            <w:vAlign w:val="center"/>
          </w:tcPr>
          <w:p w14:paraId="364C6F5C" w14:textId="40FFA6A1" w:rsidR="00BE3D35" w:rsidRPr="00DC5CB1" w:rsidRDefault="00BE3D35" w:rsidP="003B262F">
            <w:pPr>
              <w:jc w:val="center"/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28"/>
              </w:rPr>
              <w:t>hair/hare</w:t>
            </w:r>
          </w:p>
        </w:tc>
        <w:tc>
          <w:tcPr>
            <w:tcW w:w="2092" w:type="dxa"/>
            <w:vAlign w:val="center"/>
          </w:tcPr>
          <w:p w14:paraId="2D58FF7B" w14:textId="1E701EC9" w:rsidR="00BE3D35" w:rsidRPr="00DC5CB1" w:rsidRDefault="00BE3D35" w:rsidP="003B262F">
            <w:pPr>
              <w:jc w:val="center"/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28"/>
              </w:rPr>
              <w:t>horse/hoarse</w:t>
            </w:r>
          </w:p>
        </w:tc>
      </w:tr>
      <w:tr w:rsidR="00BE3D35" w:rsidRPr="003B262F" w14:paraId="4FCFF739" w14:textId="77777777" w:rsidTr="00DC5CB1">
        <w:trPr>
          <w:trHeight w:val="680"/>
        </w:trPr>
        <w:tc>
          <w:tcPr>
            <w:tcW w:w="2091" w:type="dxa"/>
            <w:vAlign w:val="center"/>
          </w:tcPr>
          <w:p w14:paraId="254F3F08" w14:textId="4B0656B0" w:rsidR="00BE3D35" w:rsidRPr="00DC5CB1" w:rsidRDefault="004A795E" w:rsidP="003B262F">
            <w:pPr>
              <w:jc w:val="center"/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28"/>
              </w:rPr>
              <w:t>pane/pain</w:t>
            </w:r>
          </w:p>
        </w:tc>
        <w:tc>
          <w:tcPr>
            <w:tcW w:w="2091" w:type="dxa"/>
            <w:vAlign w:val="center"/>
          </w:tcPr>
          <w:p w14:paraId="6C31EBD9" w14:textId="49060796" w:rsidR="00BE3D35" w:rsidRPr="00DC5CB1" w:rsidRDefault="00BE3D35" w:rsidP="003B262F">
            <w:pPr>
              <w:jc w:val="center"/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28"/>
              </w:rPr>
              <w:t>made/maid</w:t>
            </w:r>
          </w:p>
        </w:tc>
        <w:tc>
          <w:tcPr>
            <w:tcW w:w="2091" w:type="dxa"/>
            <w:vAlign w:val="center"/>
          </w:tcPr>
          <w:p w14:paraId="5231CAC8" w14:textId="537337D5" w:rsidR="00BE3D35" w:rsidRPr="00DC5CB1" w:rsidRDefault="004A795E" w:rsidP="003B262F">
            <w:pPr>
              <w:jc w:val="center"/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28"/>
              </w:rPr>
              <w:t>pair/pear</w:t>
            </w:r>
          </w:p>
        </w:tc>
        <w:tc>
          <w:tcPr>
            <w:tcW w:w="2091" w:type="dxa"/>
            <w:vAlign w:val="center"/>
          </w:tcPr>
          <w:p w14:paraId="5B3D4AAC" w14:textId="62AA8DDB" w:rsidR="00BE3D35" w:rsidRPr="00DC5CB1" w:rsidRDefault="00BE3D35" w:rsidP="003B262F">
            <w:pPr>
              <w:jc w:val="center"/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28"/>
              </w:rPr>
              <w:t>more/moor</w:t>
            </w:r>
          </w:p>
        </w:tc>
        <w:tc>
          <w:tcPr>
            <w:tcW w:w="2092" w:type="dxa"/>
            <w:vAlign w:val="center"/>
          </w:tcPr>
          <w:p w14:paraId="59669787" w14:textId="4410FD0D" w:rsidR="00BE3D35" w:rsidRPr="00DC5CB1" w:rsidRDefault="00BE3D35" w:rsidP="003B262F">
            <w:pPr>
              <w:jc w:val="center"/>
              <w:rPr>
                <w:rFonts w:asciiTheme="minorHAnsi" w:hAnsiTheme="minorHAnsi" w:cstheme="minorHAnsi"/>
                <w:i/>
                <w:noProof/>
                <w:sz w:val="28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28"/>
              </w:rPr>
              <w:t>pail/pale</w:t>
            </w:r>
          </w:p>
        </w:tc>
      </w:tr>
    </w:tbl>
    <w:p w14:paraId="3682A431" w14:textId="006127DC" w:rsidR="00BE3D35" w:rsidRDefault="00BE3D35" w:rsidP="003B262F">
      <w:pPr>
        <w:rPr>
          <w:noProof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4947"/>
        <w:gridCol w:w="4947"/>
      </w:tblGrid>
      <w:tr w:rsidR="003B262F" w14:paraId="34AB6A80" w14:textId="77777777" w:rsidTr="003B262F">
        <w:trPr>
          <w:trHeight w:val="567"/>
        </w:trPr>
        <w:tc>
          <w:tcPr>
            <w:tcW w:w="562" w:type="dxa"/>
            <w:vMerge w:val="restart"/>
          </w:tcPr>
          <w:p w14:paraId="151DC27B" w14:textId="7C0D0071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1</w:t>
            </w:r>
          </w:p>
        </w:tc>
        <w:tc>
          <w:tcPr>
            <w:tcW w:w="4947" w:type="dxa"/>
          </w:tcPr>
          <w:p w14:paraId="1C9D0C70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62781ADD" w14:textId="2C142A0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47595343" w14:textId="77777777" w:rsidTr="003B262F">
        <w:trPr>
          <w:trHeight w:val="567"/>
        </w:trPr>
        <w:tc>
          <w:tcPr>
            <w:tcW w:w="562" w:type="dxa"/>
            <w:vMerge/>
          </w:tcPr>
          <w:p w14:paraId="5336E379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7BC17411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478EAB95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1828C34B" w14:textId="77777777" w:rsidTr="003B262F">
        <w:trPr>
          <w:trHeight w:val="567"/>
        </w:trPr>
        <w:tc>
          <w:tcPr>
            <w:tcW w:w="562" w:type="dxa"/>
            <w:vMerge/>
          </w:tcPr>
          <w:p w14:paraId="55FA9829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09AC4ABE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31BC1971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0D1D07AC" w14:textId="77777777" w:rsidTr="003B262F">
        <w:trPr>
          <w:trHeight w:val="567"/>
        </w:trPr>
        <w:tc>
          <w:tcPr>
            <w:tcW w:w="562" w:type="dxa"/>
            <w:vMerge w:val="restart"/>
          </w:tcPr>
          <w:p w14:paraId="2F217EA7" w14:textId="19D6F8C6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2</w:t>
            </w:r>
          </w:p>
        </w:tc>
        <w:tc>
          <w:tcPr>
            <w:tcW w:w="4947" w:type="dxa"/>
          </w:tcPr>
          <w:p w14:paraId="6328B77D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514CDF3D" w14:textId="6B20C4BF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5E48A025" w14:textId="77777777" w:rsidTr="003B262F">
        <w:trPr>
          <w:trHeight w:val="567"/>
        </w:trPr>
        <w:tc>
          <w:tcPr>
            <w:tcW w:w="562" w:type="dxa"/>
            <w:vMerge/>
          </w:tcPr>
          <w:p w14:paraId="28734997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69DADD13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0C601D17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1359F1F4" w14:textId="77777777" w:rsidTr="003B262F">
        <w:trPr>
          <w:trHeight w:val="567"/>
        </w:trPr>
        <w:tc>
          <w:tcPr>
            <w:tcW w:w="562" w:type="dxa"/>
            <w:vMerge/>
          </w:tcPr>
          <w:p w14:paraId="01FDD946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0285028A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43BF0CC6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6E53FF89" w14:textId="77777777" w:rsidTr="003B262F">
        <w:trPr>
          <w:trHeight w:val="567"/>
        </w:trPr>
        <w:tc>
          <w:tcPr>
            <w:tcW w:w="562" w:type="dxa"/>
            <w:vMerge w:val="restart"/>
          </w:tcPr>
          <w:p w14:paraId="2DBC032A" w14:textId="67127202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3</w:t>
            </w:r>
          </w:p>
        </w:tc>
        <w:tc>
          <w:tcPr>
            <w:tcW w:w="4947" w:type="dxa"/>
          </w:tcPr>
          <w:p w14:paraId="4D0F9DAD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390E22A6" w14:textId="2BBB5744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44915D7D" w14:textId="77777777" w:rsidTr="003B262F">
        <w:trPr>
          <w:trHeight w:val="567"/>
        </w:trPr>
        <w:tc>
          <w:tcPr>
            <w:tcW w:w="562" w:type="dxa"/>
            <w:vMerge/>
          </w:tcPr>
          <w:p w14:paraId="585C1E9B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610EF580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15ED1D7F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19DB83C2" w14:textId="77777777" w:rsidTr="003B262F">
        <w:trPr>
          <w:trHeight w:val="567"/>
        </w:trPr>
        <w:tc>
          <w:tcPr>
            <w:tcW w:w="562" w:type="dxa"/>
            <w:vMerge/>
          </w:tcPr>
          <w:p w14:paraId="403FCC61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6A908B4A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463C7EDB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65B2B352" w14:textId="77777777" w:rsidTr="003B262F">
        <w:trPr>
          <w:trHeight w:val="567"/>
        </w:trPr>
        <w:tc>
          <w:tcPr>
            <w:tcW w:w="562" w:type="dxa"/>
            <w:vMerge w:val="restart"/>
          </w:tcPr>
          <w:p w14:paraId="277F24AE" w14:textId="49ACABC4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4</w:t>
            </w:r>
          </w:p>
        </w:tc>
        <w:tc>
          <w:tcPr>
            <w:tcW w:w="4947" w:type="dxa"/>
          </w:tcPr>
          <w:p w14:paraId="39B9E60D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7916406E" w14:textId="3EF78BC5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0FEF72F0" w14:textId="77777777" w:rsidTr="003B262F">
        <w:trPr>
          <w:trHeight w:val="567"/>
        </w:trPr>
        <w:tc>
          <w:tcPr>
            <w:tcW w:w="562" w:type="dxa"/>
            <w:vMerge/>
          </w:tcPr>
          <w:p w14:paraId="4ECA0A60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37FCE083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7B3DE10C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372D7B61" w14:textId="77777777" w:rsidTr="003B262F">
        <w:trPr>
          <w:trHeight w:val="567"/>
        </w:trPr>
        <w:tc>
          <w:tcPr>
            <w:tcW w:w="562" w:type="dxa"/>
            <w:vMerge/>
          </w:tcPr>
          <w:p w14:paraId="2ECACC07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3501F918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27BDCB50" w14:textId="77777777" w:rsidR="003B262F" w:rsidRPr="003B262F" w:rsidRDefault="003B262F" w:rsidP="003B262F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</w:tbl>
    <w:p w14:paraId="2A42C35E" w14:textId="77777777" w:rsidR="003B262F" w:rsidRPr="00DC5CB1" w:rsidRDefault="003B262F" w:rsidP="003B262F">
      <w:pPr>
        <w:rPr>
          <w:b/>
          <w:noProof/>
        </w:rPr>
      </w:pPr>
    </w:p>
    <w:p w14:paraId="17DC9F48" w14:textId="77777777" w:rsidR="00BE3D35" w:rsidRPr="00DC5CB1" w:rsidRDefault="00BE3D35" w:rsidP="003B262F">
      <w:pPr>
        <w:rPr>
          <w:rFonts w:asciiTheme="minorHAnsi" w:hAnsiTheme="minorHAnsi" w:cstheme="minorHAnsi"/>
          <w:b/>
          <w:i/>
          <w:noProof/>
        </w:rPr>
      </w:pPr>
      <w:r w:rsidRPr="00DC5CB1">
        <w:rPr>
          <w:rFonts w:asciiTheme="minorHAnsi" w:hAnsiTheme="minorHAnsi" w:cstheme="minorHAnsi"/>
          <w:b/>
          <w:i/>
          <w:noProof/>
        </w:rPr>
        <w:t>Write homophones for these words:</w:t>
      </w:r>
    </w:p>
    <w:tbl>
      <w:tblPr>
        <w:tblStyle w:val="TableGrid"/>
        <w:tblW w:w="10455" w:type="dxa"/>
        <w:tblLook w:val="04A0" w:firstRow="1" w:lastRow="0" w:firstColumn="1" w:lastColumn="0" w:noHBand="0" w:noVBand="1"/>
      </w:tblPr>
      <w:tblGrid>
        <w:gridCol w:w="478"/>
        <w:gridCol w:w="1192"/>
        <w:gridCol w:w="1867"/>
        <w:gridCol w:w="478"/>
        <w:gridCol w:w="1125"/>
        <w:gridCol w:w="1868"/>
        <w:gridCol w:w="447"/>
        <w:gridCol w:w="1132"/>
        <w:gridCol w:w="1868"/>
      </w:tblGrid>
      <w:tr w:rsidR="003B262F" w:rsidRPr="003B262F" w14:paraId="2B6E68F2" w14:textId="77777777" w:rsidTr="00DC5CB1">
        <w:trPr>
          <w:trHeight w:val="680"/>
        </w:trPr>
        <w:tc>
          <w:tcPr>
            <w:tcW w:w="425" w:type="dxa"/>
            <w:vAlign w:val="center"/>
          </w:tcPr>
          <w:p w14:paraId="1EC89CE6" w14:textId="34F1BE5E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a)</w:t>
            </w:r>
          </w:p>
        </w:tc>
        <w:tc>
          <w:tcPr>
            <w:tcW w:w="1134" w:type="dxa"/>
            <w:vAlign w:val="center"/>
          </w:tcPr>
          <w:p w14:paraId="1137F5E7" w14:textId="3C0AF2CF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banned</w:t>
            </w:r>
          </w:p>
        </w:tc>
        <w:tc>
          <w:tcPr>
            <w:tcW w:w="1928" w:type="dxa"/>
            <w:vAlign w:val="center"/>
          </w:tcPr>
          <w:p w14:paraId="2AE16A4C" w14:textId="77777777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426" w:type="dxa"/>
            <w:vAlign w:val="center"/>
          </w:tcPr>
          <w:p w14:paraId="24B7B51C" w14:textId="3E9872F5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b)</w:t>
            </w:r>
          </w:p>
        </w:tc>
        <w:tc>
          <w:tcPr>
            <w:tcW w:w="1134" w:type="dxa"/>
            <w:vAlign w:val="center"/>
          </w:tcPr>
          <w:p w14:paraId="36ABC24C" w14:textId="08296FDC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bawl</w:t>
            </w:r>
          </w:p>
        </w:tc>
        <w:tc>
          <w:tcPr>
            <w:tcW w:w="1928" w:type="dxa"/>
            <w:vAlign w:val="center"/>
          </w:tcPr>
          <w:p w14:paraId="7649B041" w14:textId="77777777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418" w:type="dxa"/>
            <w:vAlign w:val="center"/>
          </w:tcPr>
          <w:p w14:paraId="03FB94DE" w14:textId="14F47E77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c)</w:t>
            </w:r>
          </w:p>
        </w:tc>
        <w:tc>
          <w:tcPr>
            <w:tcW w:w="1134" w:type="dxa"/>
            <w:vAlign w:val="center"/>
          </w:tcPr>
          <w:p w14:paraId="658AC7D0" w14:textId="02AA1253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lessen</w:t>
            </w:r>
          </w:p>
        </w:tc>
        <w:tc>
          <w:tcPr>
            <w:tcW w:w="1928" w:type="dxa"/>
            <w:vAlign w:val="center"/>
          </w:tcPr>
          <w:p w14:paraId="18205520" w14:textId="77777777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</w:tr>
      <w:tr w:rsidR="003B262F" w:rsidRPr="003B262F" w14:paraId="22B23ABD" w14:textId="77777777" w:rsidTr="00DC5CB1">
        <w:trPr>
          <w:trHeight w:val="680"/>
        </w:trPr>
        <w:tc>
          <w:tcPr>
            <w:tcW w:w="425" w:type="dxa"/>
            <w:vAlign w:val="center"/>
          </w:tcPr>
          <w:p w14:paraId="45BCC7DB" w14:textId="77632548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d)</w:t>
            </w:r>
          </w:p>
        </w:tc>
        <w:tc>
          <w:tcPr>
            <w:tcW w:w="1134" w:type="dxa"/>
            <w:vAlign w:val="center"/>
          </w:tcPr>
          <w:p w14:paraId="764C0262" w14:textId="51FA075A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tail</w:t>
            </w:r>
          </w:p>
        </w:tc>
        <w:tc>
          <w:tcPr>
            <w:tcW w:w="1928" w:type="dxa"/>
            <w:vAlign w:val="center"/>
          </w:tcPr>
          <w:p w14:paraId="5D046408" w14:textId="77777777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426" w:type="dxa"/>
            <w:vAlign w:val="center"/>
          </w:tcPr>
          <w:p w14:paraId="0C7E7F9F" w14:textId="02C1F9AC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e)</w:t>
            </w:r>
          </w:p>
        </w:tc>
        <w:tc>
          <w:tcPr>
            <w:tcW w:w="1134" w:type="dxa"/>
            <w:vAlign w:val="center"/>
          </w:tcPr>
          <w:p w14:paraId="6BF29BC6" w14:textId="59020354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write</w:t>
            </w:r>
          </w:p>
        </w:tc>
        <w:tc>
          <w:tcPr>
            <w:tcW w:w="1928" w:type="dxa"/>
            <w:vAlign w:val="center"/>
          </w:tcPr>
          <w:p w14:paraId="554EF0CA" w14:textId="77777777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418" w:type="dxa"/>
            <w:vAlign w:val="center"/>
          </w:tcPr>
          <w:p w14:paraId="50786AF2" w14:textId="5531BA4E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f)</w:t>
            </w:r>
          </w:p>
        </w:tc>
        <w:tc>
          <w:tcPr>
            <w:tcW w:w="1134" w:type="dxa"/>
            <w:vAlign w:val="center"/>
          </w:tcPr>
          <w:p w14:paraId="36AB9F87" w14:textId="166CDAA2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source</w:t>
            </w:r>
          </w:p>
        </w:tc>
        <w:tc>
          <w:tcPr>
            <w:tcW w:w="1928" w:type="dxa"/>
            <w:vAlign w:val="center"/>
          </w:tcPr>
          <w:p w14:paraId="7113E12C" w14:textId="77777777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</w:tr>
      <w:tr w:rsidR="003B262F" w:rsidRPr="003B262F" w14:paraId="7D0EA94E" w14:textId="77777777" w:rsidTr="00DC5CB1">
        <w:trPr>
          <w:trHeight w:val="680"/>
        </w:trPr>
        <w:tc>
          <w:tcPr>
            <w:tcW w:w="425" w:type="dxa"/>
            <w:vAlign w:val="center"/>
          </w:tcPr>
          <w:p w14:paraId="2A8431EA" w14:textId="7BB38F87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g)</w:t>
            </w:r>
          </w:p>
        </w:tc>
        <w:tc>
          <w:tcPr>
            <w:tcW w:w="1134" w:type="dxa"/>
            <w:vAlign w:val="center"/>
          </w:tcPr>
          <w:p w14:paraId="2C7B9BE6" w14:textId="188E7020" w:rsidR="00BE3D35" w:rsidRPr="00DC5CB1" w:rsidRDefault="003B262F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grate</w:t>
            </w:r>
          </w:p>
        </w:tc>
        <w:tc>
          <w:tcPr>
            <w:tcW w:w="1928" w:type="dxa"/>
            <w:vAlign w:val="center"/>
          </w:tcPr>
          <w:p w14:paraId="1D18A1BF" w14:textId="77777777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426" w:type="dxa"/>
            <w:vAlign w:val="center"/>
          </w:tcPr>
          <w:p w14:paraId="5501D209" w14:textId="46B2760C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h)</w:t>
            </w:r>
          </w:p>
        </w:tc>
        <w:tc>
          <w:tcPr>
            <w:tcW w:w="1134" w:type="dxa"/>
            <w:vAlign w:val="center"/>
          </w:tcPr>
          <w:p w14:paraId="41E37F35" w14:textId="64130C4E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read</w:t>
            </w:r>
          </w:p>
        </w:tc>
        <w:tc>
          <w:tcPr>
            <w:tcW w:w="1928" w:type="dxa"/>
            <w:vAlign w:val="center"/>
          </w:tcPr>
          <w:p w14:paraId="4F93E939" w14:textId="77777777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  <w:tc>
          <w:tcPr>
            <w:tcW w:w="418" w:type="dxa"/>
            <w:vAlign w:val="center"/>
          </w:tcPr>
          <w:p w14:paraId="786708CB" w14:textId="696708C6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i)</w:t>
            </w:r>
          </w:p>
        </w:tc>
        <w:tc>
          <w:tcPr>
            <w:tcW w:w="1134" w:type="dxa"/>
            <w:vAlign w:val="center"/>
          </w:tcPr>
          <w:p w14:paraId="23C952D4" w14:textId="3F6275BF" w:rsidR="00BE3D35" w:rsidRPr="00DC5CB1" w:rsidRDefault="003B262F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  <w:r w:rsidRPr="00DC5CB1">
              <w:rPr>
                <w:rFonts w:asciiTheme="minorHAnsi" w:hAnsiTheme="minorHAnsi" w:cstheme="minorHAnsi"/>
                <w:i/>
                <w:noProof/>
                <w:sz w:val="32"/>
              </w:rPr>
              <w:t>would</w:t>
            </w:r>
          </w:p>
        </w:tc>
        <w:tc>
          <w:tcPr>
            <w:tcW w:w="1928" w:type="dxa"/>
            <w:vAlign w:val="center"/>
          </w:tcPr>
          <w:p w14:paraId="7D7B44E3" w14:textId="77777777" w:rsidR="00BE3D35" w:rsidRPr="00DC5CB1" w:rsidRDefault="00BE3D35" w:rsidP="003B262F">
            <w:pPr>
              <w:rPr>
                <w:rFonts w:asciiTheme="minorHAnsi" w:hAnsiTheme="minorHAnsi" w:cstheme="minorHAnsi"/>
                <w:i/>
                <w:noProof/>
                <w:sz w:val="32"/>
              </w:rPr>
            </w:pPr>
          </w:p>
        </w:tc>
      </w:tr>
    </w:tbl>
    <w:p w14:paraId="39AF7DB4" w14:textId="77777777" w:rsidR="00DC5CB1" w:rsidRDefault="00DC5CB1" w:rsidP="003B262F">
      <w:pPr>
        <w:rPr>
          <w:rFonts w:asciiTheme="minorHAnsi" w:hAnsiTheme="minorHAnsi" w:cstheme="minorHAnsi"/>
          <w:i/>
          <w:noProof/>
        </w:rPr>
      </w:pPr>
    </w:p>
    <w:p w14:paraId="7DBDE2F1" w14:textId="77777777" w:rsidR="00DC5CB1" w:rsidRDefault="00DC5CB1">
      <w:pPr>
        <w:spacing w:after="160" w:line="259" w:lineRule="auto"/>
        <w:rPr>
          <w:rFonts w:asciiTheme="minorHAnsi" w:hAnsiTheme="minorHAnsi" w:cstheme="minorHAnsi"/>
          <w:i/>
          <w:noProof/>
        </w:rPr>
      </w:pPr>
      <w:r>
        <w:rPr>
          <w:rFonts w:asciiTheme="minorHAnsi" w:hAnsiTheme="minorHAnsi" w:cstheme="minorHAnsi"/>
          <w:i/>
          <w:noProof/>
        </w:rPr>
        <w:br w:type="page"/>
      </w:r>
    </w:p>
    <w:p w14:paraId="3982C67F" w14:textId="1C763437" w:rsidR="003B262F" w:rsidRDefault="003B262F" w:rsidP="003B262F">
      <w:pPr>
        <w:rPr>
          <w:rFonts w:asciiTheme="minorHAnsi" w:hAnsiTheme="minorHAnsi" w:cstheme="minorHAnsi"/>
          <w:i/>
          <w:noProof/>
        </w:rPr>
      </w:pPr>
      <w:r w:rsidRPr="003B262F">
        <w:rPr>
          <w:rFonts w:asciiTheme="minorHAnsi" w:hAnsiTheme="minorHAnsi" w:cstheme="minorHAnsi"/>
          <w:i/>
          <w:noProof/>
        </w:rPr>
        <w:lastRenderedPageBreak/>
        <w:t>We have been learning about homophones and their different spellings.  Homophones are words that sound the same but are spelt differently and have different meanings.</w:t>
      </w:r>
    </w:p>
    <w:p w14:paraId="6905CAF4" w14:textId="77777777" w:rsidR="003B262F" w:rsidRPr="004A795E" w:rsidRDefault="003B262F" w:rsidP="003B262F">
      <w:pPr>
        <w:rPr>
          <w:rFonts w:asciiTheme="minorHAnsi" w:hAnsiTheme="minorHAnsi" w:cstheme="minorHAnsi"/>
          <w:i/>
          <w:noProof/>
          <w:sz w:val="18"/>
        </w:rPr>
      </w:pPr>
    </w:p>
    <w:p w14:paraId="1E47E429" w14:textId="33244E92" w:rsidR="003B262F" w:rsidRPr="003B262F" w:rsidRDefault="003B262F" w:rsidP="003B262F">
      <w:pPr>
        <w:rPr>
          <w:rFonts w:asciiTheme="minorHAnsi" w:hAnsiTheme="minorHAnsi" w:cstheme="minorHAnsi"/>
          <w:b/>
          <w:i/>
          <w:noProof/>
        </w:rPr>
      </w:pPr>
      <w:r w:rsidRPr="003B262F">
        <w:rPr>
          <w:rFonts w:asciiTheme="minorHAnsi" w:hAnsiTheme="minorHAnsi" w:cstheme="minorHAnsi"/>
          <w:b/>
          <w:i/>
          <w:noProof/>
        </w:rPr>
        <w:t xml:space="preserve">Pick </w:t>
      </w:r>
      <w:r w:rsidR="004A795E">
        <w:rPr>
          <w:rFonts w:asciiTheme="minorHAnsi" w:hAnsiTheme="minorHAnsi" w:cstheme="minorHAnsi"/>
          <w:b/>
          <w:i/>
          <w:noProof/>
        </w:rPr>
        <w:t>five</w:t>
      </w:r>
      <w:r w:rsidRPr="003B262F">
        <w:rPr>
          <w:rFonts w:asciiTheme="minorHAnsi" w:hAnsiTheme="minorHAnsi" w:cstheme="minorHAnsi"/>
          <w:b/>
          <w:i/>
          <w:noProof/>
        </w:rPr>
        <w:t xml:space="preserve"> boxes and write definitions for each word in the pairing: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3B262F" w:rsidRPr="003B262F" w14:paraId="247E2111" w14:textId="77777777" w:rsidTr="004A795E">
        <w:trPr>
          <w:trHeight w:val="397"/>
        </w:trPr>
        <w:tc>
          <w:tcPr>
            <w:tcW w:w="2091" w:type="dxa"/>
            <w:vAlign w:val="center"/>
          </w:tcPr>
          <w:p w14:paraId="4708B37D" w14:textId="77777777" w:rsidR="003B262F" w:rsidRPr="003B262F" w:rsidRDefault="003B262F" w:rsidP="007A3582">
            <w:pPr>
              <w:jc w:val="center"/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beach/beech</w:t>
            </w:r>
          </w:p>
        </w:tc>
        <w:tc>
          <w:tcPr>
            <w:tcW w:w="2091" w:type="dxa"/>
            <w:vAlign w:val="center"/>
          </w:tcPr>
          <w:p w14:paraId="33DA9DE6" w14:textId="77777777" w:rsidR="003B262F" w:rsidRPr="003B262F" w:rsidRDefault="003B262F" w:rsidP="007A3582">
            <w:pPr>
              <w:jc w:val="center"/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blue/blew</w:t>
            </w:r>
          </w:p>
        </w:tc>
        <w:tc>
          <w:tcPr>
            <w:tcW w:w="2091" w:type="dxa"/>
            <w:vAlign w:val="center"/>
          </w:tcPr>
          <w:p w14:paraId="64E85213" w14:textId="77777777" w:rsidR="003B262F" w:rsidRPr="003B262F" w:rsidRDefault="003B262F" w:rsidP="007A3582">
            <w:pPr>
              <w:jc w:val="center"/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board/bored</w:t>
            </w:r>
          </w:p>
        </w:tc>
        <w:tc>
          <w:tcPr>
            <w:tcW w:w="2091" w:type="dxa"/>
            <w:vAlign w:val="center"/>
          </w:tcPr>
          <w:p w14:paraId="3FA194B8" w14:textId="77777777" w:rsidR="003B262F" w:rsidRPr="003B262F" w:rsidRDefault="003B262F" w:rsidP="007A3582">
            <w:pPr>
              <w:jc w:val="center"/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bread/bred</w:t>
            </w:r>
          </w:p>
        </w:tc>
        <w:tc>
          <w:tcPr>
            <w:tcW w:w="2092" w:type="dxa"/>
            <w:vAlign w:val="center"/>
          </w:tcPr>
          <w:p w14:paraId="34D32D50" w14:textId="77777777" w:rsidR="003B262F" w:rsidRPr="003B262F" w:rsidRDefault="003B262F" w:rsidP="007A3582">
            <w:pPr>
              <w:jc w:val="center"/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current/currant</w:t>
            </w:r>
          </w:p>
        </w:tc>
      </w:tr>
      <w:tr w:rsidR="003B262F" w:rsidRPr="003B262F" w14:paraId="0807C73A" w14:textId="77777777" w:rsidTr="004A795E">
        <w:trPr>
          <w:trHeight w:val="397"/>
        </w:trPr>
        <w:tc>
          <w:tcPr>
            <w:tcW w:w="2091" w:type="dxa"/>
            <w:vAlign w:val="center"/>
          </w:tcPr>
          <w:p w14:paraId="15C75C33" w14:textId="77777777" w:rsidR="003B262F" w:rsidRPr="003B262F" w:rsidRDefault="003B262F" w:rsidP="007A3582">
            <w:pPr>
              <w:jc w:val="center"/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dear/deer</w:t>
            </w:r>
          </w:p>
        </w:tc>
        <w:tc>
          <w:tcPr>
            <w:tcW w:w="2091" w:type="dxa"/>
            <w:vAlign w:val="center"/>
          </w:tcPr>
          <w:p w14:paraId="1C28CDE5" w14:textId="77777777" w:rsidR="003B262F" w:rsidRPr="003B262F" w:rsidRDefault="003B262F" w:rsidP="007A3582">
            <w:pPr>
              <w:jc w:val="center"/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flour/flower</w:t>
            </w:r>
          </w:p>
        </w:tc>
        <w:tc>
          <w:tcPr>
            <w:tcW w:w="2091" w:type="dxa"/>
            <w:vAlign w:val="center"/>
          </w:tcPr>
          <w:p w14:paraId="646F9AF6" w14:textId="77777777" w:rsidR="003B262F" w:rsidRPr="003B262F" w:rsidRDefault="003B262F" w:rsidP="007A3582">
            <w:pPr>
              <w:jc w:val="center"/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guest/guessed</w:t>
            </w:r>
          </w:p>
        </w:tc>
        <w:tc>
          <w:tcPr>
            <w:tcW w:w="2091" w:type="dxa"/>
            <w:vAlign w:val="center"/>
          </w:tcPr>
          <w:p w14:paraId="2898C83A" w14:textId="77777777" w:rsidR="003B262F" w:rsidRPr="003B262F" w:rsidRDefault="003B262F" w:rsidP="007A3582">
            <w:pPr>
              <w:jc w:val="center"/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hair/hare</w:t>
            </w:r>
          </w:p>
        </w:tc>
        <w:tc>
          <w:tcPr>
            <w:tcW w:w="2092" w:type="dxa"/>
            <w:vAlign w:val="center"/>
          </w:tcPr>
          <w:p w14:paraId="08463263" w14:textId="77777777" w:rsidR="003B262F" w:rsidRPr="003B262F" w:rsidRDefault="003B262F" w:rsidP="007A3582">
            <w:pPr>
              <w:jc w:val="center"/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horse/hoarse</w:t>
            </w:r>
          </w:p>
        </w:tc>
      </w:tr>
      <w:tr w:rsidR="003B262F" w:rsidRPr="003B262F" w14:paraId="697A870E" w14:textId="77777777" w:rsidTr="004A795E">
        <w:trPr>
          <w:trHeight w:val="397"/>
        </w:trPr>
        <w:tc>
          <w:tcPr>
            <w:tcW w:w="2091" w:type="dxa"/>
            <w:vAlign w:val="center"/>
          </w:tcPr>
          <w:p w14:paraId="2D72A595" w14:textId="77777777" w:rsidR="003B262F" w:rsidRPr="003B262F" w:rsidRDefault="003B262F" w:rsidP="007A3582">
            <w:pPr>
              <w:jc w:val="center"/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loan/lone</w:t>
            </w:r>
          </w:p>
        </w:tc>
        <w:tc>
          <w:tcPr>
            <w:tcW w:w="2091" w:type="dxa"/>
            <w:vAlign w:val="center"/>
          </w:tcPr>
          <w:p w14:paraId="224710BC" w14:textId="77777777" w:rsidR="003B262F" w:rsidRPr="003B262F" w:rsidRDefault="003B262F" w:rsidP="007A3582">
            <w:pPr>
              <w:jc w:val="center"/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made/maid</w:t>
            </w:r>
          </w:p>
        </w:tc>
        <w:tc>
          <w:tcPr>
            <w:tcW w:w="2091" w:type="dxa"/>
            <w:vAlign w:val="center"/>
          </w:tcPr>
          <w:p w14:paraId="1B59BA57" w14:textId="77777777" w:rsidR="003B262F" w:rsidRPr="003B262F" w:rsidRDefault="003B262F" w:rsidP="007A3582">
            <w:pPr>
              <w:jc w:val="center"/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missed/mist</w:t>
            </w:r>
          </w:p>
        </w:tc>
        <w:tc>
          <w:tcPr>
            <w:tcW w:w="2091" w:type="dxa"/>
            <w:vAlign w:val="center"/>
          </w:tcPr>
          <w:p w14:paraId="5C4E5E5D" w14:textId="77777777" w:rsidR="003B262F" w:rsidRPr="003B262F" w:rsidRDefault="003B262F" w:rsidP="007A3582">
            <w:pPr>
              <w:jc w:val="center"/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more/moor</w:t>
            </w:r>
          </w:p>
        </w:tc>
        <w:tc>
          <w:tcPr>
            <w:tcW w:w="2092" w:type="dxa"/>
            <w:vAlign w:val="center"/>
          </w:tcPr>
          <w:p w14:paraId="45870FEB" w14:textId="77777777" w:rsidR="003B262F" w:rsidRPr="003B262F" w:rsidRDefault="003B262F" w:rsidP="007A3582">
            <w:pPr>
              <w:jc w:val="center"/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pail/pale</w:t>
            </w:r>
          </w:p>
        </w:tc>
      </w:tr>
      <w:tr w:rsidR="003B262F" w:rsidRPr="003B262F" w14:paraId="01585764" w14:textId="77777777" w:rsidTr="004A795E">
        <w:trPr>
          <w:trHeight w:val="397"/>
        </w:trPr>
        <w:tc>
          <w:tcPr>
            <w:tcW w:w="2091" w:type="dxa"/>
            <w:vAlign w:val="center"/>
          </w:tcPr>
          <w:p w14:paraId="1C9C1861" w14:textId="77777777" w:rsidR="003B262F" w:rsidRPr="003B262F" w:rsidRDefault="003B262F" w:rsidP="007A3582">
            <w:pPr>
              <w:jc w:val="center"/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pane/pain</w:t>
            </w:r>
          </w:p>
        </w:tc>
        <w:tc>
          <w:tcPr>
            <w:tcW w:w="2091" w:type="dxa"/>
            <w:vAlign w:val="center"/>
          </w:tcPr>
          <w:p w14:paraId="2B5FF11E" w14:textId="77777777" w:rsidR="003B262F" w:rsidRPr="003B262F" w:rsidRDefault="003B262F" w:rsidP="007A3582">
            <w:pPr>
              <w:jc w:val="center"/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pair/pear</w:t>
            </w:r>
          </w:p>
        </w:tc>
        <w:tc>
          <w:tcPr>
            <w:tcW w:w="2091" w:type="dxa"/>
            <w:vAlign w:val="center"/>
          </w:tcPr>
          <w:p w14:paraId="1AB1E85D" w14:textId="77777777" w:rsidR="003B262F" w:rsidRPr="003B262F" w:rsidRDefault="003B262F" w:rsidP="007A3582">
            <w:pPr>
              <w:jc w:val="center"/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pause/paws</w:t>
            </w:r>
          </w:p>
        </w:tc>
        <w:tc>
          <w:tcPr>
            <w:tcW w:w="2091" w:type="dxa"/>
            <w:vAlign w:val="center"/>
          </w:tcPr>
          <w:p w14:paraId="362BF0CE" w14:textId="77777777" w:rsidR="003B262F" w:rsidRPr="003B262F" w:rsidRDefault="003B262F" w:rsidP="007A3582">
            <w:pPr>
              <w:jc w:val="center"/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rose/rows</w:t>
            </w:r>
          </w:p>
        </w:tc>
        <w:tc>
          <w:tcPr>
            <w:tcW w:w="2092" w:type="dxa"/>
            <w:vAlign w:val="center"/>
          </w:tcPr>
          <w:p w14:paraId="4EC1F171" w14:textId="77777777" w:rsidR="003B262F" w:rsidRPr="003B262F" w:rsidRDefault="003B262F" w:rsidP="007A3582">
            <w:pPr>
              <w:jc w:val="center"/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seam/seem</w:t>
            </w:r>
          </w:p>
        </w:tc>
      </w:tr>
    </w:tbl>
    <w:p w14:paraId="351D5AEA" w14:textId="77777777" w:rsidR="003B262F" w:rsidRPr="004A795E" w:rsidRDefault="003B262F" w:rsidP="003B262F">
      <w:pPr>
        <w:rPr>
          <w:noProof/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4947"/>
        <w:gridCol w:w="4947"/>
      </w:tblGrid>
      <w:tr w:rsidR="003B262F" w14:paraId="0763317F" w14:textId="77777777" w:rsidTr="004A795E">
        <w:trPr>
          <w:trHeight w:val="454"/>
        </w:trPr>
        <w:tc>
          <w:tcPr>
            <w:tcW w:w="562" w:type="dxa"/>
            <w:vMerge w:val="restart"/>
          </w:tcPr>
          <w:p w14:paraId="423596B4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1</w:t>
            </w:r>
          </w:p>
        </w:tc>
        <w:tc>
          <w:tcPr>
            <w:tcW w:w="4947" w:type="dxa"/>
          </w:tcPr>
          <w:p w14:paraId="1CE3589D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58CB3954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1EF5B4C5" w14:textId="77777777" w:rsidTr="004A795E">
        <w:trPr>
          <w:trHeight w:val="454"/>
        </w:trPr>
        <w:tc>
          <w:tcPr>
            <w:tcW w:w="562" w:type="dxa"/>
            <w:vMerge/>
          </w:tcPr>
          <w:p w14:paraId="036E90C9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43B5129C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1497CF3B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275675E8" w14:textId="77777777" w:rsidTr="004A795E">
        <w:trPr>
          <w:trHeight w:val="454"/>
        </w:trPr>
        <w:tc>
          <w:tcPr>
            <w:tcW w:w="562" w:type="dxa"/>
            <w:vMerge/>
          </w:tcPr>
          <w:p w14:paraId="5324B518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42443728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4E04C06A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5F8F489F" w14:textId="77777777" w:rsidTr="004A795E">
        <w:trPr>
          <w:trHeight w:val="454"/>
        </w:trPr>
        <w:tc>
          <w:tcPr>
            <w:tcW w:w="562" w:type="dxa"/>
            <w:vMerge w:val="restart"/>
          </w:tcPr>
          <w:p w14:paraId="3AF5FF20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2</w:t>
            </w:r>
          </w:p>
        </w:tc>
        <w:tc>
          <w:tcPr>
            <w:tcW w:w="4947" w:type="dxa"/>
          </w:tcPr>
          <w:p w14:paraId="0A495129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39BB3FE7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7715DDEE" w14:textId="77777777" w:rsidTr="004A795E">
        <w:trPr>
          <w:trHeight w:val="454"/>
        </w:trPr>
        <w:tc>
          <w:tcPr>
            <w:tcW w:w="562" w:type="dxa"/>
            <w:vMerge/>
          </w:tcPr>
          <w:p w14:paraId="16E1F573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7591EFA7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7AA3C051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7E3BB62F" w14:textId="77777777" w:rsidTr="004A795E">
        <w:trPr>
          <w:trHeight w:val="454"/>
        </w:trPr>
        <w:tc>
          <w:tcPr>
            <w:tcW w:w="562" w:type="dxa"/>
            <w:vMerge/>
          </w:tcPr>
          <w:p w14:paraId="1CEFF311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3C4C938A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60C4F018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7767F91E" w14:textId="77777777" w:rsidTr="004A795E">
        <w:trPr>
          <w:trHeight w:val="454"/>
        </w:trPr>
        <w:tc>
          <w:tcPr>
            <w:tcW w:w="562" w:type="dxa"/>
            <w:vMerge w:val="restart"/>
          </w:tcPr>
          <w:p w14:paraId="53C937BD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3</w:t>
            </w:r>
          </w:p>
        </w:tc>
        <w:tc>
          <w:tcPr>
            <w:tcW w:w="4947" w:type="dxa"/>
          </w:tcPr>
          <w:p w14:paraId="696C2181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744E3584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5814715A" w14:textId="77777777" w:rsidTr="004A795E">
        <w:trPr>
          <w:trHeight w:val="454"/>
        </w:trPr>
        <w:tc>
          <w:tcPr>
            <w:tcW w:w="562" w:type="dxa"/>
            <w:vMerge/>
          </w:tcPr>
          <w:p w14:paraId="6ACCF0F4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5344A09F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0AD2E7D4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05FCDDE8" w14:textId="77777777" w:rsidTr="004A795E">
        <w:trPr>
          <w:trHeight w:val="454"/>
        </w:trPr>
        <w:tc>
          <w:tcPr>
            <w:tcW w:w="562" w:type="dxa"/>
            <w:vMerge/>
          </w:tcPr>
          <w:p w14:paraId="234D7286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6D2F3693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474D9293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01608EA3" w14:textId="77777777" w:rsidTr="004A795E">
        <w:trPr>
          <w:trHeight w:val="454"/>
        </w:trPr>
        <w:tc>
          <w:tcPr>
            <w:tcW w:w="562" w:type="dxa"/>
            <w:vMerge w:val="restart"/>
          </w:tcPr>
          <w:p w14:paraId="50D9D237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4</w:t>
            </w:r>
          </w:p>
        </w:tc>
        <w:tc>
          <w:tcPr>
            <w:tcW w:w="4947" w:type="dxa"/>
          </w:tcPr>
          <w:p w14:paraId="4F626604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0CF07FB9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744ACA5B" w14:textId="77777777" w:rsidTr="004A795E">
        <w:trPr>
          <w:trHeight w:val="454"/>
        </w:trPr>
        <w:tc>
          <w:tcPr>
            <w:tcW w:w="562" w:type="dxa"/>
            <w:vMerge/>
          </w:tcPr>
          <w:p w14:paraId="704CC00E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4B70C5CF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40616ACB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14:paraId="58F70492" w14:textId="77777777" w:rsidTr="004A795E">
        <w:trPr>
          <w:trHeight w:val="454"/>
        </w:trPr>
        <w:tc>
          <w:tcPr>
            <w:tcW w:w="562" w:type="dxa"/>
            <w:vMerge/>
          </w:tcPr>
          <w:p w14:paraId="7441F260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20FC4DAE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0A3CC8FB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4A795E" w14:paraId="01E1FCE9" w14:textId="77777777" w:rsidTr="004A795E">
        <w:trPr>
          <w:trHeight w:val="454"/>
        </w:trPr>
        <w:tc>
          <w:tcPr>
            <w:tcW w:w="562" w:type="dxa"/>
            <w:vMerge w:val="restart"/>
          </w:tcPr>
          <w:p w14:paraId="3C92C9D0" w14:textId="57A36003" w:rsidR="004A795E" w:rsidRPr="003B262F" w:rsidRDefault="004A795E" w:rsidP="007A3582">
            <w:pPr>
              <w:rPr>
                <w:rFonts w:asciiTheme="minorHAnsi" w:hAnsiTheme="minorHAnsi" w:cstheme="minorHAnsi"/>
                <w:i/>
                <w:noProof/>
              </w:rPr>
            </w:pPr>
            <w:r>
              <w:rPr>
                <w:rFonts w:asciiTheme="minorHAnsi" w:hAnsiTheme="minorHAnsi" w:cstheme="minorHAnsi"/>
                <w:i/>
                <w:noProof/>
              </w:rPr>
              <w:t>5</w:t>
            </w:r>
          </w:p>
        </w:tc>
        <w:tc>
          <w:tcPr>
            <w:tcW w:w="4947" w:type="dxa"/>
          </w:tcPr>
          <w:p w14:paraId="66551125" w14:textId="77777777" w:rsidR="004A795E" w:rsidRPr="003B262F" w:rsidRDefault="004A795E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687F9773" w14:textId="77777777" w:rsidR="004A795E" w:rsidRPr="003B262F" w:rsidRDefault="004A795E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4A795E" w14:paraId="60A6BA09" w14:textId="77777777" w:rsidTr="004A795E">
        <w:trPr>
          <w:trHeight w:val="454"/>
        </w:trPr>
        <w:tc>
          <w:tcPr>
            <w:tcW w:w="562" w:type="dxa"/>
            <w:vMerge/>
          </w:tcPr>
          <w:p w14:paraId="06D5C282" w14:textId="77777777" w:rsidR="004A795E" w:rsidRPr="003B262F" w:rsidRDefault="004A795E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5193985E" w14:textId="77777777" w:rsidR="004A795E" w:rsidRPr="003B262F" w:rsidRDefault="004A795E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26492F42" w14:textId="77777777" w:rsidR="004A795E" w:rsidRPr="003B262F" w:rsidRDefault="004A795E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4A795E" w14:paraId="07934C4D" w14:textId="77777777" w:rsidTr="004A795E">
        <w:trPr>
          <w:trHeight w:val="454"/>
        </w:trPr>
        <w:tc>
          <w:tcPr>
            <w:tcW w:w="562" w:type="dxa"/>
            <w:vMerge/>
          </w:tcPr>
          <w:p w14:paraId="622C0005" w14:textId="77777777" w:rsidR="004A795E" w:rsidRPr="003B262F" w:rsidRDefault="004A795E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4D09B8D3" w14:textId="77777777" w:rsidR="004A795E" w:rsidRPr="003B262F" w:rsidRDefault="004A795E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947" w:type="dxa"/>
          </w:tcPr>
          <w:p w14:paraId="09045DE8" w14:textId="77777777" w:rsidR="004A795E" w:rsidRPr="003B262F" w:rsidRDefault="004A795E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</w:tbl>
    <w:p w14:paraId="4E3D0247" w14:textId="77777777" w:rsidR="003B262F" w:rsidRPr="004A795E" w:rsidRDefault="003B262F" w:rsidP="003B262F">
      <w:pPr>
        <w:rPr>
          <w:b/>
          <w:noProof/>
          <w:sz w:val="18"/>
        </w:rPr>
      </w:pPr>
    </w:p>
    <w:p w14:paraId="158D3BD5" w14:textId="77777777" w:rsidR="003B262F" w:rsidRPr="003B262F" w:rsidRDefault="003B262F" w:rsidP="003B262F">
      <w:pPr>
        <w:rPr>
          <w:rFonts w:asciiTheme="minorHAnsi" w:hAnsiTheme="minorHAnsi" w:cstheme="minorHAnsi"/>
          <w:b/>
          <w:i/>
          <w:noProof/>
        </w:rPr>
      </w:pPr>
      <w:r w:rsidRPr="003B262F">
        <w:rPr>
          <w:rFonts w:asciiTheme="minorHAnsi" w:hAnsiTheme="minorHAnsi" w:cstheme="minorHAnsi"/>
          <w:b/>
          <w:i/>
          <w:noProof/>
        </w:rPr>
        <w:t>Write homophones for these words:</w:t>
      </w:r>
    </w:p>
    <w:tbl>
      <w:tblPr>
        <w:tblStyle w:val="TableGrid"/>
        <w:tblW w:w="10455" w:type="dxa"/>
        <w:tblLook w:val="04A0" w:firstRow="1" w:lastRow="0" w:firstColumn="1" w:lastColumn="0" w:noHBand="0" w:noVBand="1"/>
      </w:tblPr>
      <w:tblGrid>
        <w:gridCol w:w="425"/>
        <w:gridCol w:w="1134"/>
        <w:gridCol w:w="1928"/>
        <w:gridCol w:w="426"/>
        <w:gridCol w:w="1134"/>
        <w:gridCol w:w="1928"/>
        <w:gridCol w:w="418"/>
        <w:gridCol w:w="1134"/>
        <w:gridCol w:w="1928"/>
      </w:tblGrid>
      <w:tr w:rsidR="003B262F" w:rsidRPr="003B262F" w14:paraId="1297DD26" w14:textId="77777777" w:rsidTr="004A795E">
        <w:trPr>
          <w:trHeight w:val="454"/>
        </w:trPr>
        <w:tc>
          <w:tcPr>
            <w:tcW w:w="425" w:type="dxa"/>
            <w:vAlign w:val="center"/>
          </w:tcPr>
          <w:p w14:paraId="663D0C47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a)</w:t>
            </w:r>
          </w:p>
        </w:tc>
        <w:tc>
          <w:tcPr>
            <w:tcW w:w="1134" w:type="dxa"/>
            <w:vAlign w:val="center"/>
          </w:tcPr>
          <w:p w14:paraId="4F0CFEF2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banned</w:t>
            </w:r>
          </w:p>
        </w:tc>
        <w:tc>
          <w:tcPr>
            <w:tcW w:w="1928" w:type="dxa"/>
            <w:vAlign w:val="center"/>
          </w:tcPr>
          <w:p w14:paraId="409D6D1F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26" w:type="dxa"/>
            <w:vAlign w:val="center"/>
          </w:tcPr>
          <w:p w14:paraId="7270049E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b)</w:t>
            </w:r>
          </w:p>
        </w:tc>
        <w:tc>
          <w:tcPr>
            <w:tcW w:w="1134" w:type="dxa"/>
            <w:vAlign w:val="center"/>
          </w:tcPr>
          <w:p w14:paraId="4E6E10BE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bawl</w:t>
            </w:r>
          </w:p>
        </w:tc>
        <w:tc>
          <w:tcPr>
            <w:tcW w:w="1928" w:type="dxa"/>
            <w:vAlign w:val="center"/>
          </w:tcPr>
          <w:p w14:paraId="6F851FDD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18" w:type="dxa"/>
            <w:vAlign w:val="center"/>
          </w:tcPr>
          <w:p w14:paraId="61244F21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c)</w:t>
            </w:r>
          </w:p>
        </w:tc>
        <w:tc>
          <w:tcPr>
            <w:tcW w:w="1134" w:type="dxa"/>
            <w:vAlign w:val="center"/>
          </w:tcPr>
          <w:p w14:paraId="48FC89EB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lessen</w:t>
            </w:r>
          </w:p>
        </w:tc>
        <w:tc>
          <w:tcPr>
            <w:tcW w:w="1928" w:type="dxa"/>
            <w:vAlign w:val="center"/>
          </w:tcPr>
          <w:p w14:paraId="1B43C98D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:rsidRPr="003B262F" w14:paraId="63127C89" w14:textId="77777777" w:rsidTr="004A795E">
        <w:trPr>
          <w:trHeight w:val="454"/>
        </w:trPr>
        <w:tc>
          <w:tcPr>
            <w:tcW w:w="425" w:type="dxa"/>
            <w:vAlign w:val="center"/>
          </w:tcPr>
          <w:p w14:paraId="670BB3C0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d)</w:t>
            </w:r>
          </w:p>
        </w:tc>
        <w:tc>
          <w:tcPr>
            <w:tcW w:w="1134" w:type="dxa"/>
            <w:vAlign w:val="center"/>
          </w:tcPr>
          <w:p w14:paraId="46FBA863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tail</w:t>
            </w:r>
          </w:p>
        </w:tc>
        <w:tc>
          <w:tcPr>
            <w:tcW w:w="1928" w:type="dxa"/>
            <w:vAlign w:val="center"/>
          </w:tcPr>
          <w:p w14:paraId="3F77BD6D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26" w:type="dxa"/>
            <w:vAlign w:val="center"/>
          </w:tcPr>
          <w:p w14:paraId="6FAAC1CE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e)</w:t>
            </w:r>
          </w:p>
        </w:tc>
        <w:tc>
          <w:tcPr>
            <w:tcW w:w="1134" w:type="dxa"/>
            <w:vAlign w:val="center"/>
          </w:tcPr>
          <w:p w14:paraId="04D9F96B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write</w:t>
            </w:r>
          </w:p>
        </w:tc>
        <w:tc>
          <w:tcPr>
            <w:tcW w:w="1928" w:type="dxa"/>
            <w:vAlign w:val="center"/>
          </w:tcPr>
          <w:p w14:paraId="394241D5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18" w:type="dxa"/>
            <w:vAlign w:val="center"/>
          </w:tcPr>
          <w:p w14:paraId="3DE4588D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f)</w:t>
            </w:r>
          </w:p>
        </w:tc>
        <w:tc>
          <w:tcPr>
            <w:tcW w:w="1134" w:type="dxa"/>
            <w:vAlign w:val="center"/>
          </w:tcPr>
          <w:p w14:paraId="7C2600B2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source</w:t>
            </w:r>
          </w:p>
        </w:tc>
        <w:tc>
          <w:tcPr>
            <w:tcW w:w="1928" w:type="dxa"/>
            <w:vAlign w:val="center"/>
          </w:tcPr>
          <w:p w14:paraId="58F5A6F2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  <w:tr w:rsidR="003B262F" w:rsidRPr="003B262F" w14:paraId="39FF9186" w14:textId="77777777" w:rsidTr="004A795E">
        <w:trPr>
          <w:trHeight w:val="454"/>
        </w:trPr>
        <w:tc>
          <w:tcPr>
            <w:tcW w:w="425" w:type="dxa"/>
            <w:vAlign w:val="center"/>
          </w:tcPr>
          <w:p w14:paraId="57407FD1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g)</w:t>
            </w:r>
          </w:p>
        </w:tc>
        <w:tc>
          <w:tcPr>
            <w:tcW w:w="1134" w:type="dxa"/>
            <w:vAlign w:val="center"/>
          </w:tcPr>
          <w:p w14:paraId="60744BEA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grate</w:t>
            </w:r>
          </w:p>
        </w:tc>
        <w:tc>
          <w:tcPr>
            <w:tcW w:w="1928" w:type="dxa"/>
            <w:vAlign w:val="center"/>
          </w:tcPr>
          <w:p w14:paraId="68914BCA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26" w:type="dxa"/>
            <w:vAlign w:val="center"/>
          </w:tcPr>
          <w:p w14:paraId="291560EC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h)</w:t>
            </w:r>
          </w:p>
        </w:tc>
        <w:tc>
          <w:tcPr>
            <w:tcW w:w="1134" w:type="dxa"/>
            <w:vAlign w:val="center"/>
          </w:tcPr>
          <w:p w14:paraId="3433FDB9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read</w:t>
            </w:r>
          </w:p>
        </w:tc>
        <w:tc>
          <w:tcPr>
            <w:tcW w:w="1928" w:type="dxa"/>
            <w:vAlign w:val="center"/>
          </w:tcPr>
          <w:p w14:paraId="499980B1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  <w:tc>
          <w:tcPr>
            <w:tcW w:w="418" w:type="dxa"/>
            <w:vAlign w:val="center"/>
          </w:tcPr>
          <w:p w14:paraId="20EAE204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i)</w:t>
            </w:r>
          </w:p>
        </w:tc>
        <w:tc>
          <w:tcPr>
            <w:tcW w:w="1134" w:type="dxa"/>
            <w:vAlign w:val="center"/>
          </w:tcPr>
          <w:p w14:paraId="6DED7384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  <w:r w:rsidRPr="003B262F">
              <w:rPr>
                <w:rFonts w:asciiTheme="minorHAnsi" w:hAnsiTheme="minorHAnsi" w:cstheme="minorHAnsi"/>
                <w:i/>
                <w:noProof/>
              </w:rPr>
              <w:t>would</w:t>
            </w:r>
          </w:p>
        </w:tc>
        <w:tc>
          <w:tcPr>
            <w:tcW w:w="1928" w:type="dxa"/>
            <w:vAlign w:val="center"/>
          </w:tcPr>
          <w:p w14:paraId="49757468" w14:textId="77777777" w:rsidR="003B262F" w:rsidRPr="003B262F" w:rsidRDefault="003B262F" w:rsidP="007A3582">
            <w:pPr>
              <w:rPr>
                <w:rFonts w:asciiTheme="minorHAnsi" w:hAnsiTheme="minorHAnsi" w:cstheme="minorHAnsi"/>
                <w:i/>
                <w:noProof/>
              </w:rPr>
            </w:pPr>
          </w:p>
        </w:tc>
      </w:tr>
    </w:tbl>
    <w:p w14:paraId="57511819" w14:textId="6B81170A" w:rsidR="003B262F" w:rsidRPr="004A795E" w:rsidRDefault="003B262F" w:rsidP="003B262F">
      <w:pPr>
        <w:rPr>
          <w:noProof/>
          <w:sz w:val="18"/>
        </w:rPr>
      </w:pPr>
    </w:p>
    <w:p w14:paraId="525DBD9D" w14:textId="757B02B8" w:rsidR="003B262F" w:rsidRPr="003B262F" w:rsidRDefault="003B262F" w:rsidP="003B262F">
      <w:pPr>
        <w:spacing w:line="480" w:lineRule="auto"/>
        <w:rPr>
          <w:rFonts w:asciiTheme="minorHAnsi" w:hAnsiTheme="minorHAnsi" w:cstheme="minorHAnsi"/>
          <w:b/>
          <w:i/>
          <w:noProof/>
        </w:rPr>
      </w:pPr>
      <w:r w:rsidRPr="003B262F">
        <w:rPr>
          <w:rFonts w:asciiTheme="minorHAnsi" w:hAnsiTheme="minorHAnsi" w:cstheme="minorHAnsi"/>
          <w:b/>
          <w:i/>
          <w:noProof/>
        </w:rPr>
        <w:t>Chose the right spellings for these gaps:</w:t>
      </w:r>
    </w:p>
    <w:p w14:paraId="0B243EBD" w14:textId="27240E2F" w:rsidR="003B262F" w:rsidRPr="003B262F" w:rsidRDefault="003B262F" w:rsidP="003B262F">
      <w:pPr>
        <w:spacing w:line="480" w:lineRule="auto"/>
        <w:rPr>
          <w:rFonts w:asciiTheme="minorHAnsi" w:hAnsiTheme="minorHAnsi" w:cstheme="minorHAnsi"/>
          <w:i/>
          <w:noProof/>
        </w:rPr>
      </w:pPr>
      <w:r w:rsidRPr="003B262F">
        <w:rPr>
          <w:rFonts w:asciiTheme="minorHAnsi" w:hAnsiTheme="minorHAnsi" w:cstheme="minorHAnsi"/>
          <w:i/>
          <w:noProof/>
        </w:rPr>
        <w:t>In the ____________________ in the traffic, he pressed on the ____________________ (brake/break)</w:t>
      </w:r>
    </w:p>
    <w:p w14:paraId="69AE97AD" w14:textId="1023ECE7" w:rsidR="003B262F" w:rsidRPr="003B262F" w:rsidRDefault="003B262F" w:rsidP="003B262F">
      <w:pPr>
        <w:spacing w:line="480" w:lineRule="auto"/>
        <w:rPr>
          <w:rFonts w:asciiTheme="minorHAnsi" w:hAnsiTheme="minorHAnsi" w:cstheme="minorHAnsi"/>
          <w:i/>
          <w:noProof/>
        </w:rPr>
      </w:pPr>
      <w:r w:rsidRPr="003B262F">
        <w:rPr>
          <w:rFonts w:asciiTheme="minorHAnsi" w:hAnsiTheme="minorHAnsi" w:cstheme="minorHAnsi"/>
          <w:i/>
          <w:noProof/>
        </w:rPr>
        <w:t>It is only ____________________ that you pay the right ____________________ (fair/fare)</w:t>
      </w:r>
    </w:p>
    <w:p w14:paraId="310F651C" w14:textId="4994CCAA" w:rsidR="00BE3D35" w:rsidRPr="003B262F" w:rsidRDefault="003B262F" w:rsidP="003B262F">
      <w:pPr>
        <w:spacing w:line="480" w:lineRule="auto"/>
        <w:rPr>
          <w:rFonts w:asciiTheme="minorHAnsi" w:hAnsiTheme="minorHAnsi" w:cstheme="minorHAnsi"/>
          <w:i/>
          <w:noProof/>
        </w:rPr>
      </w:pPr>
      <w:r w:rsidRPr="003B262F">
        <w:rPr>
          <w:rFonts w:asciiTheme="minorHAnsi" w:hAnsiTheme="minorHAnsi" w:cstheme="minorHAnsi"/>
          <w:i/>
          <w:noProof/>
        </w:rPr>
        <w:t>If you give us some ____________________, I’ll give you a ____________________ of cake.  (piece/peace)</w:t>
      </w:r>
    </w:p>
    <w:p w14:paraId="2AB13932" w14:textId="43BE617E" w:rsidR="00541B1B" w:rsidRPr="003B262F" w:rsidRDefault="003B262F" w:rsidP="003B262F">
      <w:pPr>
        <w:spacing w:line="480" w:lineRule="auto"/>
        <w:rPr>
          <w:rFonts w:asciiTheme="minorHAnsi" w:hAnsiTheme="minorHAnsi" w:cstheme="minorHAnsi"/>
          <w:i/>
          <w:noProof/>
        </w:rPr>
      </w:pPr>
      <w:r w:rsidRPr="003B262F">
        <w:rPr>
          <w:rFonts w:asciiTheme="minorHAnsi" w:hAnsiTheme="minorHAnsi" w:cstheme="minorHAnsi"/>
          <w:i/>
          <w:noProof/>
        </w:rPr>
        <w:t>When she was ____________________, she ____________________ lots of sweets.  (ate/eight)</w:t>
      </w:r>
    </w:p>
    <w:p w14:paraId="754658D4" w14:textId="3630027D" w:rsidR="00941CF8" w:rsidRDefault="007851AB" w:rsidP="00541B1B">
      <w:pPr>
        <w:pStyle w:val="Heading2"/>
        <w:spacing w:before="0" w:line="240" w:lineRule="auto"/>
        <w:rPr>
          <w:noProof/>
        </w:rPr>
      </w:pPr>
      <w:r>
        <w:rPr>
          <w:noProof/>
        </w:rPr>
        <w:lastRenderedPageBreak/>
        <w:drawing>
          <wp:inline distT="0" distB="0" distL="0" distR="0" wp14:anchorId="6ADC39F8" wp14:editId="44569595">
            <wp:extent cx="6657975" cy="6319184"/>
            <wp:effectExtent l="0" t="0" r="0" b="57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68840" cy="6329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41CF8" w:rsidSect="00E31CAA">
      <w:type w:val="continuous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4F4086" w14:textId="77777777" w:rsidR="00127F1A" w:rsidRDefault="00127F1A" w:rsidP="0032224B">
      <w:r>
        <w:separator/>
      </w:r>
    </w:p>
  </w:endnote>
  <w:endnote w:type="continuationSeparator" w:id="0">
    <w:p w14:paraId="628AD777" w14:textId="77777777" w:rsidR="00127F1A" w:rsidRDefault="00127F1A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F Cartoonist Hand">
    <w:altName w:val="Franklin Gothic Medium Cond"/>
    <w:charset w:val="00"/>
    <w:family w:val="auto"/>
    <w:pitch w:val="variable"/>
    <w:sig w:usb0="00000001" w:usb1="00000000" w:usb2="00000000" w:usb3="00000000" w:csb0="000000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5A46A5" w14:textId="77777777" w:rsidR="00127F1A" w:rsidRDefault="00127F1A" w:rsidP="0032224B">
      <w:r>
        <w:separator/>
      </w:r>
    </w:p>
  </w:footnote>
  <w:footnote w:type="continuationSeparator" w:id="0">
    <w:p w14:paraId="6085010C" w14:textId="77777777" w:rsidR="00127F1A" w:rsidRDefault="00127F1A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5D1797A3" w:rsidR="009F5A7A" w:rsidRPr="004A795E" w:rsidRDefault="009F5A7A" w:rsidP="009F5A7A">
    <w:pPr>
      <w:rPr>
        <w:rFonts w:asciiTheme="minorHAnsi" w:hAnsiTheme="minorHAnsi" w:cstheme="minorHAnsi"/>
        <w:b/>
        <w:i/>
        <w:u w:val="single"/>
      </w:rPr>
    </w:pPr>
    <w:r w:rsidRPr="004A795E">
      <w:rPr>
        <w:rFonts w:asciiTheme="minorHAnsi" w:hAnsiTheme="minorHAnsi" w:cstheme="minorHAnsi"/>
        <w:b/>
        <w:i/>
        <w:u w:val="single"/>
      </w:rPr>
      <w:t xml:space="preserve">Year 3 Homework – Set Friday </w:t>
    </w:r>
    <w:r w:rsidR="004A795E" w:rsidRPr="004A795E">
      <w:rPr>
        <w:rFonts w:asciiTheme="minorHAnsi" w:hAnsiTheme="minorHAnsi" w:cstheme="minorHAnsi"/>
        <w:b/>
        <w:i/>
        <w:u w:val="single"/>
      </w:rPr>
      <w:t>3</w:t>
    </w:r>
    <w:r w:rsidR="004A795E" w:rsidRPr="004A795E">
      <w:rPr>
        <w:rFonts w:asciiTheme="minorHAnsi" w:hAnsiTheme="minorHAnsi" w:cstheme="minorHAnsi"/>
        <w:b/>
        <w:i/>
        <w:u w:val="single"/>
        <w:vertAlign w:val="superscript"/>
      </w:rPr>
      <w:t>rd</w:t>
    </w:r>
    <w:r w:rsidR="00DD4A16" w:rsidRPr="004A795E">
      <w:rPr>
        <w:rFonts w:asciiTheme="minorHAnsi" w:hAnsiTheme="minorHAnsi" w:cstheme="minorHAnsi"/>
        <w:b/>
        <w:i/>
        <w:u w:val="single"/>
      </w:rPr>
      <w:t xml:space="preserve"> March</w:t>
    </w:r>
    <w:r w:rsidR="00CD04B9" w:rsidRPr="004A795E">
      <w:rPr>
        <w:rFonts w:asciiTheme="minorHAnsi" w:hAnsiTheme="minorHAnsi" w:cstheme="minorHAnsi"/>
        <w:b/>
        <w:i/>
        <w:u w:val="single"/>
      </w:rPr>
      <w:t xml:space="preserve"> 202</w:t>
    </w:r>
    <w:r w:rsidR="004A795E" w:rsidRPr="004A795E">
      <w:rPr>
        <w:rFonts w:asciiTheme="minorHAnsi" w:hAnsiTheme="minorHAnsi" w:cstheme="minorHAnsi"/>
        <w:b/>
        <w:i/>
        <w:u w:val="single"/>
      </w:rPr>
      <w:t>3</w:t>
    </w:r>
    <w:r w:rsidRPr="004A795E">
      <w:rPr>
        <w:rFonts w:asciiTheme="minorHAnsi" w:hAnsiTheme="minorHAnsi" w:cstheme="minorHAnsi"/>
        <w:b/>
        <w:i/>
        <w:u w:val="single"/>
      </w:rPr>
      <w:t xml:space="preserve">, Due Thursday </w:t>
    </w:r>
    <w:r w:rsidR="004A795E" w:rsidRPr="004A795E">
      <w:rPr>
        <w:rFonts w:asciiTheme="minorHAnsi" w:hAnsiTheme="minorHAnsi" w:cstheme="minorHAnsi"/>
        <w:b/>
        <w:i/>
        <w:u w:val="single"/>
      </w:rPr>
      <w:t>9</w:t>
    </w:r>
    <w:r w:rsidR="007851AB" w:rsidRPr="004A795E">
      <w:rPr>
        <w:rFonts w:asciiTheme="minorHAnsi" w:hAnsiTheme="minorHAnsi" w:cstheme="minorHAnsi"/>
        <w:b/>
        <w:i/>
        <w:u w:val="single"/>
        <w:vertAlign w:val="superscript"/>
      </w:rPr>
      <w:t>th</w:t>
    </w:r>
    <w:r w:rsidR="0035386A" w:rsidRPr="004A795E">
      <w:rPr>
        <w:rFonts w:asciiTheme="minorHAnsi" w:hAnsiTheme="minorHAnsi" w:cstheme="minorHAnsi"/>
        <w:b/>
        <w:i/>
        <w:u w:val="single"/>
      </w:rPr>
      <w:t xml:space="preserve"> </w:t>
    </w:r>
    <w:r w:rsidR="008E4F37" w:rsidRPr="004A795E">
      <w:rPr>
        <w:rFonts w:asciiTheme="minorHAnsi" w:hAnsiTheme="minorHAnsi" w:cstheme="minorHAnsi"/>
        <w:b/>
        <w:i/>
        <w:u w:val="single"/>
      </w:rPr>
      <w:t xml:space="preserve">March </w:t>
    </w:r>
    <w:r w:rsidR="00FA6F2C" w:rsidRPr="004A795E">
      <w:rPr>
        <w:rFonts w:asciiTheme="minorHAnsi" w:hAnsiTheme="minorHAnsi" w:cstheme="minorHAnsi"/>
        <w:b/>
        <w:i/>
        <w:u w:val="single"/>
      </w:rPr>
      <w:t>202</w:t>
    </w:r>
    <w:r w:rsidR="004A795E" w:rsidRPr="004A795E">
      <w:rPr>
        <w:rFonts w:asciiTheme="minorHAnsi" w:hAnsiTheme="minorHAnsi" w:cstheme="minorHAnsi"/>
        <w:b/>
        <w:i/>
        <w:u w:val="single"/>
      </w:rPr>
      <w:t>3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363DA"/>
    <w:multiLevelType w:val="hybridMultilevel"/>
    <w:tmpl w:val="CC78A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072080"/>
    <w:multiLevelType w:val="hybridMultilevel"/>
    <w:tmpl w:val="4D58BC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DD5200"/>
    <w:multiLevelType w:val="hybridMultilevel"/>
    <w:tmpl w:val="4D58BC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16A8D"/>
    <w:rsid w:val="00030761"/>
    <w:rsid w:val="000417E4"/>
    <w:rsid w:val="00050ABD"/>
    <w:rsid w:val="000B3A32"/>
    <w:rsid w:val="00111018"/>
    <w:rsid w:val="00127F1A"/>
    <w:rsid w:val="00177DD2"/>
    <w:rsid w:val="00197AD5"/>
    <w:rsid w:val="001B5D26"/>
    <w:rsid w:val="001C661B"/>
    <w:rsid w:val="00207659"/>
    <w:rsid w:val="0029751D"/>
    <w:rsid w:val="002A2F94"/>
    <w:rsid w:val="002D75E0"/>
    <w:rsid w:val="0032224B"/>
    <w:rsid w:val="00326B46"/>
    <w:rsid w:val="0035386A"/>
    <w:rsid w:val="00380008"/>
    <w:rsid w:val="003B262F"/>
    <w:rsid w:val="003B37F9"/>
    <w:rsid w:val="003D4FCF"/>
    <w:rsid w:val="003E18C7"/>
    <w:rsid w:val="003F6AD7"/>
    <w:rsid w:val="00481CFA"/>
    <w:rsid w:val="004A795E"/>
    <w:rsid w:val="005046B3"/>
    <w:rsid w:val="00532CD3"/>
    <w:rsid w:val="00541B1B"/>
    <w:rsid w:val="005C4B82"/>
    <w:rsid w:val="005C7A95"/>
    <w:rsid w:val="006110ED"/>
    <w:rsid w:val="0063083B"/>
    <w:rsid w:val="006A1DEC"/>
    <w:rsid w:val="006D684D"/>
    <w:rsid w:val="007401EF"/>
    <w:rsid w:val="007851AB"/>
    <w:rsid w:val="00810B06"/>
    <w:rsid w:val="0084766A"/>
    <w:rsid w:val="008E4F37"/>
    <w:rsid w:val="008E5275"/>
    <w:rsid w:val="008F273A"/>
    <w:rsid w:val="00941CF8"/>
    <w:rsid w:val="009B4F77"/>
    <w:rsid w:val="009F5A7A"/>
    <w:rsid w:val="00A05E31"/>
    <w:rsid w:val="00AC1A73"/>
    <w:rsid w:val="00AF02D1"/>
    <w:rsid w:val="00B30847"/>
    <w:rsid w:val="00B419CB"/>
    <w:rsid w:val="00B451C7"/>
    <w:rsid w:val="00B91E51"/>
    <w:rsid w:val="00B93A02"/>
    <w:rsid w:val="00BE3D35"/>
    <w:rsid w:val="00BF3F37"/>
    <w:rsid w:val="00C121B0"/>
    <w:rsid w:val="00C652A5"/>
    <w:rsid w:val="00C85D31"/>
    <w:rsid w:val="00CB7A7B"/>
    <w:rsid w:val="00CC3465"/>
    <w:rsid w:val="00CD04B9"/>
    <w:rsid w:val="00CE0272"/>
    <w:rsid w:val="00D72E36"/>
    <w:rsid w:val="00D82699"/>
    <w:rsid w:val="00DB7D11"/>
    <w:rsid w:val="00DC5CB1"/>
    <w:rsid w:val="00DD4A16"/>
    <w:rsid w:val="00DF1D65"/>
    <w:rsid w:val="00E31CAA"/>
    <w:rsid w:val="00E82919"/>
    <w:rsid w:val="00EA60B6"/>
    <w:rsid w:val="00EB261E"/>
    <w:rsid w:val="00F30936"/>
    <w:rsid w:val="00F335D1"/>
    <w:rsid w:val="00F34E1E"/>
    <w:rsid w:val="00FA6F2C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2">
    <w:name w:val="heading 2"/>
    <w:basedOn w:val="Normal"/>
    <w:link w:val="Heading2Char"/>
    <w:uiPriority w:val="99"/>
    <w:unhideWhenUsed/>
    <w:qFormat/>
    <w:rsid w:val="00B93A02"/>
    <w:pPr>
      <w:spacing w:before="240" w:line="256" w:lineRule="auto"/>
      <w:jc w:val="both"/>
      <w:outlineLvl w:val="1"/>
    </w:pPr>
    <w:rPr>
      <w:rFonts w:ascii="SF Cartoonist Hand" w:eastAsia="Calibri" w:hAnsi="SF Cartoonist Hand"/>
      <w:b/>
      <w:color w:val="1C1C1C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9"/>
    <w:rsid w:val="00B93A02"/>
    <w:rPr>
      <w:rFonts w:ascii="SF Cartoonist Hand" w:eastAsia="Calibri" w:hAnsi="SF Cartoonist Hand" w:cs="Times New Roman"/>
      <w:b/>
      <w:color w:val="1C1C1C"/>
      <w:sz w:val="28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79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95E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F301D7-996B-4747-AD3D-BBDF86BCD0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F8A438-88D7-4084-99E8-926B7CB062B0}"/>
</file>

<file path=docProps/app.xml><?xml version="1.0" encoding="utf-8"?>
<Properties xmlns="http://schemas.openxmlformats.org/officeDocument/2006/extended-properties" xmlns:vt="http://schemas.openxmlformats.org/officeDocument/2006/docPropsVTypes">
  <Template>386758DD</Template>
  <TotalTime>0</TotalTime>
  <Pages>7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2</cp:revision>
  <cp:lastPrinted>2023-03-01T19:02:00Z</cp:lastPrinted>
  <dcterms:created xsi:type="dcterms:W3CDTF">2023-03-01T19:02:00Z</dcterms:created>
  <dcterms:modified xsi:type="dcterms:W3CDTF">2023-03-01T19:02:00Z</dcterms:modified>
</cp:coreProperties>
</file>