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6DC8B3" w14:textId="5A66C9B7" w:rsidR="00E2047E" w:rsidRDefault="00E2047E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 w:rsidRPr="00E2047E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drawing>
          <wp:inline distT="0" distB="0" distL="0" distR="0" wp14:anchorId="0504E72C" wp14:editId="49779856">
            <wp:extent cx="6677025" cy="908947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90899" cy="9108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556459" w14:textId="491875B9" w:rsidR="008700EC" w:rsidRDefault="008700EC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 w:rsidRPr="008700EC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lastRenderedPageBreak/>
        <w:drawing>
          <wp:inline distT="0" distB="0" distL="0" distR="0" wp14:anchorId="4A691B8A" wp14:editId="379A0912">
            <wp:extent cx="6624217" cy="1247775"/>
            <wp:effectExtent l="0" t="0" r="571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69888" cy="1256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5ECABC1" w14:textId="45D09F02" w:rsidR="00E2047E" w:rsidRDefault="00E2047E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 w:rsidRPr="00E2047E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lastRenderedPageBreak/>
        <w:drawing>
          <wp:inline distT="0" distB="0" distL="0" distR="0" wp14:anchorId="4CFDEE3A" wp14:editId="6F70EDFC">
            <wp:extent cx="6645910" cy="9014349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014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C7E93" w14:textId="39A650CD" w:rsidR="00532CD3" w:rsidRDefault="00E2047E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 w:rsidRPr="00E2047E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lastRenderedPageBreak/>
        <w:drawing>
          <wp:inline distT="0" distB="0" distL="0" distR="0" wp14:anchorId="3C769653" wp14:editId="09D08F30">
            <wp:extent cx="6657748" cy="90201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72652" cy="9040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898DA" w14:textId="21F1CFE4" w:rsidR="00B30847" w:rsidRDefault="00E2047E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 w:rsidRPr="00E2047E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lastRenderedPageBreak/>
        <w:drawing>
          <wp:inline distT="0" distB="0" distL="0" distR="0" wp14:anchorId="54C11CB1" wp14:editId="1E3EB74D">
            <wp:extent cx="6657748" cy="90201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75977" cy="9044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0847"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  <w:br w:type="page"/>
      </w:r>
    </w:p>
    <w:p w14:paraId="1FDCABDF" w14:textId="77777777" w:rsidR="00EA60B6" w:rsidRDefault="00EA60B6" w:rsidP="00EA60B6">
      <w:pPr>
        <w:rPr>
          <w:rFonts w:asciiTheme="minorHAnsi" w:hAnsiTheme="minorHAnsi" w:cstheme="minorHAnsi"/>
          <w:noProof/>
          <w:sz w:val="52"/>
          <w:szCs w:val="52"/>
        </w:rPr>
        <w:sectPr w:rsidR="00EA60B6" w:rsidSect="00016A8D">
          <w:headerReference w:type="default" r:id="rId14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p w14:paraId="2E729A42" w14:textId="47C56249" w:rsidR="00541B1B" w:rsidRDefault="00E2047E" w:rsidP="00E2047E">
      <w:pPr>
        <w:spacing w:after="160" w:line="259" w:lineRule="auto"/>
        <w:rPr>
          <w:noProof/>
        </w:rPr>
      </w:pPr>
      <w:r w:rsidRPr="00E2047E">
        <w:rPr>
          <w:noProof/>
        </w:rPr>
        <w:lastRenderedPageBreak/>
        <w:drawing>
          <wp:inline distT="0" distB="0" distL="0" distR="0" wp14:anchorId="7A58603C" wp14:editId="29255531">
            <wp:extent cx="6645910" cy="394806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69709" cy="3962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6B480F" w14:textId="6BB849E7" w:rsidR="00541B1B" w:rsidRDefault="00541B1B" w:rsidP="00541B1B">
      <w:pPr>
        <w:pStyle w:val="Heading2"/>
        <w:spacing w:before="0" w:line="240" w:lineRule="auto"/>
        <w:rPr>
          <w:noProof/>
        </w:rPr>
      </w:pPr>
    </w:p>
    <w:p w14:paraId="17F816AF" w14:textId="56F921B5" w:rsidR="00E2047E" w:rsidRDefault="00E2047E">
      <w:pPr>
        <w:spacing w:after="160" w:line="259" w:lineRule="auto"/>
        <w:rPr>
          <w:rFonts w:ascii="SF Cartoonist Hand" w:eastAsia="Calibri" w:hAnsi="SF Cartoonist Hand"/>
          <w:b/>
          <w:noProof/>
          <w:color w:val="1C1C1C"/>
          <w:sz w:val="28"/>
          <w:szCs w:val="22"/>
        </w:rPr>
      </w:pPr>
      <w:r>
        <w:rPr>
          <w:noProof/>
        </w:rPr>
        <w:br w:type="page"/>
      </w:r>
    </w:p>
    <w:p w14:paraId="639964B9" w14:textId="4049209A" w:rsidR="00541B1B" w:rsidRDefault="008C5487" w:rsidP="00541B1B">
      <w:pPr>
        <w:pStyle w:val="Heading2"/>
        <w:spacing w:before="0" w:line="240" w:lineRule="auto"/>
        <w:rPr>
          <w:rFonts w:asciiTheme="minorHAnsi" w:hAnsiTheme="minorHAnsi" w:cstheme="minorHAnsi"/>
          <w:b w:val="0"/>
          <w:i/>
          <w:noProof/>
        </w:rPr>
      </w:pPr>
      <w:r w:rsidRPr="008C5487">
        <w:rPr>
          <w:rFonts w:asciiTheme="minorHAnsi" w:hAnsiTheme="minorHAnsi" w:cstheme="minorHAnsi"/>
          <w:b w:val="0"/>
          <w:i/>
          <w:noProof/>
        </w:rPr>
        <w:lastRenderedPageBreak/>
        <w:t>Please write a book review for World Book Day.</w:t>
      </w:r>
    </w:p>
    <w:p w14:paraId="5074980D" w14:textId="77777777" w:rsidR="008C5487" w:rsidRPr="008C5487" w:rsidRDefault="008C5487" w:rsidP="00541B1B">
      <w:pPr>
        <w:pStyle w:val="Heading2"/>
        <w:spacing w:before="0" w:line="240" w:lineRule="auto"/>
        <w:rPr>
          <w:rFonts w:asciiTheme="minorHAnsi" w:hAnsiTheme="minorHAnsi" w:cstheme="minorHAnsi"/>
          <w:b w:val="0"/>
          <w:i/>
          <w:noProof/>
          <w:sz w:val="18"/>
        </w:rPr>
      </w:pPr>
    </w:p>
    <w:p w14:paraId="5E5064A6" w14:textId="57FA206C" w:rsidR="00DB7D11" w:rsidRDefault="008C5487" w:rsidP="00541B1B">
      <w:pPr>
        <w:pStyle w:val="Heading2"/>
        <w:spacing w:before="0" w:line="240" w:lineRule="auto"/>
        <w:rPr>
          <w:noProof/>
        </w:rPr>
      </w:pPr>
      <w:r>
        <w:rPr>
          <w:noProof/>
        </w:rPr>
        <w:drawing>
          <wp:inline distT="0" distB="0" distL="0" distR="0" wp14:anchorId="31BAA5C7" wp14:editId="60769543">
            <wp:extent cx="9766239" cy="5877560"/>
            <wp:effectExtent l="0" t="0" r="6985" b="889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104" t="2318" r="998" b="1619"/>
                    <a:stretch/>
                  </pic:blipFill>
                  <pic:spPr bwMode="auto">
                    <a:xfrm>
                      <a:off x="0" y="0"/>
                      <a:ext cx="9824695" cy="59127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B7D11" w:rsidSect="00DB7D11">
      <w:type w:val="continuous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D38C9C" w14:textId="77777777" w:rsidR="00141254" w:rsidRDefault="00141254" w:rsidP="0032224B">
      <w:r>
        <w:separator/>
      </w:r>
    </w:p>
  </w:endnote>
  <w:endnote w:type="continuationSeparator" w:id="0">
    <w:p w14:paraId="2B6310E0" w14:textId="77777777" w:rsidR="00141254" w:rsidRDefault="00141254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F Cartoonist Hand">
    <w:altName w:val="Franklin Gothic Medium Cond"/>
    <w:charset w:val="00"/>
    <w:family w:val="auto"/>
    <w:pitch w:val="variable"/>
    <w:sig w:usb0="00000001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0BCA69" w14:textId="77777777" w:rsidR="00141254" w:rsidRDefault="00141254" w:rsidP="0032224B">
      <w:r>
        <w:separator/>
      </w:r>
    </w:p>
  </w:footnote>
  <w:footnote w:type="continuationSeparator" w:id="0">
    <w:p w14:paraId="2BD17ED6" w14:textId="77777777" w:rsidR="00141254" w:rsidRDefault="00141254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00AEF459" w:rsidR="009F5A7A" w:rsidRPr="00D05B25" w:rsidRDefault="009F5A7A" w:rsidP="009F5A7A">
    <w:pPr>
      <w:rPr>
        <w:rFonts w:asciiTheme="minorHAnsi" w:hAnsiTheme="minorHAnsi" w:cstheme="minorHAnsi"/>
        <w:b/>
        <w:i/>
        <w:u w:val="single"/>
      </w:rPr>
    </w:pPr>
    <w:r w:rsidRPr="00D05B25">
      <w:rPr>
        <w:rFonts w:asciiTheme="minorHAnsi" w:hAnsiTheme="minorHAnsi" w:cstheme="minorHAnsi"/>
        <w:b/>
        <w:i/>
        <w:u w:val="single"/>
      </w:rPr>
      <w:t xml:space="preserve">Year 3 Homework – Set Friday </w:t>
    </w:r>
    <w:r w:rsidR="00D05B25" w:rsidRPr="00D05B25">
      <w:rPr>
        <w:rFonts w:asciiTheme="minorHAnsi" w:hAnsiTheme="minorHAnsi" w:cstheme="minorHAnsi"/>
        <w:b/>
        <w:i/>
        <w:u w:val="single"/>
      </w:rPr>
      <w:t>24</w:t>
    </w:r>
    <w:r w:rsidR="00CB7A7B" w:rsidRPr="00D05B25">
      <w:rPr>
        <w:rFonts w:asciiTheme="minorHAnsi" w:hAnsiTheme="minorHAnsi" w:cstheme="minorHAnsi"/>
        <w:b/>
        <w:i/>
        <w:u w:val="single"/>
        <w:vertAlign w:val="superscript"/>
      </w:rPr>
      <w:t>th</w:t>
    </w:r>
    <w:r w:rsidR="00CB7A7B" w:rsidRPr="00D05B25">
      <w:rPr>
        <w:rFonts w:asciiTheme="minorHAnsi" w:hAnsiTheme="minorHAnsi" w:cstheme="minorHAnsi"/>
        <w:b/>
        <w:i/>
        <w:u w:val="single"/>
      </w:rPr>
      <w:t xml:space="preserve"> February</w:t>
    </w:r>
    <w:r w:rsidR="00D05B25" w:rsidRPr="00D05B25">
      <w:rPr>
        <w:rFonts w:asciiTheme="minorHAnsi" w:hAnsiTheme="minorHAnsi" w:cstheme="minorHAnsi"/>
        <w:b/>
        <w:i/>
        <w:u w:val="single"/>
      </w:rPr>
      <w:t xml:space="preserve"> 2023</w:t>
    </w:r>
    <w:r w:rsidRPr="00D05B25">
      <w:rPr>
        <w:rFonts w:asciiTheme="minorHAnsi" w:hAnsiTheme="minorHAnsi" w:cstheme="minorHAnsi"/>
        <w:b/>
        <w:i/>
        <w:u w:val="single"/>
      </w:rPr>
      <w:t xml:space="preserve">, Due Thursday </w:t>
    </w:r>
    <w:r w:rsidR="00D05B25" w:rsidRPr="00D05B25">
      <w:rPr>
        <w:rFonts w:asciiTheme="minorHAnsi" w:hAnsiTheme="minorHAnsi" w:cstheme="minorHAnsi"/>
        <w:b/>
        <w:i/>
        <w:u w:val="single"/>
      </w:rPr>
      <w:t>2</w:t>
    </w:r>
    <w:r w:rsidR="00D05B25" w:rsidRPr="00D05B25">
      <w:rPr>
        <w:rFonts w:asciiTheme="minorHAnsi" w:hAnsiTheme="minorHAnsi" w:cstheme="minorHAnsi"/>
        <w:b/>
        <w:i/>
        <w:u w:val="single"/>
        <w:vertAlign w:val="superscript"/>
      </w:rPr>
      <w:t>nd</w:t>
    </w:r>
    <w:r w:rsidR="00D05B25" w:rsidRPr="00D05B25">
      <w:rPr>
        <w:rFonts w:asciiTheme="minorHAnsi" w:hAnsiTheme="minorHAnsi" w:cstheme="minorHAnsi"/>
        <w:b/>
        <w:i/>
        <w:u w:val="single"/>
      </w:rPr>
      <w:t xml:space="preserve"> </w:t>
    </w:r>
    <w:r w:rsidR="008E4F37" w:rsidRPr="00D05B25">
      <w:rPr>
        <w:rFonts w:asciiTheme="minorHAnsi" w:hAnsiTheme="minorHAnsi" w:cstheme="minorHAnsi"/>
        <w:b/>
        <w:i/>
        <w:u w:val="single"/>
      </w:rPr>
      <w:t xml:space="preserve">March </w:t>
    </w:r>
    <w:r w:rsidR="00CD04B9" w:rsidRPr="00D05B25">
      <w:rPr>
        <w:rFonts w:asciiTheme="minorHAnsi" w:hAnsiTheme="minorHAnsi" w:cstheme="minorHAnsi"/>
        <w:b/>
        <w:i/>
        <w:u w:val="single"/>
      </w:rPr>
      <w:t>202</w:t>
    </w:r>
    <w:r w:rsidR="00D05B25" w:rsidRPr="00D05B25">
      <w:rPr>
        <w:rFonts w:asciiTheme="minorHAnsi" w:hAnsiTheme="minorHAnsi" w:cstheme="minorHAnsi"/>
        <w:b/>
        <w:i/>
        <w:u w:val="single"/>
      </w:rPr>
      <w:t>3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363DA"/>
    <w:multiLevelType w:val="hybridMultilevel"/>
    <w:tmpl w:val="CC78A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16A8D"/>
    <w:rsid w:val="000417E4"/>
    <w:rsid w:val="00050ABD"/>
    <w:rsid w:val="000B3A32"/>
    <w:rsid w:val="00111018"/>
    <w:rsid w:val="00141254"/>
    <w:rsid w:val="00177DD2"/>
    <w:rsid w:val="00197AD5"/>
    <w:rsid w:val="001B5D26"/>
    <w:rsid w:val="001C661B"/>
    <w:rsid w:val="00207659"/>
    <w:rsid w:val="0029751D"/>
    <w:rsid w:val="002A2F94"/>
    <w:rsid w:val="002D75E0"/>
    <w:rsid w:val="0032224B"/>
    <w:rsid w:val="00326B46"/>
    <w:rsid w:val="0035386A"/>
    <w:rsid w:val="00380008"/>
    <w:rsid w:val="003B37F9"/>
    <w:rsid w:val="003D4FCF"/>
    <w:rsid w:val="003E18C7"/>
    <w:rsid w:val="003F6AD7"/>
    <w:rsid w:val="00481CFA"/>
    <w:rsid w:val="005046B3"/>
    <w:rsid w:val="00532CD3"/>
    <w:rsid w:val="00541B1B"/>
    <w:rsid w:val="005C7A95"/>
    <w:rsid w:val="006110ED"/>
    <w:rsid w:val="0063083B"/>
    <w:rsid w:val="006A1DEC"/>
    <w:rsid w:val="006D684D"/>
    <w:rsid w:val="00763D72"/>
    <w:rsid w:val="00810B06"/>
    <w:rsid w:val="0084766A"/>
    <w:rsid w:val="008700EC"/>
    <w:rsid w:val="008C5487"/>
    <w:rsid w:val="008E4F37"/>
    <w:rsid w:val="008F273A"/>
    <w:rsid w:val="009B4F77"/>
    <w:rsid w:val="009F5A7A"/>
    <w:rsid w:val="00A05E31"/>
    <w:rsid w:val="00AC1A73"/>
    <w:rsid w:val="00B30847"/>
    <w:rsid w:val="00B419CB"/>
    <w:rsid w:val="00B451C7"/>
    <w:rsid w:val="00B91E51"/>
    <w:rsid w:val="00B93A02"/>
    <w:rsid w:val="00BA6DEF"/>
    <w:rsid w:val="00BF3F37"/>
    <w:rsid w:val="00C121B0"/>
    <w:rsid w:val="00C85D31"/>
    <w:rsid w:val="00CB7A7B"/>
    <w:rsid w:val="00CD04B9"/>
    <w:rsid w:val="00CE0272"/>
    <w:rsid w:val="00D05B25"/>
    <w:rsid w:val="00D72E36"/>
    <w:rsid w:val="00D82699"/>
    <w:rsid w:val="00DB7D11"/>
    <w:rsid w:val="00DF1D65"/>
    <w:rsid w:val="00E2047E"/>
    <w:rsid w:val="00E82919"/>
    <w:rsid w:val="00EA60B6"/>
    <w:rsid w:val="00EB261E"/>
    <w:rsid w:val="00F335D1"/>
    <w:rsid w:val="00F34E1E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link w:val="Heading2Char"/>
    <w:uiPriority w:val="99"/>
    <w:unhideWhenUsed/>
    <w:qFormat/>
    <w:rsid w:val="00B93A02"/>
    <w:pPr>
      <w:spacing w:before="240" w:line="256" w:lineRule="auto"/>
      <w:jc w:val="both"/>
      <w:outlineLvl w:val="1"/>
    </w:pPr>
    <w:rPr>
      <w:rFonts w:ascii="SF Cartoonist Hand" w:eastAsia="Calibri" w:hAnsi="SF Cartoonist Hand"/>
      <w:b/>
      <w:color w:val="1C1C1C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9"/>
    <w:rsid w:val="00B93A02"/>
    <w:rPr>
      <w:rFonts w:ascii="SF Cartoonist Hand" w:eastAsia="Calibri" w:hAnsi="SF Cartoonist Hand" w:cs="Times New Roman"/>
      <w:b/>
      <w:color w:val="1C1C1C"/>
      <w:sz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E6F809-3EE2-44B9-B834-DBA770890E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BF3766-FC3A-40FE-B3E4-BC86719FD6D7}"/>
</file>

<file path=docProps/app.xml><?xml version="1.0" encoding="utf-8"?>
<Properties xmlns="http://schemas.openxmlformats.org/officeDocument/2006/extended-properties" xmlns:vt="http://schemas.openxmlformats.org/officeDocument/2006/docPropsVTypes">
  <Template>B2B09956</Template>
  <TotalTime>2</TotalTime>
  <Pages>7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4</cp:revision>
  <dcterms:created xsi:type="dcterms:W3CDTF">2023-02-22T12:07:00Z</dcterms:created>
  <dcterms:modified xsi:type="dcterms:W3CDTF">2023-02-22T12:12:00Z</dcterms:modified>
</cp:coreProperties>
</file>