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29197C" w14:textId="7E55D664" w:rsidR="00F84ADF" w:rsidRDefault="00F84ADF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F84ADF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drawing>
          <wp:inline distT="0" distB="0" distL="0" distR="0" wp14:anchorId="3E0EAC38" wp14:editId="6060C703">
            <wp:extent cx="6734175" cy="901535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47797" cy="9033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066DC8B3" w14:textId="01C0D146" w:rsidR="00532CD3" w:rsidRDefault="00F84ADF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F84ADF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4D967FE2" wp14:editId="169801FD">
            <wp:extent cx="6696075" cy="8989253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06136" cy="9002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C7E93" w14:textId="6CB3EECD" w:rsidR="00532CD3" w:rsidRDefault="00532CD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</w:p>
    <w:p w14:paraId="5A95B39A" w14:textId="4099D30A" w:rsidR="00DE4543" w:rsidRDefault="00F84ADF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F84ADF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6841F53B" wp14:editId="651C7C32">
            <wp:extent cx="6697823" cy="899160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19021" cy="9020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725E1" w14:textId="77777777" w:rsidR="00DE4543" w:rsidRDefault="00DE454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</w:p>
    <w:p w14:paraId="450450B1" w14:textId="77777777" w:rsidR="00F84ADF" w:rsidRDefault="00F84ADF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F84ADF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47FD3C7E" wp14:editId="08B5C740">
            <wp:extent cx="6664774" cy="9010650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76463" cy="9026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898DA" w14:textId="4B37169B" w:rsidR="00B30847" w:rsidRDefault="00F84ADF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F84ADF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1B6B1CF1" wp14:editId="59CA7916">
            <wp:extent cx="6618853" cy="89439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36071" cy="8967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847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1FDCABDF" w14:textId="77777777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665662">
          <w:headerReference w:type="default" r:id="rId15"/>
          <w:pgSz w:w="11906" w:h="16838"/>
          <w:pgMar w:top="720" w:right="720" w:bottom="720" w:left="720" w:header="680" w:footer="680" w:gutter="0"/>
          <w:cols w:space="708"/>
          <w:docGrid w:linePitch="360"/>
        </w:sectPr>
      </w:pPr>
    </w:p>
    <w:p w14:paraId="1C234792" w14:textId="6D22BD2B" w:rsidR="00BB5CFD" w:rsidRPr="00BB5CFD" w:rsidRDefault="00BB5CFD" w:rsidP="00DE4543">
      <w:pPr>
        <w:pStyle w:val="Heading2"/>
        <w:spacing w:before="0" w:line="240" w:lineRule="auto"/>
        <w:rPr>
          <w:rFonts w:asciiTheme="minorHAnsi" w:hAnsiTheme="minorHAnsi" w:cstheme="minorHAnsi"/>
          <w:i/>
          <w:noProof/>
          <w:sz w:val="72"/>
        </w:rPr>
      </w:pPr>
      <w:r w:rsidRPr="00BB5CFD">
        <w:rPr>
          <w:rFonts w:asciiTheme="minorHAnsi" w:hAnsiTheme="minorHAnsi" w:cstheme="minorHAnsi"/>
          <w:i/>
          <w:noProof/>
          <w:sz w:val="72"/>
        </w:rPr>
        <w:lastRenderedPageBreak/>
        <w:t>Add a prefix to these words …</w:t>
      </w:r>
    </w:p>
    <w:p w14:paraId="68C00DC9" w14:textId="6BBC9433" w:rsidR="00BB5CFD" w:rsidRPr="00BB5CFD" w:rsidRDefault="00BB5CFD" w:rsidP="00DE4543">
      <w:pPr>
        <w:pStyle w:val="Heading2"/>
        <w:spacing w:before="0" w:line="240" w:lineRule="auto"/>
        <w:rPr>
          <w:rFonts w:asciiTheme="minorHAnsi" w:hAnsiTheme="minorHAnsi" w:cstheme="minorHAnsi"/>
          <w:i/>
          <w:noProof/>
          <w:sz w:val="72"/>
        </w:rPr>
      </w:pPr>
      <w:r w:rsidRPr="00BB5CFD">
        <w:rPr>
          <w:rFonts w:asciiTheme="minorHAnsi" w:hAnsiTheme="minorHAnsi" w:cstheme="minorHAnsi"/>
          <w:i/>
          <w:noProof/>
          <w:sz w:val="72"/>
        </w:rPr>
        <w:t>Use un- or mis 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B5CFD" w:rsidRPr="00BB5CFD" w14:paraId="1138B9E8" w14:textId="77777777" w:rsidTr="00BB5CFD">
        <w:trPr>
          <w:trHeight w:val="1531"/>
        </w:trPr>
        <w:tc>
          <w:tcPr>
            <w:tcW w:w="10456" w:type="dxa"/>
            <w:vAlign w:val="center"/>
          </w:tcPr>
          <w:p w14:paraId="7E6F5C66" w14:textId="157A546B" w:rsidR="00BB5CFD" w:rsidRPr="00BB5CFD" w:rsidRDefault="00BB5CFD" w:rsidP="00BB5CFD">
            <w:pPr>
              <w:pStyle w:val="Heading2"/>
              <w:spacing w:before="0" w:line="240" w:lineRule="auto"/>
              <w:jc w:val="left"/>
              <w:outlineLvl w:val="1"/>
              <w:rPr>
                <w:rFonts w:ascii="XCCW Joined 25a" w:hAnsi="XCCW Joined 25a"/>
                <w:noProof/>
                <w:sz w:val="72"/>
              </w:rPr>
            </w:pPr>
            <w:r w:rsidRPr="00BB5CFD">
              <w:rPr>
                <w:rFonts w:ascii="XCCW Joined 25a" w:hAnsi="XCCW Joined 25a"/>
                <w:noProof/>
                <w:sz w:val="72"/>
              </w:rPr>
              <w:t>______ do</w:t>
            </w:r>
          </w:p>
        </w:tc>
      </w:tr>
      <w:tr w:rsidR="00BB5CFD" w:rsidRPr="00BB5CFD" w14:paraId="747B1CC8" w14:textId="77777777" w:rsidTr="00BB5CFD">
        <w:trPr>
          <w:trHeight w:val="1531"/>
        </w:trPr>
        <w:tc>
          <w:tcPr>
            <w:tcW w:w="10456" w:type="dxa"/>
            <w:vAlign w:val="center"/>
          </w:tcPr>
          <w:p w14:paraId="4840AEB4" w14:textId="057C0925" w:rsidR="00BB5CFD" w:rsidRPr="00BB5CFD" w:rsidRDefault="00BB5CFD" w:rsidP="00BB5CFD">
            <w:pPr>
              <w:pStyle w:val="Heading2"/>
              <w:spacing w:before="0" w:line="240" w:lineRule="auto"/>
              <w:jc w:val="left"/>
              <w:outlineLvl w:val="1"/>
              <w:rPr>
                <w:rFonts w:ascii="XCCW Joined 25a" w:hAnsi="XCCW Joined 25a"/>
                <w:noProof/>
                <w:sz w:val="72"/>
              </w:rPr>
            </w:pPr>
            <w:r w:rsidRPr="00BB5CFD">
              <w:rPr>
                <w:rFonts w:ascii="XCCW Joined 25a" w:hAnsi="XCCW Joined 25a"/>
                <w:noProof/>
                <w:sz w:val="72"/>
              </w:rPr>
              <w:t>______ laid</w:t>
            </w:r>
          </w:p>
        </w:tc>
      </w:tr>
      <w:tr w:rsidR="00BB5CFD" w:rsidRPr="00BB5CFD" w14:paraId="180E50BD" w14:textId="77777777" w:rsidTr="00BB5CFD">
        <w:trPr>
          <w:trHeight w:val="1531"/>
        </w:trPr>
        <w:tc>
          <w:tcPr>
            <w:tcW w:w="10456" w:type="dxa"/>
            <w:vAlign w:val="center"/>
          </w:tcPr>
          <w:p w14:paraId="320C2C5A" w14:textId="10C6BC36" w:rsidR="00BB5CFD" w:rsidRPr="00BB5CFD" w:rsidRDefault="00BB5CFD" w:rsidP="00BB5CFD">
            <w:pPr>
              <w:pStyle w:val="Heading2"/>
              <w:spacing w:before="0" w:line="240" w:lineRule="auto"/>
              <w:jc w:val="left"/>
              <w:outlineLvl w:val="1"/>
              <w:rPr>
                <w:rFonts w:ascii="XCCW Joined 25a" w:hAnsi="XCCW Joined 25a"/>
                <w:noProof/>
                <w:sz w:val="72"/>
              </w:rPr>
            </w:pPr>
            <w:r w:rsidRPr="00BB5CFD">
              <w:rPr>
                <w:rFonts w:ascii="XCCW Joined 25a" w:hAnsi="XCCW Joined 25a"/>
                <w:noProof/>
                <w:sz w:val="72"/>
              </w:rPr>
              <w:t>______ zip</w:t>
            </w:r>
          </w:p>
        </w:tc>
      </w:tr>
      <w:tr w:rsidR="00BB5CFD" w:rsidRPr="00BB5CFD" w14:paraId="369F9211" w14:textId="77777777" w:rsidTr="00BB5CFD">
        <w:trPr>
          <w:trHeight w:val="1531"/>
        </w:trPr>
        <w:tc>
          <w:tcPr>
            <w:tcW w:w="10456" w:type="dxa"/>
            <w:vAlign w:val="center"/>
          </w:tcPr>
          <w:p w14:paraId="783C268B" w14:textId="1C4CC36D" w:rsidR="00BB5CFD" w:rsidRPr="00BB5CFD" w:rsidRDefault="00BB5CFD" w:rsidP="00BB5CFD">
            <w:pPr>
              <w:pStyle w:val="Heading2"/>
              <w:spacing w:before="0" w:line="240" w:lineRule="auto"/>
              <w:jc w:val="left"/>
              <w:outlineLvl w:val="1"/>
              <w:rPr>
                <w:rFonts w:ascii="XCCW Joined 25a" w:hAnsi="XCCW Joined 25a"/>
                <w:noProof/>
                <w:sz w:val="72"/>
              </w:rPr>
            </w:pPr>
            <w:r w:rsidRPr="00BB5CFD">
              <w:rPr>
                <w:rFonts w:ascii="XCCW Joined 25a" w:hAnsi="XCCW Joined 25a"/>
                <w:noProof/>
                <w:sz w:val="72"/>
              </w:rPr>
              <w:t>______ place</w:t>
            </w:r>
          </w:p>
        </w:tc>
      </w:tr>
      <w:tr w:rsidR="00BB5CFD" w:rsidRPr="00BB5CFD" w14:paraId="55C97E8F" w14:textId="77777777" w:rsidTr="00BB5CFD">
        <w:trPr>
          <w:trHeight w:val="1531"/>
        </w:trPr>
        <w:tc>
          <w:tcPr>
            <w:tcW w:w="10456" w:type="dxa"/>
            <w:vAlign w:val="center"/>
          </w:tcPr>
          <w:p w14:paraId="22B35B7D" w14:textId="2F3437BD" w:rsidR="00BB5CFD" w:rsidRPr="00BB5CFD" w:rsidRDefault="00BB5CFD" w:rsidP="00BB5CFD">
            <w:pPr>
              <w:pStyle w:val="Heading2"/>
              <w:spacing w:before="0" w:line="240" w:lineRule="auto"/>
              <w:jc w:val="left"/>
              <w:outlineLvl w:val="1"/>
              <w:rPr>
                <w:rFonts w:ascii="XCCW Joined 25a" w:hAnsi="XCCW Joined 25a"/>
                <w:noProof/>
                <w:sz w:val="72"/>
              </w:rPr>
            </w:pPr>
            <w:r w:rsidRPr="00BB5CFD">
              <w:rPr>
                <w:rFonts w:ascii="XCCW Joined 25a" w:hAnsi="XCCW Joined 25a"/>
                <w:noProof/>
                <w:sz w:val="72"/>
              </w:rPr>
              <w:t>______ count</w:t>
            </w:r>
          </w:p>
        </w:tc>
        <w:bookmarkStart w:id="0" w:name="_GoBack"/>
        <w:bookmarkEnd w:id="0"/>
      </w:tr>
      <w:tr w:rsidR="00BB5CFD" w:rsidRPr="00BB5CFD" w14:paraId="2ECFB41F" w14:textId="77777777" w:rsidTr="00BB5CFD">
        <w:trPr>
          <w:trHeight w:val="1531"/>
        </w:trPr>
        <w:tc>
          <w:tcPr>
            <w:tcW w:w="10456" w:type="dxa"/>
            <w:vAlign w:val="center"/>
          </w:tcPr>
          <w:p w14:paraId="2E091DF9" w14:textId="6B5D28EF" w:rsidR="00BB5CFD" w:rsidRPr="00BB5CFD" w:rsidRDefault="00BB5CFD" w:rsidP="00BB5CFD">
            <w:pPr>
              <w:pStyle w:val="Heading2"/>
              <w:spacing w:before="0" w:line="240" w:lineRule="auto"/>
              <w:jc w:val="left"/>
              <w:outlineLvl w:val="1"/>
              <w:rPr>
                <w:rFonts w:ascii="XCCW Joined 25a" w:hAnsi="XCCW Joined 25a"/>
                <w:noProof/>
                <w:sz w:val="72"/>
              </w:rPr>
            </w:pPr>
            <w:r w:rsidRPr="00BB5CFD">
              <w:rPr>
                <w:rFonts w:ascii="XCCW Joined 25a" w:hAnsi="XCCW Joined 25a"/>
                <w:noProof/>
                <w:sz w:val="72"/>
              </w:rPr>
              <w:t>______ hurt</w:t>
            </w:r>
          </w:p>
        </w:tc>
      </w:tr>
      <w:tr w:rsidR="00BB5CFD" w:rsidRPr="00BB5CFD" w14:paraId="6D01FC57" w14:textId="77777777" w:rsidTr="00BB5CFD">
        <w:trPr>
          <w:trHeight w:val="1531"/>
        </w:trPr>
        <w:tc>
          <w:tcPr>
            <w:tcW w:w="10456" w:type="dxa"/>
            <w:vAlign w:val="center"/>
          </w:tcPr>
          <w:p w14:paraId="713DDADB" w14:textId="3B51AA2F" w:rsidR="00BB5CFD" w:rsidRPr="00BB5CFD" w:rsidRDefault="00BB5CFD" w:rsidP="00BB5CFD">
            <w:pPr>
              <w:pStyle w:val="Heading2"/>
              <w:spacing w:before="0" w:line="240" w:lineRule="auto"/>
              <w:jc w:val="left"/>
              <w:outlineLvl w:val="1"/>
              <w:rPr>
                <w:rFonts w:ascii="XCCW Joined 25a" w:hAnsi="XCCW Joined 25a"/>
                <w:noProof/>
                <w:sz w:val="72"/>
              </w:rPr>
            </w:pPr>
            <w:r w:rsidRPr="00BB5CFD">
              <w:rPr>
                <w:rFonts w:ascii="XCCW Joined 25a" w:hAnsi="XCCW Joined 25a"/>
                <w:noProof/>
                <w:sz w:val="72"/>
              </w:rPr>
              <w:t>______ known</w:t>
            </w:r>
          </w:p>
        </w:tc>
      </w:tr>
      <w:tr w:rsidR="00BB5CFD" w:rsidRPr="00BB5CFD" w14:paraId="617284E0" w14:textId="77777777" w:rsidTr="00BB5CFD">
        <w:trPr>
          <w:trHeight w:val="1531"/>
        </w:trPr>
        <w:tc>
          <w:tcPr>
            <w:tcW w:w="10456" w:type="dxa"/>
            <w:vAlign w:val="center"/>
          </w:tcPr>
          <w:p w14:paraId="003A8E52" w14:textId="2F60F7AE" w:rsidR="00BB5CFD" w:rsidRPr="00BB5CFD" w:rsidRDefault="00BB5CFD" w:rsidP="00BB5CFD">
            <w:pPr>
              <w:pStyle w:val="Heading2"/>
              <w:spacing w:before="0" w:line="240" w:lineRule="auto"/>
              <w:jc w:val="left"/>
              <w:outlineLvl w:val="1"/>
              <w:rPr>
                <w:rFonts w:ascii="XCCW Joined 25a" w:hAnsi="XCCW Joined 25a"/>
                <w:noProof/>
                <w:sz w:val="72"/>
              </w:rPr>
            </w:pPr>
            <w:r w:rsidRPr="00BB5CFD">
              <w:rPr>
                <w:rFonts w:ascii="XCCW Joined 25a" w:hAnsi="XCCW Joined 25a"/>
                <w:noProof/>
                <w:sz w:val="72"/>
              </w:rPr>
              <w:t>______ loved</w:t>
            </w:r>
          </w:p>
        </w:tc>
      </w:tr>
    </w:tbl>
    <w:p w14:paraId="3C8E6941" w14:textId="77777777" w:rsidR="00BB5CFD" w:rsidRDefault="00BB5CFD" w:rsidP="00DE4543">
      <w:pPr>
        <w:pStyle w:val="Heading2"/>
        <w:spacing w:before="0" w:line="240" w:lineRule="auto"/>
        <w:rPr>
          <w:noProof/>
        </w:rPr>
      </w:pPr>
    </w:p>
    <w:p w14:paraId="352AAB8E" w14:textId="7978DFA7" w:rsidR="00BB5CFD" w:rsidRDefault="00BB5CFD">
      <w:pPr>
        <w:spacing w:after="160" w:line="259" w:lineRule="auto"/>
        <w:rPr>
          <w:rFonts w:ascii="SF Cartoonist Hand" w:eastAsia="Calibri" w:hAnsi="SF Cartoonist Hand"/>
          <w:b/>
          <w:noProof/>
          <w:color w:val="1C1C1C"/>
          <w:sz w:val="28"/>
          <w:szCs w:val="22"/>
        </w:rPr>
      </w:pPr>
      <w:r>
        <w:rPr>
          <w:noProof/>
        </w:rPr>
        <w:br w:type="page"/>
      </w:r>
    </w:p>
    <w:p w14:paraId="23B6D2D1" w14:textId="116BA36F" w:rsidR="00326B46" w:rsidRDefault="00BB5CFD" w:rsidP="00DE4543">
      <w:pPr>
        <w:pStyle w:val="Heading2"/>
        <w:spacing w:before="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6969A453" wp14:editId="008EE6EE">
            <wp:extent cx="6645910" cy="1256665"/>
            <wp:effectExtent l="0" t="0" r="254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5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E4543" w14:paraId="29A006C2" w14:textId="77777777" w:rsidTr="00DE4543">
        <w:tc>
          <w:tcPr>
            <w:tcW w:w="5228" w:type="dxa"/>
          </w:tcPr>
          <w:p w14:paraId="25C430F6" w14:textId="154579BA" w:rsidR="00DE4543" w:rsidRDefault="00DE4543" w:rsidP="00DE4543">
            <w:pPr>
              <w:pStyle w:val="Heading2"/>
              <w:spacing w:before="0" w:line="240" w:lineRule="auto"/>
              <w:outlineLvl w:val="1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55B855A" wp14:editId="43178AB0">
                  <wp:extent cx="2747260" cy="6300000"/>
                  <wp:effectExtent l="0" t="0" r="0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260" cy="63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729718D1" w14:textId="0D39B92A" w:rsidR="00DE4543" w:rsidRDefault="00DE4543" w:rsidP="00DE4543">
            <w:pPr>
              <w:pStyle w:val="Heading2"/>
              <w:spacing w:before="0" w:line="240" w:lineRule="auto"/>
              <w:outlineLvl w:val="1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812EBF" wp14:editId="48EB5D92">
                  <wp:extent cx="2913096" cy="6228000"/>
                  <wp:effectExtent l="0" t="0" r="1905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3096" cy="62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79E651" w14:textId="0E490BD9" w:rsidR="00DE4543" w:rsidRDefault="00DE4543" w:rsidP="00DE4543">
      <w:pPr>
        <w:pStyle w:val="Heading2"/>
        <w:spacing w:before="0" w:line="240" w:lineRule="auto"/>
        <w:rPr>
          <w:noProof/>
        </w:rPr>
      </w:pPr>
    </w:p>
    <w:p w14:paraId="23582A46" w14:textId="085A79E1" w:rsidR="00DE4543" w:rsidRDefault="00DE4543" w:rsidP="00DE4543">
      <w:pPr>
        <w:pStyle w:val="Heading2"/>
        <w:spacing w:before="0" w:line="240" w:lineRule="auto"/>
        <w:rPr>
          <w:noProof/>
        </w:rPr>
      </w:pPr>
    </w:p>
    <w:p w14:paraId="120253EE" w14:textId="26B7B32F" w:rsidR="00DE4543" w:rsidRDefault="00DE4543" w:rsidP="00DE4543">
      <w:pPr>
        <w:pStyle w:val="Heading2"/>
        <w:spacing w:before="0" w:line="240" w:lineRule="auto"/>
        <w:rPr>
          <w:noProof/>
        </w:rPr>
      </w:pPr>
    </w:p>
    <w:p w14:paraId="719BA9F1" w14:textId="6DEC4C94" w:rsidR="00665662" w:rsidRPr="00665662" w:rsidRDefault="00665662" w:rsidP="00665662">
      <w:pPr>
        <w:spacing w:after="160" w:line="259" w:lineRule="auto"/>
        <w:rPr>
          <w:rFonts w:ascii="SF Cartoonist Hand" w:eastAsia="Calibri" w:hAnsi="SF Cartoonist Hand"/>
          <w:b/>
          <w:noProof/>
          <w:color w:val="1C1C1C"/>
          <w:sz w:val="28"/>
          <w:szCs w:val="22"/>
        </w:rPr>
        <w:sectPr w:rsidR="00665662" w:rsidRPr="00665662" w:rsidSect="00665662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242125E6" w14:textId="4BDCD31C" w:rsidR="00DE4543" w:rsidRDefault="00DE4543" w:rsidP="00DE4543">
      <w:pPr>
        <w:pStyle w:val="Heading2"/>
        <w:spacing w:before="0" w:line="240" w:lineRule="auto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21F1477" wp14:editId="155544B8">
            <wp:simplePos x="0" y="0"/>
            <wp:positionH relativeFrom="margin">
              <wp:posOffset>478155</wp:posOffset>
            </wp:positionH>
            <wp:positionV relativeFrom="paragraph">
              <wp:posOffset>635</wp:posOffset>
            </wp:positionV>
            <wp:extent cx="9058275" cy="1505585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22" b="3373"/>
                    <a:stretch/>
                  </pic:blipFill>
                  <pic:spPr bwMode="auto">
                    <a:xfrm>
                      <a:off x="0" y="0"/>
                      <a:ext cx="9058275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131"/>
        <w:gridCol w:w="5130"/>
        <w:gridCol w:w="5127"/>
      </w:tblGrid>
      <w:tr w:rsidR="00665662" w14:paraId="71730565" w14:textId="5FFEE24A" w:rsidTr="00665662">
        <w:tc>
          <w:tcPr>
            <w:tcW w:w="1667" w:type="pct"/>
          </w:tcPr>
          <w:p w14:paraId="6649D2CD" w14:textId="77777777" w:rsidR="00665662" w:rsidRDefault="00665662" w:rsidP="00D851CB">
            <w:pPr>
              <w:pStyle w:val="Heading2"/>
              <w:spacing w:before="0" w:line="240" w:lineRule="auto"/>
              <w:outlineLvl w:val="1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A2D7A5" wp14:editId="6B65EEE4">
                  <wp:extent cx="1930930" cy="44280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930" cy="44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14:paraId="3928E8AD" w14:textId="77777777" w:rsidR="00665662" w:rsidRDefault="00665662" w:rsidP="00D851CB">
            <w:pPr>
              <w:pStyle w:val="Heading2"/>
              <w:spacing w:before="0" w:line="240" w:lineRule="auto"/>
              <w:outlineLvl w:val="1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04EBA3" wp14:editId="3F973358">
                  <wp:extent cx="2071163" cy="4428000"/>
                  <wp:effectExtent l="0" t="0" r="571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163" cy="44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14:paraId="503C1BCE" w14:textId="4DA22820" w:rsidR="00665662" w:rsidRDefault="00665662" w:rsidP="00D851CB">
            <w:pPr>
              <w:pStyle w:val="Heading2"/>
              <w:spacing w:before="0" w:line="240" w:lineRule="auto"/>
              <w:outlineLvl w:val="1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0EA248C" wp14:editId="7EBF54A7">
                  <wp:extent cx="1982907" cy="44280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2907" cy="44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A48F4B" w14:textId="59608136" w:rsidR="00DE4543" w:rsidRPr="0035386A" w:rsidRDefault="00DE4543" w:rsidP="00665662">
      <w:pPr>
        <w:pStyle w:val="Heading2"/>
        <w:spacing w:before="0" w:line="240" w:lineRule="auto"/>
        <w:rPr>
          <w:noProof/>
        </w:rPr>
      </w:pPr>
    </w:p>
    <w:sectPr w:rsidR="00DE4543" w:rsidRPr="0035386A" w:rsidSect="0066566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69345A" w14:textId="77777777" w:rsidR="0042755C" w:rsidRDefault="0042755C" w:rsidP="0032224B">
      <w:r>
        <w:separator/>
      </w:r>
    </w:p>
  </w:endnote>
  <w:endnote w:type="continuationSeparator" w:id="0">
    <w:p w14:paraId="2D98C4DA" w14:textId="77777777" w:rsidR="0042755C" w:rsidRDefault="0042755C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C4E3D" w14:textId="77777777" w:rsidR="0042755C" w:rsidRDefault="0042755C" w:rsidP="0032224B">
      <w:r>
        <w:separator/>
      </w:r>
    </w:p>
  </w:footnote>
  <w:footnote w:type="continuationSeparator" w:id="0">
    <w:p w14:paraId="71DF99F4" w14:textId="77777777" w:rsidR="0042755C" w:rsidRDefault="0042755C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26B4D0F3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F84ADF">
      <w:rPr>
        <w:rFonts w:asciiTheme="minorHAnsi" w:hAnsiTheme="minorHAnsi" w:cstheme="minorHAnsi"/>
        <w:b/>
        <w:u w:val="single"/>
      </w:rPr>
      <w:t>10th</w:t>
    </w:r>
    <w:r w:rsidR="00CB7A7B">
      <w:rPr>
        <w:rFonts w:asciiTheme="minorHAnsi" w:hAnsiTheme="minorHAnsi" w:cstheme="minorHAnsi"/>
        <w:b/>
        <w:u w:val="single"/>
      </w:rPr>
      <w:t xml:space="preserve"> February</w:t>
    </w:r>
    <w:r w:rsidR="00CD04B9" w:rsidRPr="009B4F77">
      <w:rPr>
        <w:rFonts w:asciiTheme="minorHAnsi" w:hAnsiTheme="minorHAnsi" w:cstheme="minorHAnsi"/>
        <w:b/>
        <w:u w:val="single"/>
      </w:rPr>
      <w:t xml:space="preserve"> 202</w:t>
    </w:r>
    <w:r w:rsidR="00F84ADF">
      <w:rPr>
        <w:rFonts w:asciiTheme="minorHAnsi" w:hAnsiTheme="minorHAnsi" w:cstheme="minorHAnsi"/>
        <w:b/>
        <w:u w:val="single"/>
      </w:rPr>
      <w:t>3</w:t>
    </w:r>
    <w:r w:rsidRPr="009B4F77">
      <w:rPr>
        <w:rFonts w:asciiTheme="minorHAnsi" w:hAnsiTheme="minorHAnsi" w:cstheme="minorHAnsi"/>
        <w:b/>
        <w:u w:val="single"/>
      </w:rPr>
      <w:t>, Due Thursday</w:t>
    </w:r>
    <w:r w:rsidR="00F84ADF">
      <w:rPr>
        <w:rFonts w:asciiTheme="minorHAnsi" w:hAnsiTheme="minorHAnsi" w:cstheme="minorHAnsi"/>
        <w:b/>
        <w:u w:val="single"/>
      </w:rPr>
      <w:t xml:space="preserve"> 23rd</w:t>
    </w:r>
    <w:r w:rsidR="0035386A">
      <w:rPr>
        <w:rFonts w:asciiTheme="minorHAnsi" w:hAnsiTheme="minorHAnsi" w:cstheme="minorHAnsi"/>
        <w:b/>
        <w:u w:val="single"/>
      </w:rPr>
      <w:t xml:space="preserve"> </w:t>
    </w:r>
    <w:r w:rsidR="00C121B0">
      <w:rPr>
        <w:rFonts w:asciiTheme="minorHAnsi" w:hAnsiTheme="minorHAnsi" w:cstheme="minorHAnsi"/>
        <w:b/>
        <w:u w:val="single"/>
      </w:rPr>
      <w:t>February</w:t>
    </w:r>
    <w:r w:rsidR="00CD04B9" w:rsidRPr="009B4F77">
      <w:rPr>
        <w:rFonts w:asciiTheme="minorHAnsi" w:hAnsiTheme="minorHAnsi" w:cstheme="minorHAnsi"/>
        <w:b/>
        <w:u w:val="single"/>
      </w:rPr>
      <w:t xml:space="preserve"> 202</w:t>
    </w:r>
    <w:r w:rsidR="00F84ADF">
      <w:rPr>
        <w:rFonts w:asciiTheme="minorHAnsi" w:hAnsiTheme="minorHAnsi" w:cstheme="minorHAnsi"/>
        <w:b/>
        <w:u w:val="single"/>
      </w:rPr>
      <w:t>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A8D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B37F9"/>
    <w:rsid w:val="003B4B9C"/>
    <w:rsid w:val="003D4FCF"/>
    <w:rsid w:val="003E18C7"/>
    <w:rsid w:val="003F6AD7"/>
    <w:rsid w:val="0042755C"/>
    <w:rsid w:val="00481CFA"/>
    <w:rsid w:val="005046B3"/>
    <w:rsid w:val="00532CD3"/>
    <w:rsid w:val="005C7A95"/>
    <w:rsid w:val="006110ED"/>
    <w:rsid w:val="0063083B"/>
    <w:rsid w:val="00665662"/>
    <w:rsid w:val="006A1DEC"/>
    <w:rsid w:val="006D684D"/>
    <w:rsid w:val="00810B06"/>
    <w:rsid w:val="0084766A"/>
    <w:rsid w:val="008F273A"/>
    <w:rsid w:val="009B4F77"/>
    <w:rsid w:val="009F5A7A"/>
    <w:rsid w:val="00A05E31"/>
    <w:rsid w:val="00A163F3"/>
    <w:rsid w:val="00AC1A73"/>
    <w:rsid w:val="00B30847"/>
    <w:rsid w:val="00B419CB"/>
    <w:rsid w:val="00B451C7"/>
    <w:rsid w:val="00B91E51"/>
    <w:rsid w:val="00B93A02"/>
    <w:rsid w:val="00BB5CFD"/>
    <w:rsid w:val="00BF3F37"/>
    <w:rsid w:val="00C121B0"/>
    <w:rsid w:val="00C85D31"/>
    <w:rsid w:val="00CB7A7B"/>
    <w:rsid w:val="00CD04B9"/>
    <w:rsid w:val="00CE0272"/>
    <w:rsid w:val="00D72E36"/>
    <w:rsid w:val="00D82699"/>
    <w:rsid w:val="00DE4543"/>
    <w:rsid w:val="00DF1D65"/>
    <w:rsid w:val="00E82919"/>
    <w:rsid w:val="00EA60B6"/>
    <w:rsid w:val="00EB261E"/>
    <w:rsid w:val="00F335D1"/>
    <w:rsid w:val="00F34E1E"/>
    <w:rsid w:val="00F46926"/>
    <w:rsid w:val="00F84ADF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6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662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90DE2-3BB0-4221-848A-FA9FA3F80B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393C29-36F3-483A-A19E-C88ADD1A4F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09FA56-F32A-4C4A-8C8F-187FE3DFD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44EE10FE</Template>
  <TotalTime>70</TotalTime>
  <Pages>8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5</cp:revision>
  <cp:lastPrinted>2020-02-13T16:46:00Z</cp:lastPrinted>
  <dcterms:created xsi:type="dcterms:W3CDTF">2020-02-13T16:19:00Z</dcterms:created>
  <dcterms:modified xsi:type="dcterms:W3CDTF">2023-02-08T11:34:00Z</dcterms:modified>
</cp:coreProperties>
</file>