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34792" w14:textId="5B8FB4C3" w:rsidR="00326B46" w:rsidRDefault="00310EEF" w:rsidP="00310EEF">
      <w:r w:rsidRPr="00310EEF">
        <w:rPr>
          <w:noProof/>
        </w:rPr>
        <w:drawing>
          <wp:inline distT="0" distB="0" distL="0" distR="0" wp14:anchorId="17C9A144" wp14:editId="75CD2EF7">
            <wp:extent cx="6667500" cy="901262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78115" cy="9026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68092" w14:textId="014F31D1" w:rsidR="00310EEF" w:rsidRDefault="00310EEF" w:rsidP="00310EEF"/>
    <w:p w14:paraId="5636CB0F" w14:textId="0F18D7C5" w:rsidR="00310EEF" w:rsidRDefault="00310EEF" w:rsidP="00310EEF"/>
    <w:p w14:paraId="471A4CED" w14:textId="6FA1BF8C" w:rsidR="00310EEF" w:rsidRDefault="00310EEF" w:rsidP="00310EEF">
      <w:r w:rsidRPr="00310EEF">
        <w:rPr>
          <w:noProof/>
        </w:rPr>
        <w:drawing>
          <wp:inline distT="0" distB="0" distL="0" distR="0" wp14:anchorId="5EDCA08C" wp14:editId="13C45FF4">
            <wp:extent cx="6682910" cy="8982075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06856" cy="9014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E5FA3" w14:textId="5B493482" w:rsidR="00310EEF" w:rsidRDefault="00310EEF" w:rsidP="00310EEF"/>
    <w:p w14:paraId="227046DB" w14:textId="485AFB0D" w:rsidR="00310EEF" w:rsidRDefault="00310EEF" w:rsidP="00310EEF">
      <w:bookmarkStart w:id="0" w:name="_GoBack"/>
      <w:bookmarkEnd w:id="0"/>
    </w:p>
    <w:p w14:paraId="655E041A" w14:textId="139C106B" w:rsidR="00310EEF" w:rsidRDefault="00310EEF" w:rsidP="00310EEF">
      <w:r w:rsidRPr="00310EEF">
        <w:rPr>
          <w:noProof/>
        </w:rPr>
        <w:drawing>
          <wp:inline distT="0" distB="0" distL="0" distR="0" wp14:anchorId="46177DAD" wp14:editId="2A54D5D5">
            <wp:extent cx="6674304" cy="90011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90057" cy="90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E89A6" w14:textId="16CE6914" w:rsidR="00310EEF" w:rsidRDefault="00310EEF" w:rsidP="00310EEF"/>
    <w:p w14:paraId="07A1D6C5" w14:textId="66B90760" w:rsidR="00310EEF" w:rsidRDefault="00310EEF" w:rsidP="00310EEF"/>
    <w:p w14:paraId="635CD679" w14:textId="45E9FBC6" w:rsidR="00310EEF" w:rsidRDefault="00310EEF" w:rsidP="00310EEF">
      <w:r w:rsidRPr="00310EEF">
        <w:rPr>
          <w:noProof/>
        </w:rPr>
        <w:drawing>
          <wp:inline distT="0" distB="0" distL="0" distR="0" wp14:anchorId="01AD09BD" wp14:editId="665B47C3">
            <wp:extent cx="4182059" cy="2534004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82059" cy="2534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CB8F7" w14:textId="77777777" w:rsidR="00310EEF" w:rsidRDefault="00310EEF">
      <w:pPr>
        <w:spacing w:after="160" w:line="259" w:lineRule="auto"/>
      </w:pPr>
      <w:r>
        <w:br w:type="page"/>
      </w:r>
    </w:p>
    <w:p w14:paraId="1003E6FC" w14:textId="77777777" w:rsidR="00310EEF" w:rsidRDefault="00310EEF" w:rsidP="00310EEF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D58B38B" wp14:editId="5EECB4B2">
            <wp:extent cx="6495937" cy="9742805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303"/>
                    <a:stretch/>
                  </pic:blipFill>
                  <pic:spPr bwMode="auto">
                    <a:xfrm>
                      <a:off x="0" y="0"/>
                      <a:ext cx="6496048" cy="9742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00C10C98" w14:textId="77777777" w:rsidR="00310EEF" w:rsidRDefault="00310EEF" w:rsidP="00310EEF">
      <w:pPr>
        <w:rPr>
          <w:rFonts w:asciiTheme="minorHAnsi" w:hAnsiTheme="minorHAnsi" w:cstheme="minorHAnsi"/>
          <w:noProof/>
          <w:sz w:val="52"/>
          <w:szCs w:val="52"/>
        </w:rPr>
        <w:sectPr w:rsidR="00310EEF" w:rsidSect="00207659">
          <w:headerReference w:type="default" r:id="rId14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5C049E25" w14:textId="602E821A" w:rsidR="00310EEF" w:rsidRPr="0035386A" w:rsidRDefault="00310EEF" w:rsidP="00310EEF">
      <w:r w:rsidRPr="00310EEF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4F7A063" wp14:editId="0FE8E18E">
            <wp:simplePos x="0" y="0"/>
            <wp:positionH relativeFrom="margin">
              <wp:posOffset>5379085</wp:posOffset>
            </wp:positionH>
            <wp:positionV relativeFrom="margin">
              <wp:posOffset>-85636</wp:posOffset>
            </wp:positionV>
            <wp:extent cx="4328929" cy="6588000"/>
            <wp:effectExtent l="0" t="0" r="0" b="381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7"/>
                    <a:stretch/>
                  </pic:blipFill>
                  <pic:spPr bwMode="auto">
                    <a:xfrm>
                      <a:off x="0" y="0"/>
                      <a:ext cx="4328929" cy="658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0EEF">
        <w:rPr>
          <w:noProof/>
        </w:rPr>
        <w:drawing>
          <wp:anchor distT="0" distB="0" distL="114300" distR="114300" simplePos="0" relativeHeight="251665408" behindDoc="0" locked="0" layoutInCell="1" allowOverlap="1" wp14:anchorId="43E9CFBD" wp14:editId="64CDAE93">
            <wp:simplePos x="0" y="0"/>
            <wp:positionH relativeFrom="margin">
              <wp:posOffset>156</wp:posOffset>
            </wp:positionH>
            <wp:positionV relativeFrom="margin">
              <wp:posOffset>-85636</wp:posOffset>
            </wp:positionV>
            <wp:extent cx="4395654" cy="6588000"/>
            <wp:effectExtent l="0" t="0" r="5080" b="381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1"/>
                    <a:stretch/>
                  </pic:blipFill>
                  <pic:spPr bwMode="auto">
                    <a:xfrm>
                      <a:off x="0" y="0"/>
                      <a:ext cx="4395654" cy="658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10EEF" w:rsidRPr="0035386A" w:rsidSect="00310EE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A6E3EA" w14:textId="77777777" w:rsidR="00E625CA" w:rsidRDefault="00E625CA" w:rsidP="0032224B">
      <w:r>
        <w:separator/>
      </w:r>
    </w:p>
  </w:endnote>
  <w:endnote w:type="continuationSeparator" w:id="0">
    <w:p w14:paraId="345175B5" w14:textId="77777777" w:rsidR="00E625CA" w:rsidRDefault="00E625CA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D052E3" w14:textId="77777777" w:rsidR="00E625CA" w:rsidRDefault="00E625CA" w:rsidP="0032224B">
      <w:r>
        <w:separator/>
      </w:r>
    </w:p>
  </w:footnote>
  <w:footnote w:type="continuationSeparator" w:id="0">
    <w:p w14:paraId="5A38B28B" w14:textId="77777777" w:rsidR="00E625CA" w:rsidRDefault="00E625CA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FF06B" w14:textId="5FFC33A3" w:rsidR="00310EEF" w:rsidRPr="009B4F77" w:rsidRDefault="00310EEF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>
      <w:rPr>
        <w:rFonts w:asciiTheme="minorHAnsi" w:hAnsiTheme="minorHAnsi" w:cstheme="minorHAnsi"/>
        <w:b/>
        <w:u w:val="single"/>
      </w:rPr>
      <w:t>27</w:t>
    </w:r>
    <w:r w:rsidRPr="009B4F77">
      <w:rPr>
        <w:rFonts w:asciiTheme="minorHAnsi" w:hAnsiTheme="minorHAnsi" w:cstheme="minorHAnsi"/>
        <w:b/>
        <w:u w:val="single"/>
        <w:vertAlign w:val="superscript"/>
      </w:rPr>
      <w:t>th</w:t>
    </w:r>
    <w:r w:rsidRPr="009B4F77">
      <w:rPr>
        <w:rFonts w:asciiTheme="minorHAnsi" w:hAnsiTheme="minorHAnsi" w:cstheme="minorHAnsi"/>
        <w:b/>
        <w:u w:val="single"/>
      </w:rPr>
      <w:t xml:space="preserve"> January 202</w:t>
    </w:r>
    <w:r w:rsidR="008F2D28">
      <w:rPr>
        <w:rFonts w:asciiTheme="minorHAnsi" w:hAnsiTheme="minorHAnsi" w:cstheme="minorHAnsi"/>
        <w:b/>
        <w:u w:val="single"/>
      </w:rPr>
      <w:t>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>
      <w:rPr>
        <w:rFonts w:asciiTheme="minorHAnsi" w:hAnsiTheme="minorHAnsi" w:cstheme="minorHAnsi"/>
        <w:b/>
        <w:u w:val="single"/>
      </w:rPr>
      <w:t>2</w:t>
    </w:r>
    <w:r w:rsidRPr="00310EEF">
      <w:rPr>
        <w:rFonts w:asciiTheme="minorHAnsi" w:hAnsiTheme="minorHAnsi" w:cstheme="minorHAnsi"/>
        <w:b/>
        <w:u w:val="single"/>
        <w:vertAlign w:val="superscript"/>
      </w:rPr>
      <w:t>nd</w:t>
    </w:r>
    <w:r>
      <w:rPr>
        <w:rFonts w:asciiTheme="minorHAnsi" w:hAnsiTheme="minorHAnsi" w:cstheme="minorHAnsi"/>
        <w:b/>
        <w:u w:val="single"/>
      </w:rPr>
      <w:t xml:space="preserve"> February 2023</w:t>
    </w:r>
  </w:p>
  <w:p w14:paraId="6C87116F" w14:textId="77777777" w:rsidR="00310EEF" w:rsidRDefault="00310EEF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D2B13"/>
    <w:rsid w:val="00111018"/>
    <w:rsid w:val="00177DD2"/>
    <w:rsid w:val="00197AD5"/>
    <w:rsid w:val="001B5D26"/>
    <w:rsid w:val="001C661B"/>
    <w:rsid w:val="00207659"/>
    <w:rsid w:val="002A2F94"/>
    <w:rsid w:val="002D75E0"/>
    <w:rsid w:val="00310EEF"/>
    <w:rsid w:val="0032224B"/>
    <w:rsid w:val="00326B46"/>
    <w:rsid w:val="0035386A"/>
    <w:rsid w:val="00380008"/>
    <w:rsid w:val="003B37F9"/>
    <w:rsid w:val="003D4FCF"/>
    <w:rsid w:val="003E18C7"/>
    <w:rsid w:val="003F6AD7"/>
    <w:rsid w:val="005046B3"/>
    <w:rsid w:val="005C7A95"/>
    <w:rsid w:val="006110ED"/>
    <w:rsid w:val="0063083B"/>
    <w:rsid w:val="00664FDD"/>
    <w:rsid w:val="006A1DEC"/>
    <w:rsid w:val="006D684D"/>
    <w:rsid w:val="00810B06"/>
    <w:rsid w:val="0084766A"/>
    <w:rsid w:val="008F273A"/>
    <w:rsid w:val="008F2D28"/>
    <w:rsid w:val="009B4F77"/>
    <w:rsid w:val="009F5A7A"/>
    <w:rsid w:val="00A05E31"/>
    <w:rsid w:val="00B30847"/>
    <w:rsid w:val="00B451C7"/>
    <w:rsid w:val="00B91E51"/>
    <w:rsid w:val="00BF3F37"/>
    <w:rsid w:val="00C85D31"/>
    <w:rsid w:val="00CD04B9"/>
    <w:rsid w:val="00CE0272"/>
    <w:rsid w:val="00D72E36"/>
    <w:rsid w:val="00D82699"/>
    <w:rsid w:val="00DF1D65"/>
    <w:rsid w:val="00E625CA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707007-EB81-4119-AE02-7CCF40D77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1EF029-A95A-49D3-A334-9C6B21CC8E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2F240CF1</Template>
  <TotalTime>1022</TotalTime>
  <Pages>6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4</cp:revision>
  <dcterms:created xsi:type="dcterms:W3CDTF">2020-01-21T08:24:00Z</dcterms:created>
  <dcterms:modified xsi:type="dcterms:W3CDTF">2023-01-26T10:48:00Z</dcterms:modified>
</cp:coreProperties>
</file>