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24B75B37" w:rsidR="00C121B0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933087A" wp14:editId="39853ABC">
            <wp:extent cx="6717594" cy="908940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37993" cy="911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5C1D1693" w:rsidR="00C121B0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2F7F0D9" wp14:editId="44B96B0A">
            <wp:extent cx="6697030" cy="9103057"/>
            <wp:effectExtent l="0" t="0" r="889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23388" cy="913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236B9CD6" w:rsidR="00B30847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26C86F2" wp14:editId="6A673620">
            <wp:extent cx="6674125" cy="9062114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01639" cy="909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  <w:bookmarkStart w:id="0" w:name="_GoBack"/>
      <w:bookmarkEnd w:id="0"/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3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436F2378" w14:textId="330D17CB" w:rsidR="00144D11" w:rsidRPr="007C4429" w:rsidRDefault="00144D11" w:rsidP="00144D11">
      <w:pPr>
        <w:rPr>
          <w:rFonts w:ascii="XCCW Joined 25a" w:hAnsi="XCCW Joined 25a"/>
          <w:b/>
          <w:bCs/>
          <w:sz w:val="20"/>
          <w:szCs w:val="20"/>
          <w:u w:val="single"/>
        </w:rPr>
      </w:pPr>
      <w:r w:rsidRPr="007C4429">
        <w:rPr>
          <w:rFonts w:ascii="XCCW Joined 25a" w:hAnsi="XCCW Joined 25a"/>
          <w:b/>
          <w:bCs/>
          <w:sz w:val="20"/>
          <w:szCs w:val="20"/>
          <w:u w:val="single"/>
        </w:rPr>
        <w:lastRenderedPageBreak/>
        <w:t>How does the land use affect the jobs in our local area?</w:t>
      </w:r>
    </w:p>
    <w:p w14:paraId="19B09E45" w14:textId="77777777" w:rsidR="00144D11" w:rsidRPr="007C4429" w:rsidRDefault="00144D11" w:rsidP="00144D11">
      <w:pPr>
        <w:rPr>
          <w:rFonts w:ascii="XCCW Joined 25a" w:hAnsi="XCCW Joined 25a"/>
          <w:sz w:val="20"/>
          <w:szCs w:val="20"/>
        </w:rPr>
      </w:pPr>
      <w:r w:rsidRPr="007C4429">
        <w:rPr>
          <w:rFonts w:ascii="XCCW Joined 25a" w:hAnsi="XCCW Joined 25a"/>
          <w:sz w:val="20"/>
          <w:szCs w:val="20"/>
        </w:rPr>
        <w:t>As part of our Geography Unit on Land Use, we are investigating the jobs which people do in our local area.  Please ask 15 people – they can be your family or neighbours – which sector they fall into and make a tally.</w:t>
      </w:r>
    </w:p>
    <w:p w14:paraId="27B47138" w14:textId="77777777" w:rsidR="00144D11" w:rsidRPr="007C4429" w:rsidRDefault="00144D11" w:rsidP="00144D11">
      <w:pPr>
        <w:rPr>
          <w:rFonts w:ascii="XCCW Joined 25a" w:hAnsi="XCCW Joined 25a"/>
          <w:sz w:val="20"/>
          <w:szCs w:val="20"/>
        </w:rPr>
      </w:pPr>
      <w:r w:rsidRPr="007C4429">
        <w:rPr>
          <w:rFonts w:ascii="XCCW Joined 25a" w:hAnsi="XCCW Joined 25a"/>
          <w:sz w:val="20"/>
          <w:szCs w:val="20"/>
        </w:rPr>
        <w:t xml:space="preserve">We will create a bar chart from our individual findings.  Happy investigating! </w:t>
      </w:r>
      <w:r w:rsidRPr="007C4429">
        <w:rPr>
          <mc:AlternateContent>
            <mc:Choice Requires="w16se">
              <w:rFonts w:ascii="XCCW Joined 25a" w:hAnsi="XCCW Joined 25a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64"/>
        <w:gridCol w:w="6192"/>
      </w:tblGrid>
      <w:tr w:rsidR="00144D11" w:rsidRPr="007C4429" w14:paraId="78DFD823" w14:textId="77777777" w:rsidTr="00144D11">
        <w:tc>
          <w:tcPr>
            <w:tcW w:w="2039" w:type="pct"/>
          </w:tcPr>
          <w:p w14:paraId="50683501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3B6228ED" wp14:editId="3FC8DCF2">
                  <wp:extent cx="1058112" cy="792000"/>
                  <wp:effectExtent l="0" t="0" r="889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r="68069" b="6770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48C64207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37D4B736" w14:textId="77777777" w:rsidTr="00144D11">
        <w:tc>
          <w:tcPr>
            <w:tcW w:w="2039" w:type="pct"/>
          </w:tcPr>
          <w:p w14:paraId="3E73AF80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7D10962" wp14:editId="4961A36E">
                  <wp:extent cx="1058112" cy="792000"/>
                  <wp:effectExtent l="0" t="0" r="889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4034" t="258" r="34035" b="67442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772093D8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048BD4C3" w14:textId="77777777" w:rsidTr="00144D11">
        <w:tc>
          <w:tcPr>
            <w:tcW w:w="2039" w:type="pct"/>
          </w:tcPr>
          <w:p w14:paraId="76856243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41C7A0F5" wp14:editId="2276A35C">
                  <wp:extent cx="1058112" cy="792000"/>
                  <wp:effectExtent l="0" t="0" r="889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7877" t="-1034" r="192" b="68734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7617A7C3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7D98C856" w14:textId="77777777" w:rsidTr="00144D11">
        <w:tc>
          <w:tcPr>
            <w:tcW w:w="2039" w:type="pct"/>
          </w:tcPr>
          <w:p w14:paraId="036DE621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3C65B76B" wp14:editId="253A6A26">
                  <wp:extent cx="1058112" cy="792000"/>
                  <wp:effectExtent l="0" t="0" r="889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91" t="33850" r="67878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2A2236B0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385960B8" w14:textId="77777777" w:rsidTr="00144D11">
        <w:tc>
          <w:tcPr>
            <w:tcW w:w="2039" w:type="pct"/>
          </w:tcPr>
          <w:p w14:paraId="694A999B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4D070B52" wp14:editId="224A28A0">
                  <wp:extent cx="1058112" cy="792000"/>
                  <wp:effectExtent l="0" t="0" r="889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8068" t="33850" r="1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6DF3ADA4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1F4EFEA5" w14:textId="77777777" w:rsidTr="00144D11">
        <w:tc>
          <w:tcPr>
            <w:tcW w:w="2039" w:type="pct"/>
          </w:tcPr>
          <w:p w14:paraId="57E03B4C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20541D1" wp14:editId="6EBAB189">
                  <wp:extent cx="1058112" cy="792000"/>
                  <wp:effectExtent l="0" t="0" r="889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4034" t="33850" r="34035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504FC540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6198D4B8" w14:textId="77777777" w:rsidTr="00144D11">
        <w:tc>
          <w:tcPr>
            <w:tcW w:w="2039" w:type="pct"/>
          </w:tcPr>
          <w:p w14:paraId="348BC3FA" w14:textId="6AA48D12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0B39C0F8" wp14:editId="41ACA8A9">
                  <wp:extent cx="1058112" cy="792000"/>
                  <wp:effectExtent l="0" t="0" r="889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67959" r="68069" b="-259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70EA24F6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1502392C" w14:textId="77777777" w:rsidTr="00144D11">
        <w:tc>
          <w:tcPr>
            <w:tcW w:w="2039" w:type="pct"/>
          </w:tcPr>
          <w:p w14:paraId="3F2591A7" w14:textId="77777777" w:rsidR="00144D11" w:rsidRPr="007C4429" w:rsidRDefault="00144D11" w:rsidP="00A20D94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7CF2893" wp14:editId="01544654">
                  <wp:extent cx="1058112" cy="792000"/>
                  <wp:effectExtent l="0" t="0" r="889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4034" t="68476" r="34035" b="-776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1F518258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477AC9DA" w14:textId="77777777" w:rsidTr="00144D11">
        <w:tc>
          <w:tcPr>
            <w:tcW w:w="2039" w:type="pct"/>
          </w:tcPr>
          <w:p w14:paraId="1158003D" w14:textId="77777777" w:rsidR="00144D11" w:rsidRPr="007C4429" w:rsidRDefault="00144D11" w:rsidP="00A20D94">
            <w:pPr>
              <w:rPr>
                <w:noProof/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91ABD77" wp14:editId="31E33382">
                  <wp:extent cx="1058112" cy="792000"/>
                  <wp:effectExtent l="0" t="0" r="889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8068" t="68218" r="1" b="-518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pct"/>
          </w:tcPr>
          <w:p w14:paraId="780DE0ED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  <w:tr w:rsidR="00144D11" w:rsidRPr="007C4429" w14:paraId="55B9154F" w14:textId="77777777" w:rsidTr="00144D11">
        <w:trPr>
          <w:trHeight w:val="1247"/>
        </w:trPr>
        <w:tc>
          <w:tcPr>
            <w:tcW w:w="2039" w:type="pct"/>
            <w:vAlign w:val="center"/>
          </w:tcPr>
          <w:p w14:paraId="4C9E7D72" w14:textId="77777777" w:rsidR="00144D11" w:rsidRPr="007C4429" w:rsidRDefault="00144D11" w:rsidP="00A20D94">
            <w:pPr>
              <w:rPr>
                <w:rFonts w:ascii="XCCW Joined 25a" w:hAnsi="XCCW Joined 25a"/>
                <w:noProof/>
                <w:sz w:val="20"/>
              </w:rPr>
            </w:pPr>
            <w:r w:rsidRPr="007C4429">
              <w:rPr>
                <w:rFonts w:ascii="XCCW Joined 25a" w:hAnsi="XCCW Joined 25a"/>
                <w:noProof/>
                <w:sz w:val="20"/>
              </w:rPr>
              <w:t>Any other sector</w:t>
            </w:r>
          </w:p>
        </w:tc>
        <w:tc>
          <w:tcPr>
            <w:tcW w:w="2961" w:type="pct"/>
          </w:tcPr>
          <w:p w14:paraId="773F62AA" w14:textId="77777777" w:rsidR="00144D11" w:rsidRPr="007C4429" w:rsidRDefault="00144D11" w:rsidP="00A20D94">
            <w:pPr>
              <w:rPr>
                <w:sz w:val="20"/>
              </w:rPr>
            </w:pPr>
          </w:p>
        </w:tc>
      </w:tr>
    </w:tbl>
    <w:p w14:paraId="1C234792" w14:textId="7BC54684" w:rsidR="00326B46" w:rsidRPr="00144D11" w:rsidRDefault="00326B46" w:rsidP="00481CFA">
      <w:pPr>
        <w:tabs>
          <w:tab w:val="left" w:pos="1993"/>
        </w:tabs>
        <w:rPr>
          <w:sz w:val="2"/>
        </w:rPr>
      </w:pPr>
    </w:p>
    <w:sectPr w:rsidR="00326B46" w:rsidRPr="00144D11" w:rsidSect="00144D1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703C3" w14:textId="77777777" w:rsidR="000B0A4E" w:rsidRDefault="000B0A4E" w:rsidP="0032224B">
      <w:r>
        <w:separator/>
      </w:r>
    </w:p>
  </w:endnote>
  <w:endnote w:type="continuationSeparator" w:id="0">
    <w:p w14:paraId="320302CA" w14:textId="77777777" w:rsidR="000B0A4E" w:rsidRDefault="000B0A4E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0CDB2" w14:textId="77777777" w:rsidR="000B0A4E" w:rsidRDefault="000B0A4E" w:rsidP="0032224B">
      <w:r>
        <w:separator/>
      </w:r>
    </w:p>
  </w:footnote>
  <w:footnote w:type="continuationSeparator" w:id="0">
    <w:p w14:paraId="7F158954" w14:textId="77777777" w:rsidR="000B0A4E" w:rsidRDefault="000B0A4E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FDAA3CA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4D7A04">
      <w:rPr>
        <w:rFonts w:asciiTheme="minorHAnsi" w:hAnsiTheme="minorHAnsi" w:cstheme="minorHAnsi"/>
        <w:b/>
        <w:u w:val="single"/>
      </w:rPr>
      <w:t>20</w:t>
    </w:r>
    <w:r w:rsidR="000C09D3" w:rsidRPr="000C09D3">
      <w:rPr>
        <w:rFonts w:asciiTheme="minorHAnsi" w:hAnsiTheme="minorHAnsi" w:cstheme="minorHAnsi"/>
        <w:b/>
        <w:u w:val="single"/>
        <w:vertAlign w:val="superscript"/>
      </w:rPr>
      <w:t>th</w:t>
    </w:r>
    <w:r w:rsidR="004D7A04">
      <w:rPr>
        <w:rFonts w:asciiTheme="minorHAnsi" w:hAnsiTheme="minorHAnsi" w:cstheme="minorHAnsi"/>
        <w:b/>
        <w:u w:val="single"/>
      </w:rPr>
      <w:t xml:space="preserve"> January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4D7A04">
      <w:rPr>
        <w:rFonts w:asciiTheme="minorHAnsi" w:hAnsiTheme="minorHAnsi" w:cstheme="minorHAnsi"/>
        <w:b/>
        <w:u w:val="single"/>
      </w:rPr>
      <w:t>26</w:t>
    </w:r>
    <w:r w:rsidR="002131FE">
      <w:rPr>
        <w:rFonts w:asciiTheme="minorHAnsi" w:hAnsiTheme="minorHAnsi" w:cstheme="minorHAnsi"/>
        <w:b/>
        <w:u w:val="single"/>
        <w:vertAlign w:val="superscript"/>
      </w:rPr>
      <w:t>th</w:t>
    </w:r>
    <w:r w:rsidR="000C09D3">
      <w:rPr>
        <w:rFonts w:asciiTheme="minorHAnsi" w:hAnsiTheme="minorHAnsi" w:cstheme="minorHAnsi"/>
        <w:b/>
        <w:u w:val="single"/>
      </w:rPr>
      <w:t xml:space="preserve"> </w:t>
    </w:r>
    <w:r w:rsidR="004D7A04">
      <w:rPr>
        <w:rFonts w:asciiTheme="minorHAnsi" w:hAnsiTheme="minorHAnsi" w:cstheme="minorHAnsi"/>
        <w:b/>
        <w:u w:val="single"/>
      </w:rPr>
      <w:t>January</w:t>
    </w:r>
    <w:r w:rsidR="00CD04B9" w:rsidRPr="009B4F77">
      <w:rPr>
        <w:rFonts w:asciiTheme="minorHAnsi" w:hAnsiTheme="minorHAnsi" w:cstheme="minorHAnsi"/>
        <w:b/>
        <w:u w:val="single"/>
      </w:rPr>
      <w:t xml:space="preserve"> </w:t>
    </w:r>
    <w:r w:rsidR="004D7A04">
      <w:rPr>
        <w:rFonts w:asciiTheme="minorHAnsi" w:hAnsiTheme="minorHAnsi" w:cstheme="minorHAnsi"/>
        <w:b/>
        <w:u w:val="single"/>
      </w:rPr>
      <w:t>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0B0A4E"/>
    <w:rsid w:val="000C09D3"/>
    <w:rsid w:val="00111018"/>
    <w:rsid w:val="00144D11"/>
    <w:rsid w:val="00177DD2"/>
    <w:rsid w:val="00197AD5"/>
    <w:rsid w:val="001B5D26"/>
    <w:rsid w:val="001C661B"/>
    <w:rsid w:val="00207659"/>
    <w:rsid w:val="002131FE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4C7687"/>
    <w:rsid w:val="004D7A04"/>
    <w:rsid w:val="005046B3"/>
    <w:rsid w:val="00541F38"/>
    <w:rsid w:val="005A0A1C"/>
    <w:rsid w:val="005C7A95"/>
    <w:rsid w:val="006110ED"/>
    <w:rsid w:val="0063083B"/>
    <w:rsid w:val="006A1DEC"/>
    <w:rsid w:val="006D684D"/>
    <w:rsid w:val="00764C64"/>
    <w:rsid w:val="00810B06"/>
    <w:rsid w:val="0084766A"/>
    <w:rsid w:val="008F273A"/>
    <w:rsid w:val="009B4F77"/>
    <w:rsid w:val="009F5A7A"/>
    <w:rsid w:val="00A05E31"/>
    <w:rsid w:val="00AC1A73"/>
    <w:rsid w:val="00B30847"/>
    <w:rsid w:val="00B451C7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A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A0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10623-1FD6-41C4-8F80-EE032EF85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43A3FD-5FCD-48F6-82AD-A0A64A63FF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62369-0E39-4558-ACE0-5DD95DAB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1430085</Template>
  <TotalTime>1</TotalTime>
  <Pages>4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2023-01-19T11:01:00Z</cp:lastPrinted>
  <dcterms:created xsi:type="dcterms:W3CDTF">2023-01-19T11:05:00Z</dcterms:created>
  <dcterms:modified xsi:type="dcterms:W3CDTF">2023-01-19T17:30:00Z</dcterms:modified>
</cp:coreProperties>
</file>