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4557A7" w14:textId="38EE1CF4" w:rsidR="00326B46" w:rsidRDefault="00CD04B9" w:rsidP="00326B46">
      <w:r>
        <w:rPr>
          <w:noProof/>
        </w:rPr>
        <w:drawing>
          <wp:inline distT="0" distB="0" distL="0" distR="0" wp14:anchorId="21D99129" wp14:editId="6560851A">
            <wp:extent cx="6645910" cy="9057303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522"/>
                    <a:stretch/>
                  </pic:blipFill>
                  <pic:spPr bwMode="auto">
                    <a:xfrm>
                      <a:off x="0" y="0"/>
                      <a:ext cx="6645910" cy="90573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9E9F0A5" w14:textId="2B3C073B" w:rsidR="00326B46" w:rsidRDefault="00326B46">
      <w:r>
        <w:br w:type="page"/>
      </w:r>
    </w:p>
    <w:p w14:paraId="3B939E1A" w14:textId="47D8E4DE" w:rsidR="00326B46" w:rsidRDefault="00CD04B9" w:rsidP="00326B46">
      <w:r>
        <w:rPr>
          <w:noProof/>
        </w:rPr>
        <w:lastRenderedPageBreak/>
        <w:drawing>
          <wp:inline distT="0" distB="0" distL="0" distR="0" wp14:anchorId="66D0FC60" wp14:editId="29CE19EA">
            <wp:extent cx="6700371" cy="9010650"/>
            <wp:effectExtent l="0" t="0" r="571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436"/>
                    <a:stretch/>
                  </pic:blipFill>
                  <pic:spPr bwMode="auto">
                    <a:xfrm>
                      <a:off x="0" y="0"/>
                      <a:ext cx="6707715" cy="90205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1D40DF" w14:textId="41005068" w:rsidR="00380008" w:rsidRDefault="00380008" w:rsidP="00326B46"/>
    <w:p w14:paraId="092007A9" w14:textId="27FD1BD2" w:rsidR="009B4F77" w:rsidRPr="00207659" w:rsidRDefault="00CD04B9" w:rsidP="00326B46">
      <w:pPr>
        <w:sectPr w:rsidR="009B4F77" w:rsidRPr="00207659" w:rsidSect="00207659">
          <w:headerReference w:type="default" r:id="rId11"/>
          <w:type w:val="continuous"/>
          <w:pgSz w:w="11906" w:h="16838"/>
          <w:pgMar w:top="873" w:right="720" w:bottom="873" w:left="720" w:header="680" w:footer="680" w:gutter="0"/>
          <w:cols w:space="708"/>
          <w:docGrid w:linePitch="360"/>
        </w:sectPr>
      </w:pPr>
      <w:r>
        <w:rPr>
          <w:noProof/>
        </w:rPr>
        <w:lastRenderedPageBreak/>
        <w:drawing>
          <wp:inline distT="0" distB="0" distL="0" distR="0" wp14:anchorId="05550624" wp14:editId="4E1D8D61">
            <wp:extent cx="6705600" cy="9149554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719754" cy="9168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234792" w14:textId="1B856969" w:rsidR="00326B46" w:rsidRPr="009B4F77" w:rsidRDefault="00D868EE" w:rsidP="00D868EE">
      <w:pPr>
        <w:rPr>
          <w:rFonts w:asciiTheme="minorHAnsi" w:hAnsiTheme="minorHAnsi" w:cstheme="minorHAnsi"/>
          <w:sz w:val="36"/>
          <w:szCs w:val="36"/>
        </w:rPr>
      </w:pPr>
      <w:r w:rsidRPr="00D868EE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lastRenderedPageBreak/>
        <w:drawing>
          <wp:anchor distT="0" distB="0" distL="114300" distR="114300" simplePos="0" relativeHeight="251657216" behindDoc="1" locked="0" layoutInCell="1" allowOverlap="1" wp14:anchorId="7C7C35DA" wp14:editId="0590C605">
            <wp:simplePos x="0" y="0"/>
            <wp:positionH relativeFrom="margin">
              <wp:posOffset>5114925</wp:posOffset>
            </wp:positionH>
            <wp:positionV relativeFrom="margin">
              <wp:posOffset>561340</wp:posOffset>
            </wp:positionV>
            <wp:extent cx="4463415" cy="5724525"/>
            <wp:effectExtent l="0" t="0" r="0" b="9525"/>
            <wp:wrapTight wrapText="bothSides">
              <wp:wrapPolygon edited="0">
                <wp:start x="0" y="0"/>
                <wp:lineTo x="0" y="21564"/>
                <wp:lineTo x="21480" y="21564"/>
                <wp:lineTo x="21480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31" b="8837"/>
                    <a:stretch/>
                  </pic:blipFill>
                  <pic:spPr bwMode="auto">
                    <a:xfrm>
                      <a:off x="0" y="0"/>
                      <a:ext cx="4463415" cy="5724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868EE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3EAD4BF0" wp14:editId="0099E8C8">
            <wp:simplePos x="0" y="0"/>
            <wp:positionH relativeFrom="margin">
              <wp:posOffset>9525</wp:posOffset>
            </wp:positionH>
            <wp:positionV relativeFrom="paragraph">
              <wp:posOffset>356235</wp:posOffset>
            </wp:positionV>
            <wp:extent cx="4463415" cy="6108700"/>
            <wp:effectExtent l="0" t="0" r="0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2" b="3805"/>
                    <a:stretch/>
                  </pic:blipFill>
                  <pic:spPr bwMode="auto">
                    <a:xfrm>
                      <a:off x="0" y="0"/>
                      <a:ext cx="4463415" cy="6108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t>We have been learning to use directions in Geography this week.  Answer these questions using this map.</w:t>
      </w:r>
      <w:r w:rsidR="003D4FCF" w:rsidRPr="009B4F77">
        <w:rPr>
          <w:rFonts w:asciiTheme="minorHAnsi" w:hAnsiTheme="minorHAnsi" w:cstheme="minorHAnsi"/>
          <w:noProof/>
          <w:sz w:val="36"/>
          <w:szCs w:val="36"/>
        </w:rPr>
        <w:t xml:space="preserve"> </w:t>
      </w:r>
    </w:p>
    <w:sectPr w:rsidR="00326B46" w:rsidRPr="009B4F77" w:rsidSect="00D868EE">
      <w:type w:val="continuous"/>
      <w:pgSz w:w="16838" w:h="11906" w:orient="landscape"/>
      <w:pgMar w:top="720" w:right="873" w:bottom="720" w:left="873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7C81FD" w14:textId="77777777" w:rsidR="0027491C" w:rsidRDefault="0027491C" w:rsidP="0032224B">
      <w:r>
        <w:separator/>
      </w:r>
    </w:p>
  </w:endnote>
  <w:endnote w:type="continuationSeparator" w:id="0">
    <w:p w14:paraId="0B4BD14A" w14:textId="77777777" w:rsidR="0027491C" w:rsidRDefault="0027491C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42A24A" w14:textId="77777777" w:rsidR="0027491C" w:rsidRDefault="0027491C" w:rsidP="0032224B">
      <w:r>
        <w:separator/>
      </w:r>
    </w:p>
  </w:footnote>
  <w:footnote w:type="continuationSeparator" w:id="0">
    <w:p w14:paraId="61CBB8EC" w14:textId="77777777" w:rsidR="0027491C" w:rsidRDefault="0027491C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25FEC84B" w:rsidR="009F5A7A" w:rsidRPr="009B4F77" w:rsidRDefault="009F5A7A" w:rsidP="009F5A7A">
    <w:pPr>
      <w:rPr>
        <w:rFonts w:asciiTheme="minorHAnsi" w:hAnsiTheme="minorHAnsi" w:cstheme="minorHAnsi"/>
        <w:b/>
        <w:u w:val="single"/>
      </w:rPr>
    </w:pPr>
    <w:r w:rsidRPr="009B4F77">
      <w:rPr>
        <w:rFonts w:asciiTheme="minorHAnsi" w:hAnsiTheme="minorHAnsi" w:cstheme="minorHAnsi"/>
        <w:b/>
        <w:u w:val="single"/>
      </w:rPr>
      <w:t xml:space="preserve">Year 3 Homework – Set Friday </w:t>
    </w:r>
    <w:r w:rsidR="00724BA4">
      <w:rPr>
        <w:rFonts w:asciiTheme="minorHAnsi" w:hAnsiTheme="minorHAnsi" w:cstheme="minorHAnsi"/>
        <w:b/>
        <w:u w:val="single"/>
      </w:rPr>
      <w:t>13</w:t>
    </w:r>
    <w:r w:rsidR="00111018" w:rsidRPr="009B4F77">
      <w:rPr>
        <w:rFonts w:asciiTheme="minorHAnsi" w:hAnsiTheme="minorHAnsi" w:cstheme="minorHAnsi"/>
        <w:b/>
        <w:u w:val="single"/>
        <w:vertAlign w:val="superscript"/>
      </w:rPr>
      <w:t>th</w:t>
    </w:r>
    <w:r w:rsidR="00111018" w:rsidRPr="009B4F77">
      <w:rPr>
        <w:rFonts w:asciiTheme="minorHAnsi" w:hAnsiTheme="minorHAnsi" w:cstheme="minorHAnsi"/>
        <w:b/>
        <w:u w:val="single"/>
      </w:rPr>
      <w:t xml:space="preserve"> </w:t>
    </w:r>
    <w:r w:rsidR="00724BA4">
      <w:rPr>
        <w:rFonts w:asciiTheme="minorHAnsi" w:hAnsiTheme="minorHAnsi" w:cstheme="minorHAnsi"/>
        <w:b/>
        <w:u w:val="single"/>
      </w:rPr>
      <w:t>January 2023</w:t>
    </w:r>
    <w:r w:rsidRPr="009B4F77">
      <w:rPr>
        <w:rFonts w:asciiTheme="minorHAnsi" w:hAnsiTheme="minorHAnsi" w:cstheme="minorHAnsi"/>
        <w:b/>
        <w:u w:val="single"/>
      </w:rPr>
      <w:t xml:space="preserve">, Due Thursday </w:t>
    </w:r>
    <w:r w:rsidR="00B71D5C">
      <w:rPr>
        <w:rFonts w:asciiTheme="minorHAnsi" w:hAnsiTheme="minorHAnsi" w:cstheme="minorHAnsi"/>
        <w:b/>
        <w:u w:val="single"/>
      </w:rPr>
      <w:t>19</w:t>
    </w:r>
    <w:r w:rsidR="00B71D5C" w:rsidRPr="00B71D5C">
      <w:rPr>
        <w:rFonts w:asciiTheme="minorHAnsi" w:hAnsiTheme="minorHAnsi" w:cstheme="minorHAnsi"/>
        <w:b/>
        <w:u w:val="single"/>
        <w:vertAlign w:val="superscript"/>
      </w:rPr>
      <w:t>th</w:t>
    </w:r>
    <w:r w:rsidR="00B71D5C">
      <w:rPr>
        <w:rFonts w:asciiTheme="minorHAnsi" w:hAnsiTheme="minorHAnsi" w:cstheme="minorHAnsi"/>
        <w:b/>
        <w:u w:val="single"/>
      </w:rPr>
      <w:t xml:space="preserve"> </w:t>
    </w:r>
    <w:r w:rsidR="00CD04B9" w:rsidRPr="009B4F77">
      <w:rPr>
        <w:rFonts w:asciiTheme="minorHAnsi" w:hAnsiTheme="minorHAnsi" w:cstheme="minorHAnsi"/>
        <w:b/>
        <w:u w:val="single"/>
      </w:rPr>
      <w:t xml:space="preserve">January </w:t>
    </w:r>
    <w:r w:rsidR="00724BA4">
      <w:rPr>
        <w:rFonts w:asciiTheme="minorHAnsi" w:hAnsiTheme="minorHAnsi" w:cstheme="minorHAnsi"/>
        <w:b/>
        <w:u w:val="single"/>
      </w:rPr>
      <w:t>2023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61B"/>
    <w:rsid w:val="000417E4"/>
    <w:rsid w:val="00111018"/>
    <w:rsid w:val="00177DD2"/>
    <w:rsid w:val="00197AD5"/>
    <w:rsid w:val="001B5D26"/>
    <w:rsid w:val="001C661B"/>
    <w:rsid w:val="00207659"/>
    <w:rsid w:val="0027491C"/>
    <w:rsid w:val="002A2F94"/>
    <w:rsid w:val="002D75E0"/>
    <w:rsid w:val="0032224B"/>
    <w:rsid w:val="00326B46"/>
    <w:rsid w:val="00380008"/>
    <w:rsid w:val="003B37F9"/>
    <w:rsid w:val="003D4FCF"/>
    <w:rsid w:val="003E18C7"/>
    <w:rsid w:val="003F6AD7"/>
    <w:rsid w:val="00453CCC"/>
    <w:rsid w:val="005046B3"/>
    <w:rsid w:val="005C7A95"/>
    <w:rsid w:val="006110ED"/>
    <w:rsid w:val="0063083B"/>
    <w:rsid w:val="006A1DEC"/>
    <w:rsid w:val="006D684D"/>
    <w:rsid w:val="00724BA4"/>
    <w:rsid w:val="00810B06"/>
    <w:rsid w:val="0084766A"/>
    <w:rsid w:val="008F273A"/>
    <w:rsid w:val="009B4F77"/>
    <w:rsid w:val="009F5A7A"/>
    <w:rsid w:val="00A05E31"/>
    <w:rsid w:val="00B451C7"/>
    <w:rsid w:val="00B71D5C"/>
    <w:rsid w:val="00BF3F37"/>
    <w:rsid w:val="00C85D31"/>
    <w:rsid w:val="00CD04B9"/>
    <w:rsid w:val="00CE0272"/>
    <w:rsid w:val="00D72E36"/>
    <w:rsid w:val="00D868EE"/>
    <w:rsid w:val="00DF1D65"/>
    <w:rsid w:val="00E82919"/>
    <w:rsid w:val="00EB261E"/>
    <w:rsid w:val="00F335D1"/>
    <w:rsid w:val="00F34E1E"/>
    <w:rsid w:val="00F4639F"/>
    <w:rsid w:val="00FC2F24"/>
    <w:rsid w:val="00FF6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docId w15:val="{4897B455-5D32-4ADC-9845-FB6D59A84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63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639F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105BA8-DCC5-4F4B-B52A-72E34C1B4A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5142C5-ED4B-4D85-973B-5A035949F7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CD94F7BF</Template>
  <TotalTime>7</TotalTime>
  <Pages>4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Suzi Knutt</dc:creator>
  <cp:lastModifiedBy>Suzanne Knutt</cp:lastModifiedBy>
  <cp:revision>6</cp:revision>
  <dcterms:created xsi:type="dcterms:W3CDTF">2020-01-06T11:44:00Z</dcterms:created>
  <dcterms:modified xsi:type="dcterms:W3CDTF">2023-01-11T17:44:00Z</dcterms:modified>
</cp:coreProperties>
</file>