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9"/>
      </w:tblGrid>
      <w:tr w:rsidR="00975FA2" w:rsidTr="00975FA2">
        <w:trPr>
          <w:trHeight w:val="2495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FA2" w:rsidRDefault="00975FA2" w:rsidP="00975FA2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5</w:t>
            </w:r>
          </w:p>
          <w:p w:rsidR="00975FA2" w:rsidRDefault="00975FA2" w:rsidP="00975FA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75FA2" w:rsidRDefault="00975FA2" w:rsidP="00975FA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FA2" w:rsidRDefault="00975FA2" w:rsidP="00975FA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5</w:t>
            </w:r>
          </w:p>
          <w:p w:rsidR="00975FA2" w:rsidRDefault="00975FA2" w:rsidP="00975FA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zh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’s'</w:t>
            </w:r>
          </w:p>
          <w:p w:rsidR="00975FA2" w:rsidRDefault="00975FA2" w:rsidP="00975FA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Default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  <w:u w:color="000000"/>
              </w:rPr>
              <w:t>chef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television</w:t>
            </w:r>
          </w:p>
        </w:tc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chalet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treasure</w:t>
            </w:r>
          </w:p>
        </w:tc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machine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usual</w:t>
            </w:r>
          </w:p>
        </w:tc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brochure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vision</w:t>
            </w:r>
          </w:p>
        </w:tc>
        <w:bookmarkStart w:id="0" w:name="_GoBack"/>
        <w:bookmarkEnd w:id="0"/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crochet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pleasure</w:t>
            </w:r>
          </w:p>
        </w:tc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ricochet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measure</w:t>
            </w:r>
          </w:p>
        </w:tc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parachute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occasion</w:t>
            </w:r>
          </w:p>
        </w:tc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TableStyle2"/>
            </w:pPr>
            <w:r>
              <w:rPr>
                <w:rFonts w:ascii="XCCW Joined 25a" w:eastAsia="XCCW Joined 25a" w:hAnsi="XCCW Joined 25a" w:cs="XCCW Joined 25a"/>
                <w:u w:color="000000"/>
                <w:lang w:val="en-US"/>
              </w:rPr>
              <w:t>moustache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leisure</w:t>
            </w:r>
          </w:p>
        </w:tc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champagne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tr w:rsidR="00975FA2" w:rsidTr="00975FA2">
        <w:trPr>
          <w:trHeight w:val="510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chute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5FA2" w:rsidRDefault="00975FA2" w:rsidP="00975FA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</w:tbl>
    <w:p w:rsidR="00DB4A3F" w:rsidRDefault="00DB4A3F">
      <w:pPr>
        <w:pStyle w:val="BodyA"/>
      </w:pPr>
    </w:p>
    <w:sectPr w:rsidR="00DB4A3F">
      <w:headerReference w:type="default" r:id="rId9"/>
      <w:footerReference w:type="default" r:id="rId10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231" w:rsidRDefault="00A72B2A">
      <w:r>
        <w:separator/>
      </w:r>
    </w:p>
  </w:endnote>
  <w:endnote w:type="continuationSeparator" w:id="0">
    <w:p w:rsidR="00B46231" w:rsidRDefault="00A7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3F" w:rsidRDefault="00DB4A3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231" w:rsidRDefault="00A72B2A">
      <w:r>
        <w:separator/>
      </w:r>
    </w:p>
  </w:footnote>
  <w:footnote w:type="continuationSeparator" w:id="0">
    <w:p w:rsidR="00B46231" w:rsidRDefault="00A72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3F" w:rsidRDefault="00DB4A3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A3F"/>
    <w:rsid w:val="00975FA2"/>
    <w:rsid w:val="00A72B2A"/>
    <w:rsid w:val="00B46231"/>
    <w:rsid w:val="00BE7F92"/>
    <w:rsid w:val="00DB4A3F"/>
    <w:rsid w:val="00F2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B750C"/>
  <w15:docId w15:val="{3458052C-4665-46F3-B343-29F256B5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25780-B205-41F8-9817-D5740DB228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0B387E-E90A-41BF-8D92-F88870FB8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8581C9-7DF3-4835-A9C2-23BA82E4D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A87DBE00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3</cp:revision>
  <dcterms:created xsi:type="dcterms:W3CDTF">2023-03-24T16:25:00Z</dcterms:created>
  <dcterms:modified xsi:type="dcterms:W3CDTF">2023-03-24T16:26:00Z</dcterms:modified>
</cp:coreProperties>
</file>