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7198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99"/>
        <w:gridCol w:w="3599"/>
      </w:tblGrid>
      <w:tr w:rsidR="00BE7F92" w:rsidTr="00BE7F92">
        <w:trPr>
          <w:trHeight w:val="2495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E7F92" w:rsidRDefault="00BE7F92" w:rsidP="00BE7F92">
            <w:pPr>
              <w:pStyle w:val="BodyA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Spring 2 Week 4</w:t>
            </w:r>
          </w:p>
          <w:p w:rsidR="00BE7F92" w:rsidRDefault="00BE7F92" w:rsidP="00BE7F92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ending in the /g/ sound spelt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gue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 and the /k/ sound spelt ‘que’</w:t>
            </w:r>
          </w:p>
          <w:p w:rsidR="00BE7F92" w:rsidRDefault="00BE7F92" w:rsidP="00BE7F92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BE7F92" w:rsidRDefault="00BE7F92" w:rsidP="00BE7F92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15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7F92" w:rsidRDefault="00BE7F92" w:rsidP="00BE7F92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Spring 2 Week 4</w:t>
            </w:r>
          </w:p>
          <w:p w:rsidR="00BE7F92" w:rsidRDefault="00BE7F92" w:rsidP="00BE7F92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the stressed /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er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/ sound spelt with ‘or’ after ‘w’ and the /or/ sound spelt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ar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 after ‘w’</w:t>
            </w:r>
          </w:p>
          <w:p w:rsidR="00BE7F92" w:rsidRDefault="00BE7F92" w:rsidP="00BE7F92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BE7F92" w:rsidRDefault="00BE7F92" w:rsidP="00BE7F92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bookmarkStart w:id="0" w:name="_GoBack"/>
        <w:bookmarkEnd w:id="0"/>
      </w:tr>
      <w:tr w:rsidR="00BE7F92" w:rsidTr="00BE7F92">
        <w:trPr>
          <w:trHeight w:val="39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E7F92" w:rsidRDefault="00BE7F92" w:rsidP="00BE7F92">
            <w:pPr>
              <w:pStyle w:val="Default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  <w:u w:color="000000"/>
              </w:rPr>
              <w:t>league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7F92" w:rsidRDefault="00BE7F92" w:rsidP="00BE7F92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work</w:t>
            </w:r>
          </w:p>
        </w:tc>
      </w:tr>
      <w:tr w:rsidR="00BE7F92" w:rsidTr="00BE7F92">
        <w:trPr>
          <w:trHeight w:val="39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E7F92" w:rsidRDefault="00BE7F92" w:rsidP="00BE7F92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plaque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7F92" w:rsidRDefault="00BE7F92" w:rsidP="00BE7F92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worm</w:t>
            </w:r>
          </w:p>
        </w:tc>
      </w:tr>
      <w:tr w:rsidR="00BE7F92" w:rsidTr="00BE7F92">
        <w:trPr>
          <w:trHeight w:val="39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E7F92" w:rsidRDefault="00BE7F92" w:rsidP="00BE7F92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rogue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7F92" w:rsidRDefault="00BE7F92" w:rsidP="00BE7F92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world</w:t>
            </w:r>
          </w:p>
        </w:tc>
      </w:tr>
      <w:tr w:rsidR="00BE7F92" w:rsidTr="00BE7F92">
        <w:trPr>
          <w:trHeight w:val="39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E7F92" w:rsidRDefault="00BE7F92" w:rsidP="00BE7F92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vague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7F92" w:rsidRDefault="00BE7F92" w:rsidP="00BE7F92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worst </w:t>
            </w:r>
          </w:p>
        </w:tc>
      </w:tr>
      <w:tr w:rsidR="00BE7F92" w:rsidTr="00BE7F92">
        <w:trPr>
          <w:trHeight w:val="39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E7F92" w:rsidRDefault="00BE7F92" w:rsidP="00BE7F92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fatigue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7F92" w:rsidRDefault="00BE7F92" w:rsidP="00BE7F92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worth</w:t>
            </w:r>
          </w:p>
        </w:tc>
      </w:tr>
      <w:tr w:rsidR="00BE7F92" w:rsidTr="00BE7F92">
        <w:trPr>
          <w:trHeight w:val="39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E7F92" w:rsidRDefault="00BE7F92" w:rsidP="00BE7F92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unique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7F92" w:rsidRDefault="00BE7F92" w:rsidP="00BE7F92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war</w:t>
            </w:r>
          </w:p>
        </w:tc>
      </w:tr>
      <w:tr w:rsidR="00BE7F92" w:rsidTr="00BE7F92">
        <w:trPr>
          <w:trHeight w:val="39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E7F92" w:rsidRDefault="00BE7F92" w:rsidP="00BE7F92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antique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7F92" w:rsidRDefault="00BE7F92" w:rsidP="00BE7F92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towards</w:t>
            </w:r>
          </w:p>
        </w:tc>
      </w:tr>
      <w:tr w:rsidR="00BE7F92" w:rsidTr="00BE7F92">
        <w:trPr>
          <w:trHeight w:val="39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E7F92" w:rsidRDefault="00BE7F92" w:rsidP="00BE7F92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mosque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7F92" w:rsidRDefault="00BE7F92" w:rsidP="00BE7F92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water</w:t>
            </w:r>
          </w:p>
        </w:tc>
      </w:tr>
      <w:tr w:rsidR="00BE7F92" w:rsidTr="00BE7F92">
        <w:trPr>
          <w:trHeight w:val="39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E7F92" w:rsidRDefault="00BE7F92" w:rsidP="00BE7F92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opaque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7F92" w:rsidRDefault="00BE7F92" w:rsidP="00BE7F92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</w:tc>
      </w:tr>
      <w:tr w:rsidR="00BE7F92" w:rsidTr="00BE7F92">
        <w:trPr>
          <w:trHeight w:val="39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E7F92" w:rsidRDefault="00BE7F92" w:rsidP="00BE7F92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technique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7F92" w:rsidRDefault="00BE7F92" w:rsidP="00BE7F92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</w:tc>
      </w:tr>
    </w:tbl>
    <w:p w:rsidR="00DB4A3F" w:rsidRDefault="00DB4A3F">
      <w:pPr>
        <w:pStyle w:val="BodyA"/>
      </w:pPr>
    </w:p>
    <w:sectPr w:rsidR="00DB4A3F">
      <w:headerReference w:type="default" r:id="rId9"/>
      <w:footerReference w:type="default" r:id="rId10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6231" w:rsidRDefault="00A72B2A">
      <w:r>
        <w:separator/>
      </w:r>
    </w:p>
  </w:endnote>
  <w:endnote w:type="continuationSeparator" w:id="0">
    <w:p w:rsidR="00B46231" w:rsidRDefault="00A72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4A3F" w:rsidRDefault="00DB4A3F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6231" w:rsidRDefault="00A72B2A">
      <w:r>
        <w:separator/>
      </w:r>
    </w:p>
  </w:footnote>
  <w:footnote w:type="continuationSeparator" w:id="0">
    <w:p w:rsidR="00B46231" w:rsidRDefault="00A72B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4A3F" w:rsidRDefault="00DB4A3F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A3F"/>
    <w:rsid w:val="00A72B2A"/>
    <w:rsid w:val="00B46231"/>
    <w:rsid w:val="00BE7F92"/>
    <w:rsid w:val="00DB4A3F"/>
    <w:rsid w:val="00F25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0B750C"/>
  <w15:docId w15:val="{3458052C-4665-46F3-B343-29F256B5E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Default">
    <w:name w:val="Default"/>
    <w:rPr>
      <w:rFonts w:ascii="Helvetica" w:hAnsi="Arial Unicode MS" w:cs="Arial Unicode MS"/>
      <w:color w:val="000000"/>
      <w:sz w:val="22"/>
      <w:szCs w:val="22"/>
      <w:lang w:val="en-US"/>
    </w:rPr>
  </w:style>
  <w:style w:type="paragraph" w:customStyle="1" w:styleId="TableStyle2">
    <w:name w:val="Table Style 2"/>
    <w:rPr>
      <w:rFonts w:ascii="Helvetica" w:eastAsia="Helvetica" w:hAnsi="Helvetica" w:cs="Helvetica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3" ma:contentTypeDescription="Create a new document." ma:contentTypeScope="" ma:versionID="7b9e0ce3301b5a57d55668ba0c865413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93d3a255b45fada286e81120bb1c9840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925780-B205-41F8-9817-D5740DB228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0B387E-E90A-41BF-8D92-F88870FB89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00D176-9EE6-493A-A1AD-962F341E2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A87DBE00</Template>
  <TotalTime>1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Suzanne Knutt</dc:creator>
  <cp:lastModifiedBy>Suzanne Knutt</cp:lastModifiedBy>
  <cp:revision>2</cp:revision>
  <dcterms:created xsi:type="dcterms:W3CDTF">2023-03-24T16:25:00Z</dcterms:created>
  <dcterms:modified xsi:type="dcterms:W3CDTF">2023-03-24T16:25:00Z</dcterms:modified>
</cp:coreProperties>
</file>