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19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9"/>
        <w:gridCol w:w="3599"/>
      </w:tblGrid>
      <w:tr w:rsidR="00936A29" w:rsidTr="00936A29">
        <w:trPr>
          <w:trHeight w:val="2393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A29" w:rsidRDefault="00936A29" w:rsidP="00936A29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2</w:t>
            </w:r>
          </w:p>
          <w:p w:rsidR="00936A29" w:rsidRDefault="00936A29" w:rsidP="00936A2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homophones and near homophones</w:t>
            </w:r>
          </w:p>
          <w:p w:rsidR="00936A29" w:rsidRDefault="00936A29" w:rsidP="00936A2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936A29" w:rsidRDefault="00936A29" w:rsidP="00936A2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36A29" w:rsidRDefault="00936A29" w:rsidP="00936A29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2</w:t>
            </w:r>
          </w:p>
          <w:p w:rsidR="00936A29" w:rsidRDefault="00936A29" w:rsidP="00936A2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/ sound spelt ‘-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ey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’</w:t>
            </w:r>
          </w:p>
          <w:p w:rsidR="00936A29" w:rsidRDefault="00936A29" w:rsidP="00936A29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936A29" w:rsidRDefault="00936A29" w:rsidP="00936A29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bookmarkStart w:id="0" w:name="_GoBack"/>
        <w:bookmarkEnd w:id="0"/>
      </w:tr>
      <w:tr w:rsidR="00936A29" w:rsidTr="00E97545">
        <w:trPr>
          <w:trHeight w:val="56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6A29" w:rsidRDefault="00936A29" w:rsidP="00E97545">
            <w:pPr>
              <w:pStyle w:val="Default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  <w:u w:color="000000"/>
              </w:rPr>
              <w:t>scent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6A29" w:rsidRDefault="00936A29" w:rsidP="00E9754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key</w:t>
            </w:r>
          </w:p>
        </w:tc>
      </w:tr>
      <w:tr w:rsidR="00936A29" w:rsidTr="00E97545">
        <w:trPr>
          <w:trHeight w:val="56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6A29" w:rsidRDefault="00936A29" w:rsidP="00E9754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sent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6A29" w:rsidRDefault="00936A29" w:rsidP="00E9754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monkey</w:t>
            </w:r>
          </w:p>
        </w:tc>
      </w:tr>
      <w:tr w:rsidR="00936A29" w:rsidTr="00E97545">
        <w:trPr>
          <w:trHeight w:val="56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6A29" w:rsidRDefault="00936A29" w:rsidP="00E9754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whether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6A29" w:rsidRDefault="00936A29" w:rsidP="00E9754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chimney</w:t>
            </w:r>
          </w:p>
        </w:tc>
      </w:tr>
      <w:tr w:rsidR="00936A29" w:rsidTr="00E97545">
        <w:trPr>
          <w:trHeight w:val="56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6A29" w:rsidRDefault="00936A29" w:rsidP="00E9754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weather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6A29" w:rsidRDefault="00936A29" w:rsidP="00E9754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valley</w:t>
            </w:r>
          </w:p>
        </w:tc>
      </w:tr>
      <w:tr w:rsidR="00936A29" w:rsidTr="00E97545">
        <w:trPr>
          <w:trHeight w:val="56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6A29" w:rsidRDefault="00936A29" w:rsidP="00E9754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rode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6A29" w:rsidRDefault="00936A29" w:rsidP="00E9754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trolley</w:t>
            </w:r>
          </w:p>
        </w:tc>
      </w:tr>
      <w:tr w:rsidR="00936A29" w:rsidTr="00E97545">
        <w:trPr>
          <w:trHeight w:val="56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6A29" w:rsidRDefault="00936A29" w:rsidP="00E9754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road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6A29" w:rsidRDefault="00936A29" w:rsidP="00E9754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turkey</w:t>
            </w:r>
          </w:p>
        </w:tc>
      </w:tr>
      <w:tr w:rsidR="00936A29" w:rsidTr="00E97545">
        <w:trPr>
          <w:trHeight w:val="56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6A29" w:rsidRDefault="00936A29" w:rsidP="00E9754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steel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6A29" w:rsidRDefault="00936A29" w:rsidP="00E9754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hockey</w:t>
            </w:r>
          </w:p>
        </w:tc>
      </w:tr>
      <w:tr w:rsidR="00936A29" w:rsidTr="00E97545">
        <w:trPr>
          <w:trHeight w:val="56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6A29" w:rsidRDefault="00936A29" w:rsidP="00E9754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steal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6A29" w:rsidRDefault="00936A29" w:rsidP="00E9754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journey</w:t>
            </w:r>
          </w:p>
        </w:tc>
      </w:tr>
      <w:tr w:rsidR="00936A29" w:rsidTr="00E97545">
        <w:trPr>
          <w:trHeight w:val="56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6A29" w:rsidRDefault="00936A29" w:rsidP="00E9754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waist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6A29" w:rsidRDefault="00936A29" w:rsidP="00E97545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</w:tc>
      </w:tr>
      <w:tr w:rsidR="00936A29" w:rsidTr="00E97545">
        <w:trPr>
          <w:trHeight w:val="56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6A29" w:rsidRDefault="00936A29" w:rsidP="00E97545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waste</w:t>
            </w:r>
          </w:p>
        </w:tc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6A29" w:rsidRDefault="00936A29" w:rsidP="00E97545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</w:tc>
      </w:tr>
    </w:tbl>
    <w:p w:rsidR="000D27C7" w:rsidRDefault="000D27C7">
      <w:pPr>
        <w:pStyle w:val="BodyA"/>
        <w:spacing w:line="240" w:lineRule="auto"/>
      </w:pPr>
    </w:p>
    <w:sectPr w:rsidR="000D27C7">
      <w:headerReference w:type="default" r:id="rId8"/>
      <w:footerReference w:type="default" r:id="rId9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08E" w:rsidRDefault="00E31B0E">
      <w:r>
        <w:separator/>
      </w:r>
    </w:p>
  </w:endnote>
  <w:endnote w:type="continuationSeparator" w:id="0">
    <w:p w:rsidR="0037508E" w:rsidRDefault="00E31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7C7" w:rsidRDefault="000D27C7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08E" w:rsidRDefault="00E31B0E">
      <w:r>
        <w:separator/>
      </w:r>
    </w:p>
  </w:footnote>
  <w:footnote w:type="continuationSeparator" w:id="0">
    <w:p w:rsidR="0037508E" w:rsidRDefault="00E31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7C7" w:rsidRDefault="000D27C7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7C7"/>
    <w:rsid w:val="000D27C7"/>
    <w:rsid w:val="0037508E"/>
    <w:rsid w:val="006E5612"/>
    <w:rsid w:val="007E5035"/>
    <w:rsid w:val="00936A29"/>
    <w:rsid w:val="00B663AC"/>
    <w:rsid w:val="00E31B0E"/>
    <w:rsid w:val="00E9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3019F9-F066-460B-A176-B94C3D8DA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customStyle="1" w:styleId="Default">
    <w:name w:val="Default"/>
    <w:rsid w:val="00936A29"/>
    <w:rPr>
      <w:rFonts w:ascii="Helvetica" w:hAnsi="Arial Unicode MS" w:cs="Arial Unicode MS"/>
      <w:color w:val="00000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1" ma:contentTypeDescription="Create a new document." ma:contentTypeScope="" ma:versionID="487213f93ec63feabe8d9f687f6b3e08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cb15c24b9733a5a7d0612ec17351ba34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9D44E9-D178-4E1D-9C94-3086E35CE6D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C5C944-023F-441B-9DDB-4621842B8F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386758DD</Template>
  <TotalTime>0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Suzanne Knutt</dc:creator>
  <cp:lastModifiedBy>Suzanne Knutt</cp:lastModifiedBy>
  <cp:revision>2</cp:revision>
  <dcterms:created xsi:type="dcterms:W3CDTF">2023-03-01T19:09:00Z</dcterms:created>
  <dcterms:modified xsi:type="dcterms:W3CDTF">2023-03-01T19:09:00Z</dcterms:modified>
</cp:coreProperties>
</file>