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7E5035" w:rsidTr="007E5035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bookmarkStart w:id="0" w:name="_GoBack" w:colFirst="0" w:colLast="1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1</w:t>
            </w:r>
          </w:p>
          <w:p w:rsidR="007E5035" w:rsidRDefault="007E5035" w:rsidP="007E503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Obj: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7E5035" w:rsidRDefault="007E5035" w:rsidP="007E503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1</w:t>
            </w:r>
          </w:p>
          <w:p w:rsidR="007E5035" w:rsidRDefault="007E5035" w:rsidP="007E503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/u/ sound spelt with ‘o’</w:t>
            </w:r>
          </w:p>
          <w:p w:rsidR="007E5035" w:rsidRDefault="007E5035" w:rsidP="007E503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7E5035" w:rsidRDefault="007E5035" w:rsidP="007E503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7E5035" w:rsidTr="007E5035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great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other</w:t>
            </w:r>
          </w:p>
        </w:tc>
      </w:tr>
      <w:tr w:rsidR="007E5035" w:rsidTr="007E5035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grate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nothing</w:t>
            </w:r>
          </w:p>
        </w:tc>
      </w:tr>
      <w:tr w:rsidR="007E5035" w:rsidTr="007E5035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grown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brother</w:t>
            </w:r>
          </w:p>
        </w:tc>
      </w:tr>
      <w:tr w:rsidR="007E5035" w:rsidTr="007E5035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groan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cover</w:t>
            </w:r>
          </w:p>
        </w:tc>
      </w:tr>
      <w:tr w:rsidR="007E5035" w:rsidTr="007E5035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plain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discover</w:t>
            </w:r>
          </w:p>
        </w:tc>
      </w:tr>
      <w:tr w:rsidR="007E5035" w:rsidTr="007E5035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plane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honey</w:t>
            </w:r>
          </w:p>
        </w:tc>
      </w:tr>
      <w:tr w:rsidR="007E5035" w:rsidTr="007E5035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piece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money</w:t>
            </w:r>
          </w:p>
        </w:tc>
      </w:tr>
      <w:tr w:rsidR="007E5035" w:rsidTr="007E5035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peace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wonder</w:t>
            </w:r>
          </w:p>
        </w:tc>
      </w:tr>
      <w:tr w:rsidR="007E5035" w:rsidTr="007E5035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rain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  <w:tr w:rsidR="007E5035" w:rsidTr="007E5035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5035" w:rsidRDefault="007E5035" w:rsidP="007E503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reign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35" w:rsidRDefault="007E5035" w:rsidP="007E503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  <w:bookmarkEnd w:id="0"/>
    </w:tbl>
    <w:p w:rsidR="000D27C7" w:rsidRDefault="000D27C7">
      <w:pPr>
        <w:pStyle w:val="BodyA"/>
        <w:spacing w:line="240" w:lineRule="auto"/>
      </w:pPr>
    </w:p>
    <w:sectPr w:rsidR="000D27C7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08E" w:rsidRDefault="00E31B0E">
      <w:r>
        <w:separator/>
      </w:r>
    </w:p>
  </w:endnote>
  <w:endnote w:type="continuationSeparator" w:id="0">
    <w:p w:rsidR="0037508E" w:rsidRDefault="00E3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7C7" w:rsidRDefault="000D27C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08E" w:rsidRDefault="00E31B0E">
      <w:r>
        <w:separator/>
      </w:r>
    </w:p>
  </w:footnote>
  <w:footnote w:type="continuationSeparator" w:id="0">
    <w:p w:rsidR="0037508E" w:rsidRDefault="00E31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7C7" w:rsidRDefault="000D27C7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C7"/>
    <w:rsid w:val="000D27C7"/>
    <w:rsid w:val="0037508E"/>
    <w:rsid w:val="006E5612"/>
    <w:rsid w:val="007E5035"/>
    <w:rsid w:val="00B663AC"/>
    <w:rsid w:val="00E3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3019F9-F066-460B-A176-B94C3D8DA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C5C944-023F-441B-9DDB-4621842B8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9D44E9-D178-4E1D-9C94-3086E35CE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B0F46A57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2</cp:revision>
  <dcterms:created xsi:type="dcterms:W3CDTF">2023-02-24T07:42:00Z</dcterms:created>
  <dcterms:modified xsi:type="dcterms:W3CDTF">2023-02-24T07:42:00Z</dcterms:modified>
</cp:coreProperties>
</file>