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86"/>
        <w:tblW w:w="7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8"/>
        <w:gridCol w:w="3598"/>
      </w:tblGrid>
      <w:tr w:rsidR="00F06C8E" w:rsidTr="00F06C8E">
        <w:trPr>
          <w:trHeight w:val="29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6</w:t>
            </w:r>
          </w:p>
          <w:p w:rsidR="00F06C8E" w:rsidRPr="00A70D9D" w:rsidRDefault="00F06C8E" w:rsidP="00F06C8E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I 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can 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learn, </w:t>
            </w:r>
            <w:r w:rsidRPr="00D11192">
              <w:rPr>
                <w:rFonts w:ascii="XCCW Joined 25a" w:eastAsia="XCCW Joined 25a" w:hAnsi="XCCW Joined 25a" w:cs="XCCW Joined 25a"/>
                <w:sz w:val="20"/>
                <w:szCs w:val="24"/>
              </w:rPr>
              <w:t>recognise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 and spell words when the /k/ sound is spelt with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>’</w:t>
            </w:r>
          </w:p>
          <w:p w:rsidR="00F06C8E" w:rsidRPr="00A70D9D" w:rsidRDefault="00F06C8E" w:rsidP="00F06C8E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</w:p>
          <w:p w:rsidR="00F06C8E" w:rsidRPr="00A70D9D" w:rsidRDefault="00F06C8E" w:rsidP="00F06C8E">
            <w:pPr>
              <w:pStyle w:val="Body"/>
              <w:spacing w:after="0" w:line="240" w:lineRule="auto"/>
              <w:rPr>
                <w:sz w:val="20"/>
              </w:rPr>
            </w:pP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15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6</w:t>
            </w:r>
          </w:p>
          <w:p w:rsidR="00F06C8E" w:rsidRPr="00A70D9D" w:rsidRDefault="00F06C8E" w:rsidP="00F06C8E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I can 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learn, </w:t>
            </w:r>
            <w:r w:rsidRPr="00D11192">
              <w:rPr>
                <w:rFonts w:ascii="XCCW Joined 25a" w:eastAsia="XCCW Joined 25a" w:hAnsi="XCCW Joined 25a" w:cs="XCCW Joined 25a"/>
                <w:sz w:val="20"/>
                <w:szCs w:val="24"/>
              </w:rPr>
              <w:t>recognise</w:t>
            </w:r>
            <w:r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  <w:t xml:space="preserve"> and spell words Year 2 Common Exception Words</w:t>
            </w:r>
          </w:p>
          <w:p w:rsidR="00F06C8E" w:rsidRDefault="00F06C8E" w:rsidP="00F06C8E">
            <w:pPr>
              <w:pStyle w:val="Body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4"/>
                <w:lang w:val="en-US"/>
              </w:rPr>
            </w:pPr>
          </w:p>
          <w:p w:rsidR="00F06C8E" w:rsidRPr="00907C93" w:rsidRDefault="00F06C8E" w:rsidP="00F06C8E">
            <w:pPr>
              <w:pStyle w:val="Body"/>
              <w:spacing w:after="0" w:line="240" w:lineRule="auto"/>
              <w:rPr>
                <w:sz w:val="20"/>
              </w:rPr>
            </w:pP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8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scheme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fast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chorus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father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echo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class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character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pass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ache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plant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chaos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path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stomach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bath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chemistry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907C93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people</w:t>
            </w:r>
          </w:p>
        </w:tc>
      </w:tr>
      <w:tr w:rsidR="00F06C8E" w:rsidTr="00F06C8E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orchestra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Default="00F06C8E" w:rsidP="00F06C8E">
            <w:pPr>
              <w:pStyle w:val="Body"/>
              <w:spacing w:after="0" w:line="360" w:lineRule="auto"/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</w:pPr>
          </w:p>
        </w:tc>
      </w:tr>
      <w:tr w:rsidR="00F06C8E" w:rsidTr="00F06C8E">
        <w:trPr>
          <w:trHeight w:val="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Pr="00A70D9D" w:rsidRDefault="00F06C8E" w:rsidP="00F06C8E">
            <w:pPr>
              <w:pStyle w:val="Body"/>
              <w:spacing w:after="0" w:line="360" w:lineRule="auto"/>
              <w:rPr>
                <w:sz w:val="20"/>
              </w:rPr>
            </w:pPr>
            <w:r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  <w:t>technology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8E" w:rsidRDefault="00F06C8E" w:rsidP="00F06C8E">
            <w:pPr>
              <w:pStyle w:val="Body"/>
              <w:spacing w:after="0" w:line="360" w:lineRule="auto"/>
              <w:rPr>
                <w:rFonts w:ascii="XCCW Joined 25a" w:eastAsia="XCCW Joined 25a" w:hAnsi="XCCW Joined 25a" w:cs="XCCW Joined 25a"/>
                <w:sz w:val="20"/>
                <w:szCs w:val="32"/>
                <w:lang w:val="en-US"/>
              </w:rPr>
            </w:pPr>
          </w:p>
        </w:tc>
      </w:tr>
    </w:tbl>
    <w:p w:rsidR="002C7CA0" w:rsidRDefault="002C7CA0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p w:rsidR="00907C93" w:rsidRDefault="00907C93">
      <w:pPr>
        <w:pStyle w:val="Body"/>
      </w:pPr>
    </w:p>
    <w:sectPr w:rsidR="00907C93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879" w:rsidRDefault="001B09D6">
      <w:r>
        <w:separator/>
      </w:r>
    </w:p>
  </w:endnote>
  <w:endnote w:type="continuationSeparator" w:id="0">
    <w:p w:rsidR="00FA1879" w:rsidRDefault="001B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879" w:rsidRDefault="001B09D6">
      <w:r>
        <w:separator/>
      </w:r>
    </w:p>
  </w:footnote>
  <w:footnote w:type="continuationSeparator" w:id="0">
    <w:p w:rsidR="00FA1879" w:rsidRDefault="001B0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A0"/>
    <w:rsid w:val="00026AB7"/>
    <w:rsid w:val="00106174"/>
    <w:rsid w:val="001B09D6"/>
    <w:rsid w:val="002C7CA0"/>
    <w:rsid w:val="002F46F1"/>
    <w:rsid w:val="0043360D"/>
    <w:rsid w:val="0051418A"/>
    <w:rsid w:val="005D6E33"/>
    <w:rsid w:val="005D6F09"/>
    <w:rsid w:val="00606A6D"/>
    <w:rsid w:val="007E0729"/>
    <w:rsid w:val="008B66B0"/>
    <w:rsid w:val="008C6130"/>
    <w:rsid w:val="00907C93"/>
    <w:rsid w:val="0093732C"/>
    <w:rsid w:val="00A05A68"/>
    <w:rsid w:val="00A435A7"/>
    <w:rsid w:val="00A50E29"/>
    <w:rsid w:val="00A52491"/>
    <w:rsid w:val="00A70D9D"/>
    <w:rsid w:val="00A93392"/>
    <w:rsid w:val="00A96C59"/>
    <w:rsid w:val="00AB2699"/>
    <w:rsid w:val="00AC2B39"/>
    <w:rsid w:val="00AF2B2F"/>
    <w:rsid w:val="00B209B2"/>
    <w:rsid w:val="00B50F28"/>
    <w:rsid w:val="00B55EDB"/>
    <w:rsid w:val="00BA3F4A"/>
    <w:rsid w:val="00C2436C"/>
    <w:rsid w:val="00C72AB6"/>
    <w:rsid w:val="00C75B7E"/>
    <w:rsid w:val="00CE58C2"/>
    <w:rsid w:val="00D11192"/>
    <w:rsid w:val="00D77F7A"/>
    <w:rsid w:val="00E510CE"/>
    <w:rsid w:val="00E54896"/>
    <w:rsid w:val="00E56924"/>
    <w:rsid w:val="00EB24B6"/>
    <w:rsid w:val="00F06C8E"/>
    <w:rsid w:val="00F8404F"/>
    <w:rsid w:val="00FA1879"/>
    <w:rsid w:val="00FA6377"/>
    <w:rsid w:val="00FB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6DC6FB-5981-4F97-93A5-A4D8025D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DFE2C5-02B5-46E8-B701-A6CF81657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AF2C8A-E84F-42DE-8FEE-8909BFA9DD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F2E23A4C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2</cp:revision>
  <dcterms:created xsi:type="dcterms:W3CDTF">2023-02-10T10:26:00Z</dcterms:created>
  <dcterms:modified xsi:type="dcterms:W3CDTF">2023-02-10T10:26:00Z</dcterms:modified>
</cp:coreProperties>
</file>