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186"/>
        <w:tblW w:w="719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8"/>
        <w:gridCol w:w="3598"/>
      </w:tblGrid>
      <w:tr w:rsidR="00A96C59" w:rsidTr="00A96C59">
        <w:trPr>
          <w:trHeight w:val="2969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C59" w:rsidRPr="00A70D9D" w:rsidRDefault="00A96C59" w:rsidP="00A96C59">
            <w:pPr>
              <w:pStyle w:val="Body"/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Spring 1 Week 5</w:t>
            </w:r>
          </w:p>
          <w:p w:rsidR="00A96C59" w:rsidRPr="00A70D9D" w:rsidRDefault="00A96C59" w:rsidP="00A96C59">
            <w:pPr>
              <w:pStyle w:val="Body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4"/>
                <w:lang w:val="en-US"/>
              </w:rPr>
            </w:pPr>
            <w:proofErr w:type="spellStart"/>
            <w:r w:rsidRPr="00A70D9D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Obj</w:t>
            </w:r>
            <w:proofErr w:type="spellEnd"/>
            <w:r w:rsidRPr="00A70D9D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4"/>
                <w:lang w:val="en-US"/>
              </w:rPr>
              <w:t xml:space="preserve">I </w:t>
            </w:r>
            <w:r w:rsidRPr="00A70D9D">
              <w:rPr>
                <w:rFonts w:ascii="XCCW Joined 25a" w:eastAsia="XCCW Joined 25a" w:hAnsi="XCCW Joined 25a" w:cs="XCCW Joined 25a"/>
                <w:sz w:val="20"/>
                <w:szCs w:val="24"/>
                <w:lang w:val="en-US"/>
              </w:rPr>
              <w:t xml:space="preserve">can </w:t>
            </w:r>
            <w:r>
              <w:rPr>
                <w:rFonts w:ascii="XCCW Joined 25a" w:eastAsia="XCCW Joined 25a" w:hAnsi="XCCW Joined 25a" w:cs="XCCW Joined 25a"/>
                <w:sz w:val="20"/>
                <w:szCs w:val="24"/>
                <w:lang w:val="en-US"/>
              </w:rPr>
              <w:t xml:space="preserve">learn, </w:t>
            </w:r>
            <w:r w:rsidRPr="00D11192">
              <w:rPr>
                <w:rFonts w:ascii="XCCW Joined 25a" w:eastAsia="XCCW Joined 25a" w:hAnsi="XCCW Joined 25a" w:cs="XCCW Joined 25a"/>
                <w:sz w:val="20"/>
                <w:szCs w:val="24"/>
              </w:rPr>
              <w:t>recognise</w:t>
            </w:r>
            <w:r>
              <w:rPr>
                <w:rFonts w:ascii="XCCW Joined 25a" w:eastAsia="XCCW Joined 25a" w:hAnsi="XCCW Joined 25a" w:cs="XCCW Joined 25a"/>
                <w:sz w:val="20"/>
                <w:szCs w:val="24"/>
                <w:lang w:val="en-US"/>
              </w:rPr>
              <w:t xml:space="preserve"> and create negative meanings using the prefix dis-</w:t>
            </w:r>
          </w:p>
          <w:p w:rsidR="00A96C59" w:rsidRPr="00A70D9D" w:rsidRDefault="00A96C59" w:rsidP="00A96C59">
            <w:pPr>
              <w:pStyle w:val="Body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</w:pPr>
          </w:p>
          <w:p w:rsidR="00A96C59" w:rsidRPr="00A70D9D" w:rsidRDefault="00A96C59" w:rsidP="00A96C59">
            <w:pPr>
              <w:pStyle w:val="Body"/>
              <w:spacing w:after="0" w:line="240" w:lineRule="auto"/>
              <w:rPr>
                <w:sz w:val="20"/>
              </w:rPr>
            </w:pPr>
            <w:r w:rsidRPr="00A70D9D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 xml:space="preserve">You will have </w:t>
            </w:r>
            <w:r w:rsidRPr="00A70D9D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10</w:t>
            </w:r>
            <w:r w:rsidRPr="00A70D9D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 xml:space="preserve"> spellings to learn and be tested on </w:t>
            </w:r>
            <w:r w:rsidRPr="00A70D9D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15</w:t>
            </w:r>
            <w:r w:rsidRPr="00A70D9D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C59" w:rsidRPr="00907C93" w:rsidRDefault="00A96C59" w:rsidP="00A96C59">
            <w:pPr>
              <w:pStyle w:val="Body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Spring 1 Week 5</w:t>
            </w:r>
          </w:p>
          <w:p w:rsidR="00A96C59" w:rsidRPr="00A70D9D" w:rsidRDefault="00A96C59" w:rsidP="00A96C59">
            <w:pPr>
              <w:pStyle w:val="Body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4"/>
                <w:lang w:val="en-US"/>
              </w:rPr>
            </w:pPr>
            <w:proofErr w:type="spellStart"/>
            <w:r w:rsidRPr="00A70D9D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Obj</w:t>
            </w:r>
            <w:proofErr w:type="spellEnd"/>
            <w:r w:rsidRPr="00A70D9D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 xml:space="preserve">: </w:t>
            </w:r>
            <w:r w:rsidRPr="00A70D9D">
              <w:rPr>
                <w:rFonts w:ascii="XCCW Joined 25a" w:eastAsia="XCCW Joined 25a" w:hAnsi="XCCW Joined 25a" w:cs="XCCW Joined 25a"/>
                <w:sz w:val="20"/>
                <w:szCs w:val="24"/>
                <w:lang w:val="en-US"/>
              </w:rPr>
              <w:t xml:space="preserve">I can </w:t>
            </w:r>
            <w:r>
              <w:rPr>
                <w:rFonts w:ascii="XCCW Joined 25a" w:eastAsia="XCCW Joined 25a" w:hAnsi="XCCW Joined 25a" w:cs="XCCW Joined 25a"/>
                <w:sz w:val="20"/>
                <w:szCs w:val="24"/>
                <w:lang w:val="en-US"/>
              </w:rPr>
              <w:t xml:space="preserve">learn, </w:t>
            </w:r>
            <w:r w:rsidRPr="00D11192">
              <w:rPr>
                <w:rFonts w:ascii="XCCW Joined 25a" w:eastAsia="XCCW Joined 25a" w:hAnsi="XCCW Joined 25a" w:cs="XCCW Joined 25a"/>
                <w:sz w:val="20"/>
                <w:szCs w:val="24"/>
              </w:rPr>
              <w:t>recognise</w:t>
            </w:r>
            <w:r>
              <w:rPr>
                <w:rFonts w:ascii="XCCW Joined 25a" w:eastAsia="XCCW Joined 25a" w:hAnsi="XCCW Joined 25a" w:cs="XCCW Joined 25a"/>
                <w:sz w:val="20"/>
                <w:szCs w:val="24"/>
                <w:lang w:val="en-US"/>
              </w:rPr>
              <w:t xml:space="preserve"> and spell words with the sound /or/ spelt ‘a’ before ‘l’ or ‘ll’</w:t>
            </w:r>
          </w:p>
          <w:p w:rsidR="00A96C59" w:rsidRDefault="00A96C59" w:rsidP="00A96C59">
            <w:pPr>
              <w:pStyle w:val="Body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4"/>
                <w:lang w:val="en-US"/>
              </w:rPr>
            </w:pPr>
          </w:p>
          <w:p w:rsidR="00A96C59" w:rsidRPr="00907C93" w:rsidRDefault="00A96C59" w:rsidP="00A96C59">
            <w:pPr>
              <w:pStyle w:val="Body"/>
              <w:spacing w:after="0" w:line="240" w:lineRule="auto"/>
              <w:rPr>
                <w:sz w:val="20"/>
              </w:rPr>
            </w:pPr>
            <w:r w:rsidRPr="00907C93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 xml:space="preserve">You will have </w:t>
            </w:r>
            <w:r w:rsidRPr="00907C93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8</w:t>
            </w:r>
            <w:r w:rsidRPr="00907C93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 xml:space="preserve"> spellings to learn and be tested on </w:t>
            </w:r>
            <w:r w:rsidRPr="00907C93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10</w:t>
            </w:r>
            <w:r w:rsidRPr="00907C93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>.</w:t>
            </w:r>
          </w:p>
        </w:tc>
      </w:tr>
      <w:tr w:rsidR="00A96C59" w:rsidTr="00A96C59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C59" w:rsidRPr="00A70D9D" w:rsidRDefault="00A96C59" w:rsidP="00A96C59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disconnect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C59" w:rsidRPr="00907C93" w:rsidRDefault="00A96C59" w:rsidP="00A96C59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altogether</w:t>
            </w:r>
          </w:p>
        </w:tc>
      </w:tr>
      <w:tr w:rsidR="00A96C59" w:rsidTr="00A96C59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C59" w:rsidRPr="00A70D9D" w:rsidRDefault="00A96C59" w:rsidP="00A96C59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disobey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C59" w:rsidRPr="00907C93" w:rsidRDefault="00A96C59" w:rsidP="00A96C59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ball</w:t>
            </w:r>
          </w:p>
        </w:tc>
      </w:tr>
      <w:tr w:rsidR="00A96C59" w:rsidTr="00A96C59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C59" w:rsidRPr="00A70D9D" w:rsidRDefault="00A96C59" w:rsidP="00A96C59">
            <w:pPr>
              <w:pStyle w:val="Body"/>
              <w:spacing w:after="0" w:line="360" w:lineRule="auto"/>
              <w:rPr>
                <w:sz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discolour</w:t>
            </w:r>
            <w:proofErr w:type="spellEnd"/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C59" w:rsidRPr="00907C93" w:rsidRDefault="00A96C59" w:rsidP="00A96C59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call</w:t>
            </w:r>
          </w:p>
        </w:tc>
      </w:tr>
      <w:tr w:rsidR="00A96C59" w:rsidTr="00A96C59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C59" w:rsidRPr="00A70D9D" w:rsidRDefault="00A96C59" w:rsidP="00A96C59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disappoint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C59" w:rsidRPr="00907C93" w:rsidRDefault="00A96C59" w:rsidP="00A96C59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walk</w:t>
            </w:r>
          </w:p>
        </w:tc>
      </w:tr>
      <w:tr w:rsidR="00A96C59" w:rsidTr="00A96C59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C59" w:rsidRPr="00A70D9D" w:rsidRDefault="00A96C59" w:rsidP="00A96C59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disappear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C59" w:rsidRPr="00907C93" w:rsidRDefault="00A96C59" w:rsidP="00A96C59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talk</w:t>
            </w:r>
          </w:p>
        </w:tc>
      </w:tr>
      <w:tr w:rsidR="00A96C59" w:rsidTr="00A96C59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C59" w:rsidRPr="00A70D9D" w:rsidRDefault="00A96C59" w:rsidP="00A96C59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dishonest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C59" w:rsidRPr="00907C93" w:rsidRDefault="00A96C59" w:rsidP="00A96C59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always</w:t>
            </w:r>
          </w:p>
        </w:tc>
      </w:tr>
      <w:tr w:rsidR="00A96C59" w:rsidTr="00A96C59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C59" w:rsidRPr="00A70D9D" w:rsidRDefault="00A96C59" w:rsidP="00A96C59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disallow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C59" w:rsidRPr="00907C93" w:rsidRDefault="00A96C59" w:rsidP="00A96C59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small</w:t>
            </w:r>
          </w:p>
        </w:tc>
      </w:tr>
      <w:tr w:rsidR="00A96C59" w:rsidTr="00A96C59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C59" w:rsidRPr="00A70D9D" w:rsidRDefault="00A96C59" w:rsidP="00A96C59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disbelieve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C59" w:rsidRPr="00907C93" w:rsidRDefault="00A96C59" w:rsidP="00A96C59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wall</w:t>
            </w:r>
          </w:p>
        </w:tc>
      </w:tr>
      <w:tr w:rsidR="00A96C59" w:rsidTr="00A96C59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C59" w:rsidRPr="00A70D9D" w:rsidRDefault="00A96C59" w:rsidP="00A96C59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disapprove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C59" w:rsidRDefault="00A96C59" w:rsidP="00A96C59">
            <w:pPr>
              <w:pStyle w:val="Body"/>
              <w:spacing w:after="0" w:line="360" w:lineRule="auto"/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</w:pPr>
          </w:p>
        </w:tc>
      </w:tr>
      <w:tr w:rsidR="00A96C59" w:rsidTr="00A96C59">
        <w:trPr>
          <w:trHeight w:val="69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C59" w:rsidRPr="00A70D9D" w:rsidRDefault="00A96C59" w:rsidP="00A96C59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discontinue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C59" w:rsidRDefault="00A96C59" w:rsidP="00A96C59">
            <w:pPr>
              <w:pStyle w:val="Body"/>
              <w:spacing w:after="0" w:line="360" w:lineRule="auto"/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</w:pPr>
          </w:p>
        </w:tc>
      </w:tr>
    </w:tbl>
    <w:p w:rsidR="002C7CA0" w:rsidRDefault="002C7CA0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  <w:bookmarkStart w:id="0" w:name="_GoBack"/>
      <w:bookmarkEnd w:id="0"/>
    </w:p>
    <w:p w:rsidR="00907C93" w:rsidRDefault="00907C93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sectPr w:rsidR="00907C93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879" w:rsidRDefault="001B09D6">
      <w:r>
        <w:separator/>
      </w:r>
    </w:p>
  </w:endnote>
  <w:endnote w:type="continuationSeparator" w:id="0">
    <w:p w:rsidR="00FA1879" w:rsidRDefault="001B0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CA0" w:rsidRDefault="002C7CA0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879" w:rsidRDefault="001B09D6">
      <w:r>
        <w:separator/>
      </w:r>
    </w:p>
  </w:footnote>
  <w:footnote w:type="continuationSeparator" w:id="0">
    <w:p w:rsidR="00FA1879" w:rsidRDefault="001B09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CA0" w:rsidRDefault="002C7CA0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A0"/>
    <w:rsid w:val="00026AB7"/>
    <w:rsid w:val="00106174"/>
    <w:rsid w:val="001B09D6"/>
    <w:rsid w:val="002C7CA0"/>
    <w:rsid w:val="002F46F1"/>
    <w:rsid w:val="0043360D"/>
    <w:rsid w:val="0051418A"/>
    <w:rsid w:val="005D6E33"/>
    <w:rsid w:val="005D6F09"/>
    <w:rsid w:val="00606A6D"/>
    <w:rsid w:val="007E0729"/>
    <w:rsid w:val="008B66B0"/>
    <w:rsid w:val="008C6130"/>
    <w:rsid w:val="00907C93"/>
    <w:rsid w:val="0093732C"/>
    <w:rsid w:val="00A05A68"/>
    <w:rsid w:val="00A435A7"/>
    <w:rsid w:val="00A50E29"/>
    <w:rsid w:val="00A52491"/>
    <w:rsid w:val="00A70D9D"/>
    <w:rsid w:val="00A93392"/>
    <w:rsid w:val="00A96C59"/>
    <w:rsid w:val="00AB2699"/>
    <w:rsid w:val="00AC2B39"/>
    <w:rsid w:val="00AF2B2F"/>
    <w:rsid w:val="00B209B2"/>
    <w:rsid w:val="00B50F28"/>
    <w:rsid w:val="00B55EDB"/>
    <w:rsid w:val="00BA3F4A"/>
    <w:rsid w:val="00C2436C"/>
    <w:rsid w:val="00C72AB6"/>
    <w:rsid w:val="00C75B7E"/>
    <w:rsid w:val="00CE58C2"/>
    <w:rsid w:val="00D11192"/>
    <w:rsid w:val="00D77F7A"/>
    <w:rsid w:val="00E510CE"/>
    <w:rsid w:val="00E54896"/>
    <w:rsid w:val="00E56924"/>
    <w:rsid w:val="00EB24B6"/>
    <w:rsid w:val="00F8404F"/>
    <w:rsid w:val="00FA1879"/>
    <w:rsid w:val="00FA6377"/>
    <w:rsid w:val="00FB2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6DC6FB-5981-4F97-93A5-A4D8025D2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1" ma:contentTypeDescription="Create a new document." ma:contentTypeScope="" ma:versionID="487213f93ec63feabe8d9f687f6b3e08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cb15c24b9733a5a7d0612ec17351ba34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AF2C8A-E84F-42DE-8FEE-8909BFA9DD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DFE2C5-02B5-46E8-B701-A6CF816572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41CD7F1</Template>
  <TotalTime>1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Paull</dc:creator>
  <cp:lastModifiedBy>Suzanne Knutt</cp:lastModifiedBy>
  <cp:revision>2</cp:revision>
  <dcterms:created xsi:type="dcterms:W3CDTF">2023-02-06T11:16:00Z</dcterms:created>
  <dcterms:modified xsi:type="dcterms:W3CDTF">2023-02-06T11:16:00Z</dcterms:modified>
</cp:coreProperties>
</file>