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</w:tblGrid>
      <w:tr w:rsidR="00B91298" w:rsidTr="00B91298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A70D9D" w:rsidRDefault="00B91298" w:rsidP="00B91298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Spring 1 Week 4</w:t>
            </w:r>
          </w:p>
          <w:p w:rsidR="00B91298" w:rsidRPr="00A70D9D" w:rsidRDefault="00B91298" w:rsidP="00B91298">
            <w:pPr>
              <w:pStyle w:val="Body"/>
              <w:rPr>
                <w:rFonts w:ascii="XCCW Joined 25a" w:eastAsia="XCCW Joined 25a" w:hAnsi="XCCW Joined 25a" w:cs="XCCW Joined 25a"/>
                <w:sz w:val="20"/>
                <w:lang w:val="en-US"/>
              </w:rPr>
            </w:pPr>
            <w:proofErr w:type="spellStart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Obj</w:t>
            </w:r>
            <w:proofErr w:type="spellEnd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 xml:space="preserve">: </w:t>
            </w:r>
            <w:r w:rsidRPr="00A70D9D"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I can </w:t>
            </w:r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learn, </w:t>
            </w:r>
            <w:r w:rsidRPr="00D11192">
              <w:rPr>
                <w:rFonts w:ascii="XCCW Joined 25a" w:eastAsia="XCCW Joined 25a" w:hAnsi="XCCW Joined 25a" w:cs="XCCW Joined 25a"/>
                <w:sz w:val="20"/>
              </w:rPr>
              <w:t>recognise</w:t>
            </w:r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and create negative meanings using the prefix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mis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-</w:t>
            </w:r>
          </w:p>
          <w:p w:rsidR="00B91298" w:rsidRPr="00A70D9D" w:rsidRDefault="00B91298" w:rsidP="00B91298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</w:p>
          <w:p w:rsidR="00B91298" w:rsidRPr="00A70D9D" w:rsidRDefault="00B91298" w:rsidP="00B91298">
            <w:pPr>
              <w:pStyle w:val="Body"/>
              <w:rPr>
                <w:sz w:val="20"/>
              </w:rPr>
            </w:pP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You will have </w:t>
            </w:r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10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 spellings to learn and be tested on </w:t>
            </w:r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15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907C93" w:rsidRDefault="00B91298" w:rsidP="00B91298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Spring 1 Week 4</w:t>
            </w:r>
          </w:p>
          <w:p w:rsidR="00B91298" w:rsidRDefault="00B91298" w:rsidP="00B91298">
            <w:pPr>
              <w:pStyle w:val="Body"/>
              <w:rPr>
                <w:rFonts w:ascii="XCCW Joined 25a" w:eastAsia="XCCW Joined 25a" w:hAnsi="XCCW Joined 25a" w:cs="XCCW Joined 25a"/>
                <w:sz w:val="20"/>
                <w:lang w:val="en-US"/>
              </w:rPr>
            </w:pPr>
            <w:proofErr w:type="spellStart"/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Obj</w:t>
            </w:r>
            <w:proofErr w:type="spellEnd"/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I can add the </w:t>
            </w:r>
            <w:proofErr w:type="gram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suffix  -</w:t>
            </w:r>
            <w:proofErr w:type="spellStart"/>
            <w:proofErr w:type="gram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ing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,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ed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,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and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est</w:t>
            </w:r>
            <w:proofErr w:type="spellEnd"/>
            <w:r w:rsidRPr="00907C93"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to</w:t>
            </w:r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words where the consonant is doubled</w:t>
            </w:r>
          </w:p>
          <w:p w:rsidR="00B91298" w:rsidRDefault="00B91298" w:rsidP="00B91298">
            <w:pPr>
              <w:pStyle w:val="Body"/>
              <w:rPr>
                <w:rFonts w:ascii="XCCW Joined 25a" w:eastAsia="XCCW Joined 25a" w:hAnsi="XCCW Joined 25a" w:cs="XCCW Joined 25a"/>
                <w:sz w:val="20"/>
                <w:lang w:val="en-US"/>
              </w:rPr>
            </w:pPr>
          </w:p>
          <w:p w:rsidR="00B91298" w:rsidRPr="00907C93" w:rsidRDefault="00B91298" w:rsidP="00B91298">
            <w:pPr>
              <w:pStyle w:val="Body"/>
              <w:rPr>
                <w:sz w:val="20"/>
              </w:rPr>
            </w:pP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You will have </w:t>
            </w:r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8</w:t>
            </w: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 spellings to learn and be tested on </w:t>
            </w:r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10</w:t>
            </w: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>.</w:t>
            </w:r>
          </w:p>
        </w:tc>
      </w:tr>
      <w:tr w:rsidR="00B91298" w:rsidTr="00B91298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misspell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begged</w:t>
            </w:r>
          </w:p>
        </w:tc>
      </w:tr>
      <w:tr w:rsidR="00B91298" w:rsidTr="00B91298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mislead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dragged</w:t>
            </w:r>
          </w:p>
        </w:tc>
      </w:tr>
      <w:tr w:rsidR="00B91298" w:rsidTr="00B91298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mistreat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dropped</w:t>
            </w:r>
          </w:p>
        </w:tc>
      </w:tr>
      <w:tr w:rsidR="00B91298" w:rsidTr="00B91298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misbehave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hugging</w:t>
            </w:r>
          </w:p>
        </w:tc>
      </w:tr>
      <w:tr w:rsidR="00B91298" w:rsidTr="00B91298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mistrust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planning</w:t>
            </w:r>
          </w:p>
        </w:tc>
      </w:tr>
      <w:tr w:rsidR="00B91298" w:rsidTr="00B91298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misjudge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saddest</w:t>
            </w:r>
          </w:p>
        </w:tc>
      </w:tr>
      <w:tr w:rsidR="00B91298" w:rsidTr="00B91298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misuse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bigger</w:t>
            </w:r>
          </w:p>
        </w:tc>
      </w:tr>
      <w:tr w:rsidR="00B91298" w:rsidTr="00B91298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misplace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fastest</w:t>
            </w:r>
          </w:p>
        </w:tc>
        <w:bookmarkStart w:id="0" w:name="_GoBack"/>
        <w:bookmarkEnd w:id="0"/>
      </w:tr>
      <w:tr w:rsidR="00B91298" w:rsidTr="00B91298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misheard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298" w:rsidRPr="00316BB1" w:rsidRDefault="00B91298" w:rsidP="00B91298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B91298" w:rsidTr="00B91298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298" w:rsidRPr="00B91298" w:rsidRDefault="00B91298" w:rsidP="00B91298">
            <w:pPr>
              <w:pStyle w:val="Body"/>
              <w:spacing w:line="360" w:lineRule="auto"/>
              <w:rPr>
                <w:sz w:val="28"/>
              </w:rPr>
            </w:pPr>
            <w:r w:rsidRPr="00B91298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misunderstand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298" w:rsidRPr="00316BB1" w:rsidRDefault="00B91298" w:rsidP="00B91298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0A1280"/>
    <w:rsid w:val="001943B5"/>
    <w:rsid w:val="002174DD"/>
    <w:rsid w:val="00316BB1"/>
    <w:rsid w:val="004B59C7"/>
    <w:rsid w:val="004D16FF"/>
    <w:rsid w:val="00655ECD"/>
    <w:rsid w:val="006973E9"/>
    <w:rsid w:val="006C3AF4"/>
    <w:rsid w:val="0080174D"/>
    <w:rsid w:val="00866EBB"/>
    <w:rsid w:val="0089050E"/>
    <w:rsid w:val="009024D4"/>
    <w:rsid w:val="00977165"/>
    <w:rsid w:val="00A12F76"/>
    <w:rsid w:val="00AD534C"/>
    <w:rsid w:val="00B65895"/>
    <w:rsid w:val="00B74D09"/>
    <w:rsid w:val="00B76F51"/>
    <w:rsid w:val="00B91298"/>
    <w:rsid w:val="00CB037D"/>
    <w:rsid w:val="00D35166"/>
    <w:rsid w:val="00E2295C"/>
    <w:rsid w:val="00F560CE"/>
    <w:rsid w:val="00FB480E"/>
    <w:rsid w:val="00FE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EDB9EB34</Template>
  <TotalTime>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2023-01-30T08:03:00Z</dcterms:created>
  <dcterms:modified xsi:type="dcterms:W3CDTF">2023-01-30T08:03:00Z</dcterms:modified>
</cp:coreProperties>
</file>