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316BB1" w:rsidTr="00655ECD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BB1" w:rsidRPr="00A70D9D" w:rsidRDefault="00316BB1" w:rsidP="00316BB1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Spring 1 Week 3</w:t>
            </w:r>
          </w:p>
          <w:p w:rsidR="00316BB1" w:rsidRPr="00A70D9D" w:rsidRDefault="00316BB1" w:rsidP="00316BB1">
            <w:pPr>
              <w:pStyle w:val="Body"/>
              <w:rPr>
                <w:rFonts w:ascii="XCCW Joined 25a" w:eastAsia="XCCW Joined 25a" w:hAnsi="XCCW Joined 25a" w:cs="XCCW Joined 25a"/>
                <w:sz w:val="20"/>
                <w:lang w:val="en-US"/>
              </w:rPr>
            </w:pPr>
            <w:proofErr w:type="spellStart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Obj</w:t>
            </w:r>
            <w:proofErr w:type="spellEnd"/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 xml:space="preserve">: </w:t>
            </w:r>
            <w:r w:rsidRPr="00A70D9D"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I can </w:t>
            </w:r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add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ed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en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and –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ing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suffixes to words where the consonant is doubled</w:t>
            </w:r>
          </w:p>
          <w:p w:rsidR="00316BB1" w:rsidRPr="00A70D9D" w:rsidRDefault="00316BB1" w:rsidP="00316BB1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</w:p>
          <w:p w:rsidR="00316BB1" w:rsidRPr="00A70D9D" w:rsidRDefault="00316BB1" w:rsidP="00316BB1">
            <w:pPr>
              <w:pStyle w:val="Body"/>
              <w:rPr>
                <w:sz w:val="20"/>
              </w:rPr>
            </w:pP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You will have </w:t>
            </w:r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10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 spellings to learn and be tested on </w:t>
            </w:r>
            <w:r w:rsidRPr="00A70D9D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15</w:t>
            </w:r>
            <w:r w:rsidRPr="00A70D9D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6BB1" w:rsidRPr="00907C93" w:rsidRDefault="00316BB1" w:rsidP="00316BB1">
            <w:pPr>
              <w:pStyle w:val="Body"/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Spring 1 Week 3</w:t>
            </w:r>
          </w:p>
          <w:p w:rsidR="00316BB1" w:rsidRDefault="00316BB1" w:rsidP="00316BB1">
            <w:pPr>
              <w:pStyle w:val="Body"/>
              <w:rPr>
                <w:rFonts w:ascii="XCCW Joined 25a" w:eastAsia="XCCW Joined 25a" w:hAnsi="XCCW Joined 25a" w:cs="XCCW Joined 25a"/>
                <w:sz w:val="20"/>
                <w:lang w:val="en-US"/>
              </w:rPr>
            </w:pPr>
            <w:proofErr w:type="spellStart"/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Obj</w:t>
            </w:r>
            <w:proofErr w:type="spellEnd"/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I can add the </w:t>
            </w:r>
            <w:proofErr w:type="gram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suffix  -</w:t>
            </w:r>
            <w:proofErr w:type="spellStart"/>
            <w:proofErr w:type="gram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ing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ed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,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and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>est</w:t>
            </w:r>
            <w:proofErr w:type="spellEnd"/>
            <w:r w:rsidRPr="00907C93"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to</w:t>
            </w:r>
            <w:r>
              <w:rPr>
                <w:rFonts w:ascii="XCCW Joined 25a" w:eastAsia="XCCW Joined 25a" w:hAnsi="XCCW Joined 25a" w:cs="XCCW Joined 25a"/>
                <w:sz w:val="20"/>
                <w:lang w:val="en-US"/>
              </w:rPr>
              <w:t xml:space="preserve"> words ending in ‘e’</w:t>
            </w:r>
          </w:p>
          <w:p w:rsidR="00316BB1" w:rsidRDefault="00316BB1" w:rsidP="00316BB1">
            <w:pPr>
              <w:pStyle w:val="Body"/>
              <w:rPr>
                <w:rFonts w:ascii="XCCW Joined 25a" w:eastAsia="XCCW Joined 25a" w:hAnsi="XCCW Joined 25a" w:cs="XCCW Joined 25a"/>
                <w:sz w:val="20"/>
                <w:lang w:val="en-US"/>
              </w:rPr>
            </w:pPr>
          </w:p>
          <w:p w:rsidR="00316BB1" w:rsidRPr="00907C93" w:rsidRDefault="00316BB1" w:rsidP="00316BB1">
            <w:pPr>
              <w:pStyle w:val="Body"/>
              <w:rPr>
                <w:sz w:val="20"/>
              </w:rPr>
            </w:pP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You will have </w:t>
            </w:r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8</w:t>
            </w: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 xml:space="preserve"> spellings to learn and be tested on </w:t>
            </w:r>
            <w:r w:rsidRPr="00907C93">
              <w:rPr>
                <w:rFonts w:ascii="XCCW Joined 25a" w:eastAsia="XCCW Joined 25a" w:hAnsi="XCCW Joined 25a" w:cs="XCCW Joined 25a"/>
                <w:b/>
                <w:bCs/>
                <w:sz w:val="20"/>
                <w:szCs w:val="26"/>
                <w:lang w:val="en-US"/>
              </w:rPr>
              <w:t>10</w:t>
            </w:r>
            <w:r w:rsidRPr="00907C93">
              <w:rPr>
                <w:rFonts w:ascii="XCCW Joined 25a" w:eastAsia="XCCW Joined 25a" w:hAnsi="XCCW Joined 25a" w:cs="XCCW Joined 25a"/>
                <w:sz w:val="20"/>
                <w:szCs w:val="26"/>
                <w:lang w:val="en-US"/>
              </w:rPr>
              <w:t>.</w:t>
            </w:r>
          </w:p>
        </w:tc>
      </w:tr>
      <w:tr w:rsidR="00316BB1" w:rsidTr="00316BB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forgetting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hiking</w:t>
            </w:r>
          </w:p>
        </w:tc>
      </w:tr>
      <w:tr w:rsidR="00316BB1" w:rsidTr="00316BB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forgotten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hiked</w:t>
            </w:r>
          </w:p>
        </w:tc>
        <w:bookmarkStart w:id="0" w:name="_GoBack"/>
        <w:bookmarkEnd w:id="0"/>
      </w:tr>
      <w:tr w:rsidR="00316BB1" w:rsidTr="00316BB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beginning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hiker</w:t>
            </w:r>
          </w:p>
        </w:tc>
      </w:tr>
      <w:tr w:rsidR="00316BB1" w:rsidTr="00316BB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beginner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nicer</w:t>
            </w:r>
          </w:p>
        </w:tc>
      </w:tr>
      <w:tr w:rsidR="00316BB1" w:rsidTr="00316BB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preferred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scary</w:t>
            </w:r>
          </w:p>
        </w:tc>
      </w:tr>
      <w:tr w:rsidR="00316BB1" w:rsidTr="00316BB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preferring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shiny</w:t>
            </w:r>
          </w:p>
        </w:tc>
      </w:tr>
      <w:tr w:rsidR="00316BB1" w:rsidTr="00316BB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occurred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shining</w:t>
            </w:r>
          </w:p>
        </w:tc>
      </w:tr>
      <w:tr w:rsidR="00316BB1" w:rsidTr="00316BB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occurring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scariest</w:t>
            </w:r>
          </w:p>
        </w:tc>
      </w:tr>
      <w:tr w:rsidR="00316BB1" w:rsidTr="00316BB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forbidden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316BB1" w:rsidTr="00316BB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"/>
              <w:spacing w:line="360" w:lineRule="auto"/>
              <w:rPr>
                <w:sz w:val="28"/>
              </w:rPr>
            </w:pPr>
            <w:r w:rsidRPr="00316BB1">
              <w:rPr>
                <w:rFonts w:ascii="XCCW Joined 25a" w:eastAsia="XCCW Joined 25a" w:hAnsi="XCCW Joined 25a" w:cs="XCCW Joined 25a"/>
                <w:sz w:val="28"/>
                <w:szCs w:val="32"/>
                <w:lang w:val="en-US"/>
              </w:rPr>
              <w:t>committed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6BB1" w:rsidRPr="00316BB1" w:rsidRDefault="00316BB1" w:rsidP="00316BB1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Microsoft Sans Serif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0A1280"/>
    <w:rsid w:val="001943B5"/>
    <w:rsid w:val="002174DD"/>
    <w:rsid w:val="00316BB1"/>
    <w:rsid w:val="004B59C7"/>
    <w:rsid w:val="004D16FF"/>
    <w:rsid w:val="00655ECD"/>
    <w:rsid w:val="006973E9"/>
    <w:rsid w:val="006C3AF4"/>
    <w:rsid w:val="0080174D"/>
    <w:rsid w:val="00866EBB"/>
    <w:rsid w:val="0089050E"/>
    <w:rsid w:val="009024D4"/>
    <w:rsid w:val="00977165"/>
    <w:rsid w:val="00A12F76"/>
    <w:rsid w:val="00AD534C"/>
    <w:rsid w:val="00B65895"/>
    <w:rsid w:val="00B74D09"/>
    <w:rsid w:val="00B76F51"/>
    <w:rsid w:val="00CB037D"/>
    <w:rsid w:val="00D35166"/>
    <w:rsid w:val="00E2295C"/>
    <w:rsid w:val="00F560CE"/>
    <w:rsid w:val="00FB480E"/>
    <w:rsid w:val="00FE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4FB9A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1430085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2023-01-19T17:29:00Z</dcterms:created>
  <dcterms:modified xsi:type="dcterms:W3CDTF">2023-01-19T17:29:00Z</dcterms:modified>
</cp:coreProperties>
</file>