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977165" w:rsidTr="00977165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0A1280" w:rsidP="0097716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1 Week 1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="00A12F7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="00A12F76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="00A12F7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0A1280">
              <w:rPr>
                <w:rFonts w:ascii="XCCW Joined 25a" w:eastAsia="XCCW Joined 25a" w:hAnsi="XCCW Joined 25a" w:cs="XCCW Joined 25a"/>
                <w:sz w:val="20"/>
                <w:szCs w:val="20"/>
              </w:rPr>
              <w:t>words with the sort /</w:t>
            </w:r>
            <w:proofErr w:type="spellStart"/>
            <w:r w:rsidR="000A1280"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 w:rsidR="000A1280">
              <w:rPr>
                <w:rFonts w:ascii="XCCW Joined 25a" w:eastAsia="XCCW Joined 25a" w:hAnsi="XCCW Joined 25a" w:cs="XCCW Joined 25a"/>
                <w:sz w:val="20"/>
                <w:szCs w:val="20"/>
              </w:rPr>
              <w:t>/ sounds spelt with a ‘y’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77165" w:rsidRPr="00A27880" w:rsidRDefault="00977165" w:rsidP="00977165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  <w:lang w:val="en-US"/>
              </w:rPr>
            </w:pPr>
            <w:r w:rsidRPr="000A1280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  <w:lang w:val="en-US"/>
              </w:rPr>
              <w:t>Spring 1 Week 1</w:t>
            </w:r>
          </w:p>
          <w:p w:rsidR="000A1280" w:rsidRPr="000A1280" w:rsidRDefault="000A1280" w:rsidP="000A1280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  <w:lang w:val="en-US"/>
              </w:rPr>
            </w:pPr>
          </w:p>
          <w:p w:rsidR="000A1280" w:rsidRPr="000A1280" w:rsidRDefault="000A1280" w:rsidP="000A1280">
            <w:pPr>
              <w:pStyle w:val="Body"/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</w:pPr>
            <w:proofErr w:type="spellStart"/>
            <w:r w:rsidRPr="000A1280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  <w:lang w:val="en-US"/>
              </w:rPr>
              <w:t>Obj</w:t>
            </w:r>
            <w:proofErr w:type="spellEnd"/>
            <w:r w:rsidRPr="000A1280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  <w:lang w:val="en-US"/>
              </w:rPr>
              <w:t xml:space="preserve">: </w:t>
            </w:r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  <w:t>I can add the suffixes –</w:t>
            </w:r>
            <w:proofErr w:type="spellStart"/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  <w:t>ed</w:t>
            </w:r>
            <w:proofErr w:type="spellEnd"/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  <w:t>, -</w:t>
            </w:r>
            <w:proofErr w:type="spellStart"/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  <w:t>er</w:t>
            </w:r>
            <w:proofErr w:type="spellEnd"/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  <w:t xml:space="preserve"> and –</w:t>
            </w:r>
            <w:proofErr w:type="spellStart"/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  <w:t>est</w:t>
            </w:r>
            <w:proofErr w:type="spellEnd"/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  <w:lang w:val="en-US"/>
              </w:rPr>
              <w:t xml:space="preserve"> to verbs ending in ‘y’</w:t>
            </w:r>
          </w:p>
          <w:p w:rsidR="000A1280" w:rsidRPr="000A1280" w:rsidRDefault="000A1280" w:rsidP="000A1280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  <w:lang w:val="en-US"/>
              </w:rPr>
            </w:pPr>
          </w:p>
          <w:p w:rsidR="00977165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</w:rPr>
            </w:pPr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0A1280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0A1280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0A1280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myth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copier</w:t>
            </w:r>
          </w:p>
        </w:tc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synagogue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copied</w:t>
            </w:r>
          </w:p>
        </w:tc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Egypt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happier</w:t>
            </w:r>
          </w:p>
        </w:tc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pyramid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happiest</w:t>
            </w:r>
          </w:p>
        </w:tc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mystery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cried</w:t>
            </w:r>
          </w:p>
        </w:tc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hymn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replied</w:t>
            </w:r>
          </w:p>
        </w:tc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system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tried</w:t>
            </w:r>
          </w:p>
        </w:tc>
      </w:tr>
      <w:tr w:rsidR="000A1280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977165" w:rsidRDefault="000A1280" w:rsidP="000A1280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lyric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280" w:rsidRPr="000A1280" w:rsidRDefault="000A1280" w:rsidP="000A1280">
            <w:pPr>
              <w:pStyle w:val="Body"/>
              <w:rPr>
                <w:rFonts w:ascii="XCCW Joined 25a" w:hAnsi="XCCW Joined 25a"/>
                <w:sz w:val="28"/>
              </w:rPr>
            </w:pPr>
            <w:r w:rsidRPr="000A1280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driest</w:t>
            </w:r>
          </w:p>
        </w:tc>
      </w:tr>
      <w:tr w:rsidR="00977165" w:rsidTr="00977165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0A1280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symbol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165" w:rsidRPr="0080174D" w:rsidRDefault="00977165" w:rsidP="00977165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977165" w:rsidTr="00977165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0A1280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cymbal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165" w:rsidRPr="0080174D" w:rsidRDefault="00977165" w:rsidP="00977165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0A1280"/>
    <w:rsid w:val="001943B5"/>
    <w:rsid w:val="002174DD"/>
    <w:rsid w:val="004B59C7"/>
    <w:rsid w:val="004D16FF"/>
    <w:rsid w:val="006973E9"/>
    <w:rsid w:val="006C3AF4"/>
    <w:rsid w:val="0080174D"/>
    <w:rsid w:val="00866EBB"/>
    <w:rsid w:val="0089050E"/>
    <w:rsid w:val="00977165"/>
    <w:rsid w:val="00A12F76"/>
    <w:rsid w:val="00AD534C"/>
    <w:rsid w:val="00B65895"/>
    <w:rsid w:val="00B74D09"/>
    <w:rsid w:val="00B76F51"/>
    <w:rsid w:val="00CB037D"/>
    <w:rsid w:val="00D35166"/>
    <w:rsid w:val="00E2295C"/>
    <w:rsid w:val="00F560CE"/>
    <w:rsid w:val="00FB480E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F64C1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F1556DEB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2023-01-09T16:29:00Z</dcterms:created>
  <dcterms:modified xsi:type="dcterms:W3CDTF">2023-01-09T16:29:00Z</dcterms:modified>
</cp:coreProperties>
</file>