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804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3402"/>
      </w:tblGrid>
      <w:tr w:rsidR="00977165" w:rsidTr="00977165">
        <w:trPr>
          <w:trHeight w:val="174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6</w:t>
            </w:r>
          </w:p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 w:rsidR="00A12F76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 w:rsidR="00A12F76"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 w:rsidR="00A12F76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Common Exception Words.</w:t>
            </w:r>
          </w:p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977165" w:rsidRPr="00A27880" w:rsidRDefault="00977165" w:rsidP="00977165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6</w:t>
            </w:r>
          </w:p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 w:rsidR="00A12F76">
              <w:rPr>
                <w:rFonts w:ascii="XCCW Joined 25a" w:eastAsia="XCCW Joined 25a" w:hAnsi="XCCW Joined 25a" w:cs="XCCW Joined 25a"/>
                <w:sz w:val="20"/>
                <w:szCs w:val="20"/>
              </w:rPr>
              <w:t>I can learn, recognize and spell Common Exception Words.</w:t>
            </w:r>
          </w:p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977165" w:rsidRPr="00977165" w:rsidRDefault="00977165" w:rsidP="00977165">
            <w:pPr>
              <w:pStyle w:val="BodyA"/>
              <w:spacing w:after="0" w:line="240" w:lineRule="auto"/>
              <w:rPr>
                <w:rFonts w:ascii="XCCW Joined 25a" w:hAnsi="XCCW Joined 25a"/>
              </w:rPr>
            </w:pPr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 w:rsidRPr="0097716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 w:rsidRPr="00977165"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977165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eastAsia="XCCW Joined 25a" w:hAnsi="XCCW Joined 25a" w:cs="XCCW Joined 25a"/>
                <w:sz w:val="28"/>
                <w:szCs w:val="20"/>
              </w:rPr>
              <w:t>climb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TableStyle2"/>
              <w:rPr>
                <w:rFonts w:ascii="XCCW Joined 25a" w:hAnsi="XCCW Joined 25a"/>
                <w:sz w:val="28"/>
              </w:rPr>
            </w:pPr>
            <w:r>
              <w:rPr>
                <w:rFonts w:ascii="XCCW Joined 25a" w:eastAsia="Calibri" w:hAnsi="XCCW Joined 25a" w:cs="Calibri"/>
                <w:sz w:val="28"/>
                <w:szCs w:val="22"/>
              </w:rPr>
              <w:t>class</w:t>
            </w:r>
          </w:p>
        </w:tc>
      </w:tr>
      <w:tr w:rsidR="00977165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complete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TableStyle2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climb</w:t>
            </w:r>
          </w:p>
        </w:tc>
      </w:tr>
      <w:tr w:rsidR="00977165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consider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TableStyle2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clothes</w:t>
            </w:r>
          </w:p>
        </w:tc>
      </w:tr>
      <w:tr w:rsidR="00977165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continue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TableStyle2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come</w:t>
            </w:r>
          </w:p>
        </w:tc>
      </w:tr>
      <w:tr w:rsidR="00977165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decide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TableStyle2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complete</w:t>
            </w:r>
          </w:p>
        </w:tc>
      </w:tr>
      <w:tr w:rsidR="00977165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describe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TableStyle2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consider</w:t>
            </w:r>
          </w:p>
        </w:tc>
      </w:tr>
      <w:tr w:rsidR="00977165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different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TableStyle2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continue</w:t>
            </w:r>
          </w:p>
        </w:tc>
      </w:tr>
      <w:tr w:rsidR="00977165" w:rsidTr="00D33D1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difficult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could</w:t>
            </w:r>
            <w:bookmarkStart w:id="0" w:name="_GoBack"/>
            <w:bookmarkEnd w:id="0"/>
          </w:p>
        </w:tc>
      </w:tr>
      <w:tr w:rsidR="00977165" w:rsidTr="00977165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disappear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165" w:rsidRPr="0080174D" w:rsidRDefault="00977165" w:rsidP="00977165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977165" w:rsidTr="00977165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165" w:rsidRPr="00977165" w:rsidRDefault="00A12F76" w:rsidP="00977165">
            <w:pPr>
              <w:pStyle w:val="BodyA"/>
              <w:spacing w:after="0" w:line="240" w:lineRule="auto"/>
              <w:rPr>
                <w:rFonts w:ascii="XCCW Joined 25a" w:hAnsi="XCCW Joined 25a"/>
                <w:sz w:val="28"/>
              </w:rPr>
            </w:pPr>
            <w:r>
              <w:rPr>
                <w:rFonts w:ascii="XCCW Joined 25a" w:hAnsi="XCCW Joined 25a"/>
                <w:sz w:val="28"/>
              </w:rPr>
              <w:t>early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165" w:rsidRPr="0080174D" w:rsidRDefault="00977165" w:rsidP="00977165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</w:tbl>
    <w:p w:rsidR="00B65895" w:rsidRDefault="00B65895" w:rsidP="00E2295C">
      <w:pPr>
        <w:pStyle w:val="Body"/>
      </w:pPr>
    </w:p>
    <w:sectPr w:rsidR="00B65895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4DD" w:rsidRDefault="006973E9">
      <w:r>
        <w:separator/>
      </w:r>
    </w:p>
  </w:endnote>
  <w:endnote w:type="continuationSeparator" w:id="0">
    <w:p w:rsidR="002174DD" w:rsidRDefault="0069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4DD" w:rsidRDefault="006973E9">
      <w:r>
        <w:separator/>
      </w:r>
    </w:p>
  </w:footnote>
  <w:footnote w:type="continuationSeparator" w:id="0">
    <w:p w:rsidR="002174DD" w:rsidRDefault="00697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95"/>
    <w:rsid w:val="001943B5"/>
    <w:rsid w:val="002174DD"/>
    <w:rsid w:val="004B59C7"/>
    <w:rsid w:val="004D16FF"/>
    <w:rsid w:val="006973E9"/>
    <w:rsid w:val="006C3AF4"/>
    <w:rsid w:val="0080174D"/>
    <w:rsid w:val="00866EBB"/>
    <w:rsid w:val="0089050E"/>
    <w:rsid w:val="00977165"/>
    <w:rsid w:val="00A12F76"/>
    <w:rsid w:val="00AD534C"/>
    <w:rsid w:val="00B65895"/>
    <w:rsid w:val="00B74D09"/>
    <w:rsid w:val="00B76F51"/>
    <w:rsid w:val="00CB037D"/>
    <w:rsid w:val="00D35166"/>
    <w:rsid w:val="00E2295C"/>
    <w:rsid w:val="00F560CE"/>
    <w:rsid w:val="00FB480E"/>
    <w:rsid w:val="00FE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92431"/>
  <w15:docId w15:val="{582647BB-50C3-4C04-B29D-7EF803222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D33D27-1F91-4AEE-8707-E765DE0B61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1823B1-876E-4C03-A0A5-BE9C3713BD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5C9805DB</Template>
  <TotalTime>0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2</cp:revision>
  <dcterms:created xsi:type="dcterms:W3CDTF">2022-12-12T15:59:00Z</dcterms:created>
  <dcterms:modified xsi:type="dcterms:W3CDTF">2022-12-12T15:59:00Z</dcterms:modified>
</cp:coreProperties>
</file>