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6804" w:type="dxa"/>
        <w:tblInd w:w="2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3402"/>
      </w:tblGrid>
      <w:tr w:rsidR="00977165" w:rsidTr="00977165">
        <w:trPr>
          <w:trHeight w:val="1744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977165" w:rsidP="00977165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 w:rsidRPr="00977165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2 Week 5</w:t>
            </w:r>
          </w:p>
          <w:p w:rsidR="00977165" w:rsidRPr="00977165" w:rsidRDefault="00977165" w:rsidP="00977165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 w:rsidRPr="00977165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977165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 w:rsidRPr="00977165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 w:rsidRPr="00977165"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 w:rsidRPr="00977165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adverbs using the suffix -</w:t>
            </w:r>
            <w:proofErr w:type="spellStart"/>
            <w:r w:rsidRPr="00977165">
              <w:rPr>
                <w:rFonts w:ascii="XCCW Joined 25a" w:eastAsia="XCCW Joined 25a" w:hAnsi="XCCW Joined 25a" w:cs="XCCW Joined 25a"/>
                <w:sz w:val="20"/>
                <w:szCs w:val="20"/>
              </w:rPr>
              <w:t>ly</w:t>
            </w:r>
            <w:proofErr w:type="spellEnd"/>
            <w:r w:rsidRPr="00977165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with exceptions to the rule</w:t>
            </w:r>
          </w:p>
          <w:p w:rsidR="00977165" w:rsidRPr="00977165" w:rsidRDefault="00977165" w:rsidP="00977165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977165" w:rsidRPr="00A27880" w:rsidRDefault="00977165" w:rsidP="00977165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977165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 w:rsidRPr="00977165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 w:rsidRPr="00977165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 w:rsidRPr="00977165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 w:rsidRPr="00977165"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977165" w:rsidP="00977165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 w:rsidRPr="00977165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2 Week 5</w:t>
            </w:r>
          </w:p>
          <w:p w:rsidR="00977165" w:rsidRPr="00977165" w:rsidRDefault="00977165" w:rsidP="00977165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 w:rsidRPr="00977165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977165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 w:rsidRPr="00977165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 w:rsidRPr="00977165"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 w:rsidRPr="00977165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plurals of words that end with ‘y’ and change to ‘</w:t>
            </w:r>
            <w:proofErr w:type="spellStart"/>
            <w:r w:rsidRPr="00977165">
              <w:rPr>
                <w:rFonts w:ascii="XCCW Joined 25a" w:eastAsia="XCCW Joined 25a" w:hAnsi="XCCW Joined 25a" w:cs="XCCW Joined 25a"/>
                <w:sz w:val="20"/>
                <w:szCs w:val="20"/>
              </w:rPr>
              <w:t>ies</w:t>
            </w:r>
            <w:proofErr w:type="spellEnd"/>
            <w:r w:rsidRPr="00977165"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977165" w:rsidRPr="00977165" w:rsidRDefault="00977165" w:rsidP="00977165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977165" w:rsidRPr="00977165" w:rsidRDefault="00977165" w:rsidP="00977165">
            <w:pPr>
              <w:pStyle w:val="BodyA"/>
              <w:spacing w:after="0" w:line="240" w:lineRule="auto"/>
              <w:rPr>
                <w:rFonts w:ascii="XCCW Joined 25a" w:hAnsi="XCCW Joined 25a"/>
              </w:rPr>
            </w:pPr>
            <w:r w:rsidRPr="00977165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 w:rsidRPr="00977165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 w:rsidRPr="00977165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 w:rsidRPr="00977165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 w:rsidRPr="00977165"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977165" w:rsidTr="00D33D1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977165" w:rsidP="00977165">
            <w:pPr>
              <w:pStyle w:val="BodyA"/>
              <w:spacing w:after="0" w:line="240" w:lineRule="auto"/>
              <w:rPr>
                <w:rFonts w:ascii="XCCW Joined 25a" w:hAnsi="XCCW Joined 25a"/>
                <w:sz w:val="28"/>
              </w:rPr>
            </w:pPr>
            <w:r w:rsidRPr="00977165">
              <w:rPr>
                <w:rFonts w:ascii="XCCW Joined 25a" w:eastAsia="XCCW Joined 25a" w:hAnsi="XCCW Joined 25a" w:cs="XCCW Joined 25a"/>
                <w:sz w:val="28"/>
                <w:szCs w:val="20"/>
              </w:rPr>
              <w:t>truly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977165" w:rsidP="00977165">
            <w:pPr>
              <w:pStyle w:val="TableStyle2"/>
              <w:rPr>
                <w:rFonts w:ascii="XCCW Joined 25a" w:hAnsi="XCCW Joined 25a"/>
                <w:sz w:val="28"/>
              </w:rPr>
            </w:pPr>
            <w:r w:rsidRPr="00977165">
              <w:rPr>
                <w:rFonts w:ascii="XCCW Joined 25a" w:eastAsia="Calibri" w:hAnsi="XCCW Joined 25a" w:cs="Calibri"/>
                <w:sz w:val="28"/>
                <w:szCs w:val="22"/>
              </w:rPr>
              <w:t>marries</w:t>
            </w:r>
          </w:p>
        </w:tc>
      </w:tr>
      <w:tr w:rsidR="00977165" w:rsidTr="00D33D1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977165" w:rsidP="00977165">
            <w:pPr>
              <w:pStyle w:val="BodyA"/>
              <w:spacing w:after="0" w:line="240" w:lineRule="auto"/>
              <w:rPr>
                <w:rFonts w:ascii="XCCW Joined 25a" w:hAnsi="XCCW Joined 25a"/>
                <w:sz w:val="28"/>
              </w:rPr>
            </w:pPr>
            <w:r w:rsidRPr="00977165">
              <w:rPr>
                <w:rFonts w:ascii="XCCW Joined 25a" w:eastAsia="XCCW Joined 25a" w:hAnsi="XCCW Joined 25a" w:cs="XCCW Joined 25a"/>
                <w:sz w:val="28"/>
                <w:szCs w:val="20"/>
              </w:rPr>
              <w:t>duly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977165" w:rsidP="00977165">
            <w:pPr>
              <w:pStyle w:val="TableStyle2"/>
              <w:rPr>
                <w:rFonts w:ascii="XCCW Joined 25a" w:hAnsi="XCCW Joined 25a"/>
                <w:sz w:val="28"/>
              </w:rPr>
            </w:pPr>
            <w:r w:rsidRPr="00977165">
              <w:rPr>
                <w:rFonts w:ascii="XCCW Joined 25a" w:eastAsia="Calibri" w:hAnsi="XCCW Joined 25a" w:cs="Calibri"/>
                <w:sz w:val="28"/>
                <w:szCs w:val="22"/>
              </w:rPr>
              <w:t>families</w:t>
            </w:r>
          </w:p>
        </w:tc>
      </w:tr>
      <w:tr w:rsidR="00977165" w:rsidTr="00D33D1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977165" w:rsidP="00977165">
            <w:pPr>
              <w:pStyle w:val="BodyA"/>
              <w:spacing w:after="0" w:line="240" w:lineRule="auto"/>
              <w:rPr>
                <w:rFonts w:ascii="XCCW Joined 25a" w:hAnsi="XCCW Joined 25a"/>
                <w:sz w:val="28"/>
              </w:rPr>
            </w:pPr>
            <w:r w:rsidRPr="00977165">
              <w:rPr>
                <w:rFonts w:ascii="XCCW Joined 25a" w:eastAsia="XCCW Joined 25a" w:hAnsi="XCCW Joined 25a" w:cs="XCCW Joined 25a"/>
                <w:sz w:val="28"/>
                <w:szCs w:val="20"/>
              </w:rPr>
              <w:t>wholly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977165" w:rsidP="00977165">
            <w:pPr>
              <w:pStyle w:val="TableStyle2"/>
              <w:rPr>
                <w:rFonts w:ascii="XCCW Joined 25a" w:hAnsi="XCCW Joined 25a"/>
                <w:sz w:val="28"/>
              </w:rPr>
            </w:pPr>
            <w:r w:rsidRPr="00977165">
              <w:rPr>
                <w:rFonts w:ascii="XCCW Joined 25a" w:eastAsia="Calibri" w:hAnsi="XCCW Joined 25a" w:cs="Calibri"/>
                <w:sz w:val="28"/>
                <w:szCs w:val="22"/>
              </w:rPr>
              <w:t>replies</w:t>
            </w:r>
          </w:p>
        </w:tc>
      </w:tr>
      <w:tr w:rsidR="00977165" w:rsidTr="00D33D1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977165" w:rsidP="00977165">
            <w:pPr>
              <w:pStyle w:val="BodyA"/>
              <w:spacing w:after="0" w:line="240" w:lineRule="auto"/>
              <w:rPr>
                <w:rFonts w:ascii="XCCW Joined 25a" w:hAnsi="XCCW Joined 25a"/>
                <w:sz w:val="28"/>
              </w:rPr>
            </w:pPr>
            <w:r w:rsidRPr="00977165">
              <w:rPr>
                <w:rFonts w:ascii="XCCW Joined 25a" w:eastAsia="XCCW Joined 25a" w:hAnsi="XCCW Joined 25a" w:cs="XCCW Joined 25a"/>
                <w:sz w:val="28"/>
                <w:szCs w:val="20"/>
              </w:rPr>
              <w:t>fully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977165" w:rsidP="00977165">
            <w:pPr>
              <w:pStyle w:val="TableStyle2"/>
              <w:rPr>
                <w:rFonts w:ascii="XCCW Joined 25a" w:hAnsi="XCCW Joined 25a"/>
                <w:sz w:val="28"/>
              </w:rPr>
            </w:pPr>
            <w:r w:rsidRPr="00977165">
              <w:rPr>
                <w:rFonts w:ascii="XCCW Joined 25a" w:eastAsia="Calibri" w:hAnsi="XCCW Joined 25a" w:cs="Calibri"/>
                <w:sz w:val="28"/>
                <w:szCs w:val="22"/>
              </w:rPr>
              <w:t>copies</w:t>
            </w:r>
          </w:p>
        </w:tc>
      </w:tr>
      <w:tr w:rsidR="00977165" w:rsidTr="00D33D1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977165" w:rsidP="00977165">
            <w:pPr>
              <w:pStyle w:val="BodyA"/>
              <w:spacing w:after="0" w:line="240" w:lineRule="auto"/>
              <w:rPr>
                <w:rFonts w:ascii="XCCW Joined 25a" w:hAnsi="XCCW Joined 25a"/>
                <w:sz w:val="28"/>
              </w:rPr>
            </w:pPr>
            <w:r w:rsidRPr="00977165">
              <w:rPr>
                <w:rFonts w:ascii="XCCW Joined 25a" w:eastAsia="XCCW Joined 25a" w:hAnsi="XCCW Joined 25a" w:cs="XCCW Joined 25a"/>
                <w:sz w:val="28"/>
                <w:szCs w:val="20"/>
              </w:rPr>
              <w:t>daily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977165" w:rsidP="00977165">
            <w:pPr>
              <w:pStyle w:val="TableStyle2"/>
              <w:rPr>
                <w:rFonts w:ascii="XCCW Joined 25a" w:hAnsi="XCCW Joined 25a"/>
                <w:sz w:val="28"/>
              </w:rPr>
            </w:pPr>
            <w:r w:rsidRPr="00977165">
              <w:rPr>
                <w:rFonts w:ascii="XCCW Joined 25a" w:eastAsia="Calibri" w:hAnsi="XCCW Joined 25a" w:cs="Calibri"/>
                <w:sz w:val="28"/>
                <w:szCs w:val="22"/>
              </w:rPr>
              <w:t>babies</w:t>
            </w:r>
          </w:p>
        </w:tc>
      </w:tr>
      <w:tr w:rsidR="00977165" w:rsidTr="00D33D1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977165" w:rsidP="00977165">
            <w:pPr>
              <w:pStyle w:val="BodyA"/>
              <w:spacing w:after="0" w:line="240" w:lineRule="auto"/>
              <w:rPr>
                <w:rFonts w:ascii="XCCW Joined 25a" w:hAnsi="XCCW Joined 25a"/>
                <w:sz w:val="28"/>
              </w:rPr>
            </w:pPr>
            <w:r w:rsidRPr="00977165">
              <w:rPr>
                <w:rFonts w:ascii="XCCW Joined 25a" w:eastAsia="XCCW Joined 25a" w:hAnsi="XCCW Joined 25a" w:cs="XCCW Joined 25a"/>
                <w:sz w:val="28"/>
                <w:szCs w:val="20"/>
              </w:rPr>
              <w:t>publicly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977165" w:rsidP="00977165">
            <w:pPr>
              <w:pStyle w:val="TableStyle2"/>
              <w:rPr>
                <w:rFonts w:ascii="XCCW Joined 25a" w:hAnsi="XCCW Joined 25a"/>
                <w:sz w:val="28"/>
              </w:rPr>
            </w:pPr>
            <w:r w:rsidRPr="00977165">
              <w:rPr>
                <w:rFonts w:ascii="XCCW Joined 25a" w:eastAsia="Calibri" w:hAnsi="XCCW Joined 25a" w:cs="Calibri"/>
                <w:sz w:val="28"/>
                <w:szCs w:val="22"/>
              </w:rPr>
              <w:t>varies</w:t>
            </w:r>
          </w:p>
        </w:tc>
      </w:tr>
      <w:tr w:rsidR="00977165" w:rsidTr="00D33D1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977165" w:rsidP="00977165">
            <w:pPr>
              <w:pStyle w:val="BodyA"/>
              <w:spacing w:after="0" w:line="240" w:lineRule="auto"/>
              <w:rPr>
                <w:rFonts w:ascii="XCCW Joined 25a" w:hAnsi="XCCW Joined 25a"/>
                <w:sz w:val="28"/>
              </w:rPr>
            </w:pPr>
            <w:r w:rsidRPr="00977165">
              <w:rPr>
                <w:rFonts w:ascii="XCCW Joined 25a" w:eastAsia="XCCW Joined 25a" w:hAnsi="XCCW Joined 25a" w:cs="XCCW Joined 25a"/>
                <w:sz w:val="28"/>
                <w:szCs w:val="20"/>
              </w:rPr>
              <w:t>dryly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977165" w:rsidP="00977165">
            <w:pPr>
              <w:pStyle w:val="TableStyle2"/>
              <w:rPr>
                <w:rFonts w:ascii="XCCW Joined 25a" w:hAnsi="XCCW Joined 25a"/>
                <w:sz w:val="28"/>
              </w:rPr>
            </w:pPr>
            <w:r w:rsidRPr="00977165">
              <w:rPr>
                <w:rFonts w:ascii="XCCW Joined 25a" w:eastAsia="Calibri" w:hAnsi="XCCW Joined 25a" w:cs="Calibri"/>
                <w:sz w:val="28"/>
                <w:szCs w:val="22"/>
              </w:rPr>
              <w:t>cries</w:t>
            </w:r>
          </w:p>
        </w:tc>
      </w:tr>
      <w:tr w:rsidR="00977165" w:rsidTr="00D33D1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977165" w:rsidP="00977165">
            <w:pPr>
              <w:pStyle w:val="BodyA"/>
              <w:spacing w:after="0" w:line="240" w:lineRule="auto"/>
              <w:rPr>
                <w:rFonts w:ascii="XCCW Joined 25a" w:hAnsi="XCCW Joined 25a"/>
                <w:sz w:val="28"/>
              </w:rPr>
            </w:pPr>
            <w:r w:rsidRPr="00977165">
              <w:rPr>
                <w:rFonts w:ascii="XCCW Joined 25a" w:eastAsia="XCCW Joined 25a" w:hAnsi="XCCW Joined 25a" w:cs="XCCW Joined 25a"/>
                <w:sz w:val="28"/>
                <w:szCs w:val="20"/>
              </w:rPr>
              <w:t>slyly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977165" w:rsidP="00977165">
            <w:pPr>
              <w:pStyle w:val="BodyA"/>
              <w:spacing w:after="0" w:line="240" w:lineRule="auto"/>
              <w:rPr>
                <w:rFonts w:ascii="XCCW Joined 25a" w:hAnsi="XCCW Joined 25a"/>
                <w:sz w:val="28"/>
              </w:rPr>
            </w:pPr>
            <w:r w:rsidRPr="00977165">
              <w:rPr>
                <w:rFonts w:ascii="XCCW Joined 25a" w:hAnsi="XCCW Joined 25a"/>
                <w:sz w:val="28"/>
              </w:rPr>
              <w:t>dri</w:t>
            </w:r>
            <w:bookmarkStart w:id="0" w:name="_GoBack"/>
            <w:bookmarkEnd w:id="0"/>
            <w:r w:rsidRPr="00977165">
              <w:rPr>
                <w:rFonts w:ascii="XCCW Joined 25a" w:hAnsi="XCCW Joined 25a"/>
                <w:sz w:val="28"/>
              </w:rPr>
              <w:t>es</w:t>
            </w:r>
          </w:p>
        </w:tc>
      </w:tr>
      <w:tr w:rsidR="00977165" w:rsidTr="00977165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977165" w:rsidP="00977165">
            <w:pPr>
              <w:pStyle w:val="BodyA"/>
              <w:spacing w:after="0" w:line="240" w:lineRule="auto"/>
              <w:rPr>
                <w:rFonts w:ascii="XCCW Joined 25a" w:hAnsi="XCCW Joined 25a"/>
                <w:sz w:val="28"/>
              </w:rPr>
            </w:pPr>
            <w:r w:rsidRPr="00977165">
              <w:rPr>
                <w:rFonts w:ascii="XCCW Joined 25a" w:eastAsia="XCCW Joined 25a" w:hAnsi="XCCW Joined 25a" w:cs="XCCW Joined 25a"/>
                <w:sz w:val="28"/>
                <w:szCs w:val="20"/>
              </w:rPr>
              <w:t>shyly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165" w:rsidRPr="0080174D" w:rsidRDefault="00977165" w:rsidP="00977165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  <w:tr w:rsidR="00977165" w:rsidTr="00977165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977165" w:rsidP="00977165">
            <w:pPr>
              <w:pStyle w:val="BodyA"/>
              <w:spacing w:after="0" w:line="240" w:lineRule="auto"/>
              <w:rPr>
                <w:rFonts w:ascii="XCCW Joined 25a" w:hAnsi="XCCW Joined 25a"/>
                <w:sz w:val="28"/>
              </w:rPr>
            </w:pPr>
            <w:r w:rsidRPr="00977165">
              <w:rPr>
                <w:rFonts w:ascii="XCCW Joined 25a" w:eastAsia="XCCW Joined 25a" w:hAnsi="XCCW Joined 25a" w:cs="XCCW Joined 25a"/>
                <w:sz w:val="28"/>
                <w:szCs w:val="20"/>
              </w:rPr>
              <w:t>coyly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165" w:rsidRPr="0080174D" w:rsidRDefault="00977165" w:rsidP="00977165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</w:tbl>
    <w:p w:rsidR="00B65895" w:rsidRDefault="00B65895" w:rsidP="00E2295C">
      <w:pPr>
        <w:pStyle w:val="Body"/>
      </w:pPr>
    </w:p>
    <w:sectPr w:rsidR="00B65895">
      <w:headerReference w:type="default" r:id="rId8"/>
      <w:footerReference w:type="default" r:id="rId9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4DD" w:rsidRDefault="006973E9">
      <w:r>
        <w:separator/>
      </w:r>
    </w:p>
  </w:endnote>
  <w:endnote w:type="continuationSeparator" w:id="0">
    <w:p w:rsidR="002174DD" w:rsidRDefault="0069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895" w:rsidRDefault="00B65895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4DD" w:rsidRDefault="006973E9">
      <w:r>
        <w:separator/>
      </w:r>
    </w:p>
  </w:footnote>
  <w:footnote w:type="continuationSeparator" w:id="0">
    <w:p w:rsidR="002174DD" w:rsidRDefault="00697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895" w:rsidRDefault="00B65895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895"/>
    <w:rsid w:val="001943B5"/>
    <w:rsid w:val="002174DD"/>
    <w:rsid w:val="004B59C7"/>
    <w:rsid w:val="004D16FF"/>
    <w:rsid w:val="006973E9"/>
    <w:rsid w:val="006C3AF4"/>
    <w:rsid w:val="0080174D"/>
    <w:rsid w:val="00866EBB"/>
    <w:rsid w:val="0089050E"/>
    <w:rsid w:val="00977165"/>
    <w:rsid w:val="00AD534C"/>
    <w:rsid w:val="00B65895"/>
    <w:rsid w:val="00B74D09"/>
    <w:rsid w:val="00B76F51"/>
    <w:rsid w:val="00CB037D"/>
    <w:rsid w:val="00D35166"/>
    <w:rsid w:val="00E2295C"/>
    <w:rsid w:val="00F560CE"/>
    <w:rsid w:val="00FB480E"/>
    <w:rsid w:val="00FE7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2647BB-50C3-4C04-B29D-7EF803222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81823B1-876E-4C03-A0A5-BE9C3713BD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D33D27-1F91-4AEE-8707-E765DE0B615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AC70D007</Template>
  <TotalTime>1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County Council</Company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Knutt</dc:creator>
  <cp:lastModifiedBy>Suzanne Knutt</cp:lastModifiedBy>
  <cp:revision>3</cp:revision>
  <dcterms:created xsi:type="dcterms:W3CDTF">2022-12-02T16:34:00Z</dcterms:created>
  <dcterms:modified xsi:type="dcterms:W3CDTF">2022-12-02T16:35:00Z</dcterms:modified>
</cp:coreProperties>
</file>