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80174D" w:rsidTr="0080174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Default="0080174D" w:rsidP="0080174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Autumn </w:t>
            </w:r>
            <w:r w:rsidR="00B76F5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2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4B59C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3</w:t>
            </w:r>
          </w:p>
          <w:p w:rsidR="0080174D" w:rsidRDefault="0080174D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–</w:t>
            </w:r>
            <w:proofErr w:type="spellStart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where the root words end in le so remove the e before adding –</w:t>
            </w:r>
            <w:proofErr w:type="spellStart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76F51" w:rsidRDefault="00B76F51" w:rsidP="00B76F5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F51" w:rsidRDefault="004B59C7" w:rsidP="00B76F5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3</w:t>
            </w:r>
          </w:p>
          <w:p w:rsidR="0080174D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/l/ spelt “</w:t>
            </w:r>
            <w:proofErr w:type="spellStart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r w:rsidR="00FB480E">
              <w:rPr>
                <w:rFonts w:ascii="XCCW Joined 25a" w:eastAsia="XCCW Joined 25a" w:hAnsi="XCCW Joined 25a" w:cs="XCCW Joined 25a"/>
                <w:sz w:val="20"/>
                <w:szCs w:val="20"/>
              </w:rPr>
              <w:t>l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” </w:t>
            </w:r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and “al” at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the end of words.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0174D" w:rsidRDefault="0080174D" w:rsidP="0080174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irritably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pencil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believably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fossil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miserably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nostril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pupil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horribly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metal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terribly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pedal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possibly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hospital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incredibly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oval</w:t>
            </w:r>
          </w:p>
        </w:tc>
        <w:bookmarkStart w:id="0" w:name="_GoBack"/>
        <w:bookmarkEnd w:id="0"/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comfortably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4B59C7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probably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B59C7"/>
    <w:rsid w:val="004D16FF"/>
    <w:rsid w:val="006973E9"/>
    <w:rsid w:val="006C3AF4"/>
    <w:rsid w:val="0080174D"/>
    <w:rsid w:val="00866EBB"/>
    <w:rsid w:val="0089050E"/>
    <w:rsid w:val="00B65895"/>
    <w:rsid w:val="00B76F51"/>
    <w:rsid w:val="00CB037D"/>
    <w:rsid w:val="00D35166"/>
    <w:rsid w:val="00E2295C"/>
    <w:rsid w:val="00F560CE"/>
    <w:rsid w:val="00FB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A5234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147DF233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2022-11-17T17:46:00Z</dcterms:created>
  <dcterms:modified xsi:type="dcterms:W3CDTF">2022-11-17T17:49:00Z</dcterms:modified>
</cp:coreProperties>
</file>