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80174D" w:rsidTr="0080174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Autumn </w:t>
            </w:r>
            <w:r w:rsidR="00B76F5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FB480E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</w:p>
          <w:p w:rsidR="0080174D" w:rsidRDefault="0080174D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>adverbs using the suffix –</w:t>
            </w:r>
            <w:proofErr w:type="spellStart"/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</w:t>
            </w:r>
            <w:r w:rsidR="00FB480E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where the y changes to an </w:t>
            </w:r>
            <w:proofErr w:type="spellStart"/>
            <w:r w:rsidR="00FB480E"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proofErr w:type="spellEnd"/>
            <w:r w:rsidR="00FB480E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76F51" w:rsidRDefault="00B76F51" w:rsidP="00B76F5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F51" w:rsidRDefault="00FB480E" w:rsidP="00B76F5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2</w:t>
            </w:r>
          </w:p>
          <w:p w:rsidR="0080174D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/l/ spelt “</w:t>
            </w:r>
            <w:r w:rsidR="00FB480E">
              <w:rPr>
                <w:rFonts w:ascii="XCCW Joined 25a" w:eastAsia="XCCW Joined 25a" w:hAnsi="XCCW Joined 25a" w:cs="XCCW Joined 25a"/>
                <w:sz w:val="20"/>
                <w:szCs w:val="20"/>
              </w:rPr>
              <w:t>el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” at the end of words.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tunnel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angrily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squirrel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lazily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towel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easily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tinsel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busily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bagel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greedily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hazel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messily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vowel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jewel</w:t>
            </w:r>
          </w:p>
        </w:tc>
        <w:bookmarkStart w:id="0" w:name="_GoBack"/>
        <w:bookmarkEnd w:id="0"/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cheekily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FB480E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clumsily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D16FF"/>
    <w:rsid w:val="006973E9"/>
    <w:rsid w:val="006C3AF4"/>
    <w:rsid w:val="0080174D"/>
    <w:rsid w:val="00866EBB"/>
    <w:rsid w:val="0089050E"/>
    <w:rsid w:val="00B65895"/>
    <w:rsid w:val="00B76F51"/>
    <w:rsid w:val="00D35166"/>
    <w:rsid w:val="00E2295C"/>
    <w:rsid w:val="00F560CE"/>
    <w:rsid w:val="00FB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A15A5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943A6776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2022-11-10T18:10:00Z</dcterms:created>
  <dcterms:modified xsi:type="dcterms:W3CDTF">2022-11-10T18:10:00Z</dcterms:modified>
</cp:coreProperties>
</file>