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80174D" w:rsidTr="0080174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8</w:t>
            </w:r>
          </w:p>
          <w:p w:rsidR="0080174D" w:rsidRDefault="0080174D" w:rsidP="0080174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80174D" w:rsidRDefault="0080174D" w:rsidP="0080174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1 Week 8</w:t>
            </w:r>
          </w:p>
          <w:p w:rsidR="0080174D" w:rsidRDefault="0080174D" w:rsidP="0080174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80174D" w:rsidRDefault="0080174D" w:rsidP="0080174D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breathe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break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build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breathe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business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build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busy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century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calendar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certain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caught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children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centre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Calibri" w:hAnsi="Comic Sans MS" w:cs="Calibri"/>
                <w:sz w:val="28"/>
                <w:szCs w:val="28"/>
              </w:rPr>
              <w:t>Christmas</w:t>
            </w:r>
            <w:bookmarkStart w:id="0" w:name="_GoBack"/>
            <w:bookmarkEnd w:id="0"/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century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certain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80174D" w:rsidTr="0080174D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80174D">
              <w:rPr>
                <w:rFonts w:ascii="Comic Sans MS" w:eastAsia="XCCW Joined 25a" w:hAnsi="Comic Sans MS" w:cs="XCCW Joined 25a"/>
                <w:sz w:val="28"/>
                <w:szCs w:val="28"/>
              </w:rPr>
              <w:t>circle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Pr="0080174D" w:rsidRDefault="0080174D" w:rsidP="0080174D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D16FF"/>
    <w:rsid w:val="006973E9"/>
    <w:rsid w:val="006C3AF4"/>
    <w:rsid w:val="0080174D"/>
    <w:rsid w:val="00866EBB"/>
    <w:rsid w:val="0089050E"/>
    <w:rsid w:val="00B65895"/>
    <w:rsid w:val="00E2295C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9E2BF05D</Template>
  <TotalTime>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2022-10-26T13:00:00Z</dcterms:created>
  <dcterms:modified xsi:type="dcterms:W3CDTF">2022-10-26T13:00:00Z</dcterms:modified>
</cp:coreProperties>
</file>