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6C3AF4" w:rsidTr="006C3AF4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AF4" w:rsidRDefault="006C3AF4" w:rsidP="006C3AF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6C3AF4" w:rsidRDefault="006C3AF4" w:rsidP="006C3AF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6C3AF4" w:rsidRDefault="006C3AF4" w:rsidP="006C3AF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6C3AF4" w:rsidRDefault="006C3AF4" w:rsidP="006C3AF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AF4" w:rsidRDefault="006C3AF4" w:rsidP="006C3AF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6C3AF4" w:rsidRDefault="006C3AF4" w:rsidP="006C3AF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6C3AF4" w:rsidRDefault="006C3AF4" w:rsidP="006C3AF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6C3AF4" w:rsidRDefault="006C3AF4" w:rsidP="006C3AF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AF4" w:rsidRDefault="006C3AF4" w:rsidP="006C3AF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6</w:t>
            </w:r>
          </w:p>
          <w:p w:rsidR="006C3AF4" w:rsidRDefault="006C3AF4" w:rsidP="006C3AF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/v/ spelt ‘v’ and ‘ve’</w:t>
            </w:r>
          </w:p>
          <w:p w:rsidR="006C3AF4" w:rsidRDefault="006C3AF4" w:rsidP="006C3AF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6C3AF4" w:rsidRDefault="006C3AF4" w:rsidP="006C3AF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berry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after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van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bury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again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visit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brake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although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have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break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answer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live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meet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give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meat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arrive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love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hole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TableStyle2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eastAsia="Calibri" w:hAnsi="Comic Sans MS" w:cs="Calibri"/>
                <w:sz w:val="28"/>
                <w:szCs w:val="22"/>
              </w:rPr>
              <w:t>ask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glove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whole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C72D4" w:rsidRDefault="006C3AF4" w:rsidP="006C3AF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FC72D4">
              <w:rPr>
                <w:rFonts w:ascii="Comic Sans MS" w:hAnsi="Comic Sans MS"/>
                <w:sz w:val="28"/>
              </w:rPr>
              <w:t>beautiful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284762" w:rsidRDefault="006C3AF4" w:rsidP="006C3AF4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above</w:t>
            </w: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fair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560CE" w:rsidRDefault="006C3AF4" w:rsidP="006C3AF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560CE" w:rsidRDefault="006C3AF4" w:rsidP="006C3AF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</w:tr>
      <w:tr w:rsidR="006C3AF4" w:rsidTr="006C3AF4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B54D2F" w:rsidRDefault="006C3AF4" w:rsidP="006C3AF4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</w:rPr>
            </w:pPr>
            <w:r w:rsidRPr="00B54D2F">
              <w:rPr>
                <w:rFonts w:ascii="Comic Sans MS" w:eastAsia="XCCW Joined 25a" w:hAnsi="Comic Sans MS" w:cs="Arial"/>
                <w:sz w:val="28"/>
                <w:szCs w:val="20"/>
              </w:rPr>
              <w:t>fare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560CE" w:rsidRDefault="006C3AF4" w:rsidP="006C3AF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3AF4" w:rsidRPr="00F560CE" w:rsidRDefault="006C3AF4" w:rsidP="006C3AF4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8"/>
                <w:szCs w:val="20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6973E9"/>
    <w:rsid w:val="006C3AF4"/>
    <w:rsid w:val="00866EBB"/>
    <w:rsid w:val="0089050E"/>
    <w:rsid w:val="00B65895"/>
    <w:rsid w:val="00E2295C"/>
    <w:rsid w:val="00F5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8431C4DD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2022-10-06T16:44:00Z</dcterms:created>
  <dcterms:modified xsi:type="dcterms:W3CDTF">2022-10-06T16:44:00Z</dcterms:modified>
</cp:coreProperties>
</file>