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89050E" w:rsidTr="00E2295C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Default="0089050E" w:rsidP="0089050E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Autumn 1 Week 5</w:t>
            </w:r>
          </w:p>
          <w:p w:rsidR="0089050E" w:rsidRDefault="0089050E" w:rsidP="0089050E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89050E" w:rsidRDefault="0089050E" w:rsidP="0089050E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89050E" w:rsidRDefault="0089050E" w:rsidP="0089050E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Default="0089050E" w:rsidP="0089050E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89050E" w:rsidRDefault="0089050E" w:rsidP="0089050E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/j/ spelt g before e,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y.  The sound /j/ always spelt with ‘j’ before a, o and u</w:t>
            </w:r>
          </w:p>
          <w:p w:rsidR="0089050E" w:rsidRDefault="0089050E" w:rsidP="0089050E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9050E" w:rsidRDefault="0089050E" w:rsidP="0089050E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Default="0089050E" w:rsidP="0089050E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5</w:t>
            </w:r>
          </w:p>
          <w:p w:rsidR="0089050E" w:rsidRDefault="0089050E" w:rsidP="0089050E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89050E" w:rsidRDefault="0089050E" w:rsidP="0089050E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9050E" w:rsidRDefault="0089050E" w:rsidP="0089050E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giant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chip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hear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magic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chick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main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giraffe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catch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mane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energy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fetch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they’re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jacket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kitchen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their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such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there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eastAsia="Calibri" w:hAnsi="Comic Sans MS" w:cs="Calibri"/>
                <w:sz w:val="28"/>
                <w:szCs w:val="28"/>
              </w:rPr>
              <w:t>join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rich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knot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F560CE">
              <w:rPr>
                <w:rFonts w:ascii="Comic Sans MS" w:hAnsi="Comic Sans MS"/>
                <w:sz w:val="28"/>
                <w:szCs w:val="28"/>
              </w:rPr>
              <w:t>adjust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284762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much</w:t>
            </w: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where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</w:tr>
      <w:tr w:rsidR="0089050E" w:rsidTr="00E2295C">
        <w:trPr>
          <w:trHeight w:val="33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560CE">
              <w:rPr>
                <w:rFonts w:ascii="Comic Sans MS" w:eastAsia="XCCW Joined 25a" w:hAnsi="Comic Sans MS" w:cs="XCCW Joined 25a"/>
                <w:sz w:val="28"/>
                <w:szCs w:val="20"/>
              </w:rPr>
              <w:t>wear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50E" w:rsidRPr="00F560CE" w:rsidRDefault="0089050E" w:rsidP="0089050E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</w:tr>
    </w:tbl>
    <w:p w:rsidR="00B65895" w:rsidRDefault="00B65895" w:rsidP="00E2295C">
      <w:pPr>
        <w:pStyle w:val="Body"/>
      </w:pPr>
      <w:bookmarkStart w:id="0" w:name="_GoBack"/>
      <w:bookmarkEnd w:id="0"/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6973E9"/>
    <w:rsid w:val="00866EBB"/>
    <w:rsid w:val="0089050E"/>
    <w:rsid w:val="00B65895"/>
    <w:rsid w:val="00E2295C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D5A56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FD5FD651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4</cp:revision>
  <dcterms:created xsi:type="dcterms:W3CDTF">2022-09-30T15:10:00Z</dcterms:created>
  <dcterms:modified xsi:type="dcterms:W3CDTF">2022-09-30T15:12:00Z</dcterms:modified>
</cp:coreProperties>
</file>