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663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</w:tblGrid>
      <w:tr w:rsidR="00626C3B" w:rsidRPr="00DC4DE4" w14:paraId="669CBC94" w14:textId="1472F2BB" w:rsidTr="00626C3B">
        <w:trPr>
          <w:trHeight w:val="1770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623C2" w14:textId="1D9B0DA1" w:rsidR="00626C3B" w:rsidRPr="00DC4DE4" w:rsidRDefault="00477E5D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4</w:t>
            </w:r>
          </w:p>
          <w:p w14:paraId="68368B90" w14:textId="3F9EC26D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="00477E5D">
              <w:rPr>
                <w:rFonts w:ascii="Comic Sans MS" w:eastAsia="XCCW Joined 25a" w:hAnsi="Comic Sans MS" w:cs="XCCW Joined 25a"/>
                <w:bCs/>
                <w:sz w:val="20"/>
                <w:szCs w:val="20"/>
              </w:rPr>
              <w:t xml:space="preserve">I can learn, </w:t>
            </w:r>
            <w:proofErr w:type="spellStart"/>
            <w:r w:rsidR="00477E5D">
              <w:rPr>
                <w:rFonts w:ascii="Comic Sans MS" w:eastAsia="XCCW Joined 25a" w:hAnsi="Comic Sans MS" w:cs="XCCW Joined 25a"/>
                <w:bCs/>
                <w:sz w:val="20"/>
                <w:szCs w:val="20"/>
              </w:rPr>
              <w:t>recognise</w:t>
            </w:r>
            <w:proofErr w:type="spellEnd"/>
            <w:r w:rsidR="00477E5D">
              <w:rPr>
                <w:rFonts w:ascii="Comic Sans MS" w:eastAsia="XCCW Joined 25a" w:hAnsi="Comic Sans MS" w:cs="XCCW Joined 25a"/>
                <w:bCs/>
                <w:sz w:val="20"/>
                <w:szCs w:val="20"/>
              </w:rPr>
              <w:t xml:space="preserve"> and spell </w:t>
            </w:r>
            <w:r w:rsidR="00477E5D" w:rsidRPr="00477E5D">
              <w:rPr>
                <w:rFonts w:ascii="Comic Sans MS" w:eastAsia="XCCW Joined 25a" w:hAnsi="Comic Sans MS" w:cs="XCCW Joined 25a"/>
                <w:bCs/>
                <w:sz w:val="20"/>
                <w:szCs w:val="20"/>
              </w:rPr>
              <w:t>w</w:t>
            </w:r>
            <w:r w:rsidR="00477E5D" w:rsidRPr="00477E5D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ords with </w:t>
            </w:r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the </w:t>
            </w:r>
            <w:r w:rsidR="00477E5D" w:rsidRPr="00477E5D">
              <w:rPr>
                <w:rFonts w:ascii="Comic Sans MS" w:eastAsia="XCCW Joined 25a" w:hAnsi="Comic Sans MS" w:cs="XCCW Joined 25a"/>
                <w:sz w:val="20"/>
                <w:szCs w:val="20"/>
              </w:rPr>
              <w:t>/</w:t>
            </w:r>
            <w:proofErr w:type="spellStart"/>
            <w:r w:rsidR="00477E5D" w:rsidRPr="00477E5D">
              <w:rPr>
                <w:rFonts w:ascii="Comic Sans MS" w:eastAsia="XCCW Joined 25a" w:hAnsi="Comic Sans MS" w:cs="XCCW Joined 25a"/>
                <w:sz w:val="20"/>
                <w:szCs w:val="20"/>
              </w:rPr>
              <w:t>ur</w:t>
            </w:r>
            <w:proofErr w:type="spellEnd"/>
            <w:r w:rsidR="00477E5D" w:rsidRPr="00477E5D">
              <w:rPr>
                <w:rFonts w:ascii="Comic Sans MS" w:eastAsia="XCCW Joined 25a" w:hAnsi="Comic Sans MS" w:cs="XCCW Joined 25a"/>
                <w:sz w:val="20"/>
                <w:szCs w:val="20"/>
              </w:rPr>
              <w:t>/sound spelt with ear.</w:t>
            </w:r>
          </w:p>
          <w:p w14:paraId="0F94F519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14:paraId="608B7521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9966A" w14:textId="72E7594E" w:rsidR="00626C3B" w:rsidRPr="00DC4DE4" w:rsidRDefault="00477E5D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4</w:t>
            </w:r>
          </w:p>
          <w:p w14:paraId="19BC2B4A" w14:textId="06DC1883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Obj: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</w:t>
            </w:r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/j/ sound spelt with -</w:t>
            </w:r>
            <w:proofErr w:type="spellStart"/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>dge</w:t>
            </w:r>
            <w:proofErr w:type="spellEnd"/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–</w:t>
            </w:r>
            <w:proofErr w:type="spellStart"/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>ge</w:t>
            </w:r>
            <w:proofErr w:type="spellEnd"/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at the end of words.</w:t>
            </w:r>
          </w:p>
          <w:p w14:paraId="62D573FF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14:paraId="50CD7186" w14:textId="31CFEDBB" w:rsidR="00626C3B" w:rsidRPr="00DC4DE4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07DA" w14:textId="65EB7CAA" w:rsidR="00626C3B" w:rsidRPr="00626C3B" w:rsidRDefault="00477E5D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4</w:t>
            </w:r>
          </w:p>
          <w:p w14:paraId="24393B09" w14:textId="78C753B7" w:rsidR="00477E5D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</w:t>
            </w:r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>sound /ng/ spelt n before g and the sound /</w:t>
            </w:r>
            <w:proofErr w:type="spellStart"/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>nk</w:t>
            </w:r>
            <w:proofErr w:type="spellEnd"/>
            <w:r w:rsidR="00477E5D">
              <w:rPr>
                <w:rFonts w:ascii="Comic Sans MS" w:eastAsia="XCCW Joined 25a" w:hAnsi="Comic Sans MS" w:cs="XCCW Joined 25a"/>
                <w:sz w:val="20"/>
                <w:szCs w:val="20"/>
              </w:rPr>
              <w:t>/ spelt n before k</w:t>
            </w:r>
          </w:p>
          <w:p w14:paraId="310CDCC5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14:paraId="4FFB731E" w14:textId="557E3E97" w:rsidR="00626C3B" w:rsidRPr="00DC4DE4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626C3B" w:rsidRPr="00DC4DE4" w14:paraId="64E6A596" w14:textId="7DF15D2F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B6D3B" w14:textId="607E08BA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earth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23DE" w14:textId="1A889F82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badge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D643" w14:textId="7FC5102C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bank</w:t>
            </w:r>
          </w:p>
        </w:tc>
      </w:tr>
      <w:tr w:rsidR="00626C3B" w:rsidRPr="00DC4DE4" w14:paraId="2F570E2A" w14:textId="6029F09D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B513E" w14:textId="2F9E013F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early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FEA3" w14:textId="73AF8608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edge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9CCC" w14:textId="56A31299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think</w:t>
            </w:r>
          </w:p>
        </w:tc>
        <w:bookmarkStart w:id="0" w:name="_GoBack"/>
        <w:bookmarkEnd w:id="0"/>
      </w:tr>
      <w:tr w:rsidR="00626C3B" w:rsidRPr="00DC4DE4" w14:paraId="0BC8C098" w14:textId="6601C4B1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724D8" w14:textId="22B8468B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learn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F516" w14:textId="27A28FAB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bridge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02DA" w14:textId="12429DB3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honk</w:t>
            </w:r>
          </w:p>
        </w:tc>
      </w:tr>
      <w:tr w:rsidR="00626C3B" w:rsidRPr="00DC4DE4" w14:paraId="4BB61198" w14:textId="7215D67B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147CF" w14:textId="4B6AACBF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heard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F1B3" w14:textId="04AEFCC5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dodge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D4DE" w14:textId="1F23630A" w:rsidR="00626C3B" w:rsidRPr="00626C3B" w:rsidRDefault="00477E5D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sunk</w:t>
            </w:r>
          </w:p>
        </w:tc>
      </w:tr>
      <w:tr w:rsidR="00477E5D" w:rsidRPr="00DC4DE4" w14:paraId="534874C9" w14:textId="78E076F0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DC06C" w14:textId="6BB01033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earn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5CD95" w14:textId="2C6BA864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fudge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31BF" w14:textId="065CD51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long</w:t>
            </w:r>
          </w:p>
        </w:tc>
      </w:tr>
      <w:tr w:rsidR="00477E5D" w:rsidRPr="00DC4DE4" w14:paraId="243752D9" w14:textId="680FE47D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52BFF" w14:textId="4BCF1CFE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pearl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F7BF" w14:textId="0688988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age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215F" w14:textId="11DB1D73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sing</w:t>
            </w:r>
          </w:p>
        </w:tc>
      </w:tr>
      <w:tr w:rsidR="00477E5D" w:rsidRPr="00DC4DE4" w14:paraId="50D9CE05" w14:textId="31EBA8E1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207C6" w14:textId="71320F92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search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5454" w14:textId="02EA1F26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huge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1E7E" w14:textId="1E058F09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string</w:t>
            </w:r>
          </w:p>
        </w:tc>
      </w:tr>
      <w:tr w:rsidR="00477E5D" w:rsidRPr="00DC4DE4" w14:paraId="1C9018B2" w14:textId="687A81C2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18084" w14:textId="467C7830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unearth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E3CC" w14:textId="60908C1C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>
              <w:rPr>
                <w:rFonts w:ascii="Comic Sans MS" w:hAnsi="Comic Sans MS"/>
              </w:rPr>
              <w:t>change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4BE1" w14:textId="75CD62F0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hang</w:t>
            </w:r>
          </w:p>
        </w:tc>
      </w:tr>
      <w:tr w:rsidR="00477E5D" w:rsidRPr="00DC4DE4" w14:paraId="31D413E4" w14:textId="6B15969B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03523" w14:textId="76CC2C51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earl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C5DC" w14:textId="7777777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DB15" w14:textId="7777777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</w:tr>
      <w:tr w:rsidR="00477E5D" w:rsidRPr="00DC4DE4" w14:paraId="05219A64" w14:textId="4057E7A8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BE320" w14:textId="1994956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eastAsia="XCCW Joined 25a" w:hAnsi="Comic Sans MS" w:cs="XCCW Joined 25a"/>
              </w:rPr>
              <w:t>rehearse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5F967" w14:textId="7777777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BC3E" w14:textId="77777777" w:rsidR="00477E5D" w:rsidRPr="00626C3B" w:rsidRDefault="00477E5D" w:rsidP="00477E5D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</w:tr>
    </w:tbl>
    <w:p w14:paraId="752CAAB8" w14:textId="77777777" w:rsidR="00390B65" w:rsidRDefault="00390B65">
      <w:pPr>
        <w:pStyle w:val="Body"/>
        <w:ind w:left="108" w:hanging="108"/>
      </w:pPr>
    </w:p>
    <w:p w14:paraId="4D9E3E1E" w14:textId="77777777" w:rsidR="00390B65" w:rsidRDefault="00390B65">
      <w:pPr>
        <w:pStyle w:val="BodyA"/>
        <w:spacing w:line="240" w:lineRule="auto"/>
      </w:pPr>
    </w:p>
    <w:p w14:paraId="4AC1E6AE" w14:textId="77777777" w:rsidR="00390B65" w:rsidRDefault="00390B65">
      <w:pPr>
        <w:pStyle w:val="BodyA"/>
      </w:pPr>
    </w:p>
    <w:p w14:paraId="0BBB7CA1" w14:textId="77777777" w:rsidR="00390B65" w:rsidRDefault="00390B65">
      <w:pPr>
        <w:pStyle w:val="BodyA"/>
      </w:pPr>
    </w:p>
    <w:p w14:paraId="32A8D0AE" w14:textId="77777777" w:rsidR="00390B65" w:rsidRDefault="00390B65">
      <w:pPr>
        <w:pStyle w:val="BodyA"/>
      </w:pPr>
    </w:p>
    <w:sectPr w:rsidR="00390B65">
      <w:headerReference w:type="default" r:id="rId7"/>
      <w:footerReference w:type="default" r:id="rId8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E4F90" w14:textId="77777777" w:rsidR="00484B26" w:rsidRDefault="00484B26">
      <w:r>
        <w:separator/>
      </w:r>
    </w:p>
  </w:endnote>
  <w:endnote w:type="continuationSeparator" w:id="0">
    <w:p w14:paraId="543F3710" w14:textId="77777777" w:rsidR="00484B26" w:rsidRDefault="0048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A33EB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FAE27" w14:textId="77777777" w:rsidR="00484B26" w:rsidRDefault="00484B26">
      <w:r>
        <w:separator/>
      </w:r>
    </w:p>
  </w:footnote>
  <w:footnote w:type="continuationSeparator" w:id="0">
    <w:p w14:paraId="250CD334" w14:textId="77777777" w:rsidR="00484B26" w:rsidRDefault="00484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453A6" w14:textId="77777777" w:rsidR="00390B65" w:rsidRDefault="00390B6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390B65"/>
    <w:rsid w:val="00477E5D"/>
    <w:rsid w:val="00484B26"/>
    <w:rsid w:val="005C131C"/>
    <w:rsid w:val="00626C3B"/>
    <w:rsid w:val="007B23D6"/>
    <w:rsid w:val="00977089"/>
    <w:rsid w:val="009C127A"/>
    <w:rsid w:val="00D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BD13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BCB31-9296-47DF-B6E7-1398F930E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B13FC8F0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</dc:creator>
  <cp:lastModifiedBy>Suzanne Knutt</cp:lastModifiedBy>
  <cp:revision>2</cp:revision>
  <dcterms:created xsi:type="dcterms:W3CDTF">2022-09-20T16:50:00Z</dcterms:created>
  <dcterms:modified xsi:type="dcterms:W3CDTF">2022-09-20T16:50:00Z</dcterms:modified>
</cp:coreProperties>
</file>