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663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</w:tblGrid>
      <w:tr w:rsidR="00626C3B" w:rsidRPr="00DC4DE4" w14:paraId="669CBC94" w14:textId="1472F2BB" w:rsidTr="00626C3B">
        <w:trPr>
          <w:trHeight w:val="1770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623C2" w14:textId="77777777" w:rsidR="00626C3B" w:rsidRPr="00DC4DE4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14:paraId="68368B90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Obj: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/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ai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/ sound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ei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14:paraId="0F94F519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14:paraId="608B7521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9966A" w14:textId="77777777" w:rsidR="00626C3B" w:rsidRPr="00DC4DE4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1</w:t>
            </w:r>
          </w:p>
          <w:p w14:paraId="19BC2B4A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Obj: 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/n/ spelt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kn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gn</w:t>
            </w:r>
            <w:proofErr w:type="spellEnd"/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’ at the beginning of words</w:t>
            </w:r>
          </w:p>
          <w:p w14:paraId="62D573FF" w14:textId="77777777" w:rsidR="00626C3B" w:rsidRPr="00DC4DE4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14:paraId="50CD7186" w14:textId="31CFEDBB" w:rsidR="00626C3B" w:rsidRPr="00DC4DE4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DC4DE4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DC4DE4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07DA" w14:textId="77777777" w:rsidR="00626C3B" w:rsidRPr="00626C3B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1 Week 2</w:t>
            </w:r>
          </w:p>
          <w:p w14:paraId="498FE9E5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words with the sound /l/, /k/ and /z/ spelt ‘ll’, ‘</w:t>
            </w:r>
            <w:proofErr w:type="spellStart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zz</w:t>
            </w:r>
            <w:proofErr w:type="spellEnd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’ and ‘</w:t>
            </w:r>
            <w:proofErr w:type="spellStart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ck</w:t>
            </w:r>
            <w:proofErr w:type="spellEnd"/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14:paraId="310CDCC5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14:paraId="4FFB731E" w14:textId="557E3E97" w:rsidR="00626C3B" w:rsidRPr="00DC4DE4" w:rsidRDefault="00626C3B" w:rsidP="00626C3B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626C3B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626C3B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626C3B" w:rsidRPr="00DC4DE4" w14:paraId="64E6A596" w14:textId="7DF15D2F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FB6D3B" w14:textId="1E34707B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obey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D23DE" w14:textId="5E12F8BF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write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D643" w14:textId="67341C91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well</w:t>
            </w:r>
          </w:p>
        </w:tc>
      </w:tr>
      <w:tr w:rsidR="00626C3B" w:rsidRPr="00DC4DE4" w14:paraId="2F570E2A" w14:textId="6029F09D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6B513E" w14:textId="172408B3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grey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FEA3" w14:textId="0BF5D7BF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written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9CCC" w14:textId="5538CE3A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pull</w:t>
            </w:r>
          </w:p>
        </w:tc>
      </w:tr>
      <w:tr w:rsidR="00626C3B" w:rsidRPr="00DC4DE4" w14:paraId="0BC8C098" w14:textId="6601C4B1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724D8" w14:textId="16EAB600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prey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2F516" w14:textId="6AD8098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wrong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02DA" w14:textId="7F4C61F4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full</w:t>
            </w:r>
          </w:p>
        </w:tc>
      </w:tr>
      <w:tr w:rsidR="00626C3B" w:rsidRPr="00DC4DE4" w14:paraId="4BB61198" w14:textId="7215D67B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147CF" w14:textId="61D2888B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whey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F1B3" w14:textId="7D880A22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wrist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D4DE" w14:textId="3056DA82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wall</w:t>
            </w:r>
          </w:p>
        </w:tc>
      </w:tr>
      <w:tr w:rsidR="00626C3B" w:rsidRPr="00DC4DE4" w14:paraId="534874C9" w14:textId="78E076F0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DC06C" w14:textId="2C76E08D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survey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5CD95" w14:textId="120712E9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wreck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331BF" w14:textId="0F09734A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fizz</w:t>
            </w:r>
          </w:p>
        </w:tc>
      </w:tr>
      <w:tr w:rsidR="00626C3B" w:rsidRPr="00DC4DE4" w14:paraId="243752D9" w14:textId="680FE47D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52BFF" w14:textId="4CD85812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convey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F7BF" w14:textId="5AE55C3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wrestle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215F" w14:textId="78988AFD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back</w:t>
            </w:r>
          </w:p>
        </w:tc>
      </w:tr>
      <w:tr w:rsidR="00626C3B" w:rsidRPr="00DC4DE4" w14:paraId="50D9CE05" w14:textId="31EBA8E1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7207C6" w14:textId="78CDE755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purvey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5454" w14:textId="6E76D076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wriggle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1E7E" w14:textId="0F18F31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>stick</w:t>
            </w:r>
          </w:p>
        </w:tc>
        <w:bookmarkStart w:id="0" w:name="_GoBack"/>
        <w:bookmarkEnd w:id="0"/>
      </w:tr>
      <w:tr w:rsidR="00626C3B" w:rsidRPr="00DC4DE4" w14:paraId="1C9018B2" w14:textId="687A81C2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18084" w14:textId="7C59779D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surveyor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E3CC" w14:textId="24565ABE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  <w:r w:rsidRPr="00626C3B">
              <w:rPr>
                <w:rFonts w:ascii="Comic Sans MS" w:hAnsi="Comic Sans MS"/>
              </w:rPr>
              <w:t>wren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4BE1" w14:textId="4B32717A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hAnsi="Comic Sans MS"/>
              </w:rPr>
              <w:t xml:space="preserve">flick </w:t>
            </w:r>
          </w:p>
        </w:tc>
      </w:tr>
      <w:tr w:rsidR="00626C3B" w:rsidRPr="00DC4DE4" w14:paraId="31D413E4" w14:textId="6B15969B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03523" w14:textId="59E9223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conveyed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5C5DC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3DB15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</w:tr>
      <w:tr w:rsidR="00626C3B" w:rsidRPr="00DC4DE4" w14:paraId="05219A64" w14:textId="4057E7A8" w:rsidTr="00626C3B">
        <w:trPr>
          <w:trHeight w:val="337"/>
        </w:trPr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BE320" w14:textId="2A4255FC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626C3B">
              <w:rPr>
                <w:rFonts w:ascii="Comic Sans MS" w:eastAsia="XCCW Joined 25a" w:hAnsi="Comic Sans MS" w:cs="XCCW Joined 25a"/>
              </w:rPr>
              <w:t>disobey</w:t>
            </w: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5F967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  <w:tc>
          <w:tcPr>
            <w:tcW w:w="3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4BC3E" w14:textId="77777777" w:rsidR="00626C3B" w:rsidRPr="00626C3B" w:rsidRDefault="00626C3B" w:rsidP="00626C3B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</w:rPr>
            </w:pPr>
          </w:p>
        </w:tc>
      </w:tr>
    </w:tbl>
    <w:p w14:paraId="752CAAB8" w14:textId="77777777" w:rsidR="00390B65" w:rsidRDefault="00390B65">
      <w:pPr>
        <w:pStyle w:val="Body"/>
        <w:ind w:left="108" w:hanging="108"/>
      </w:pPr>
    </w:p>
    <w:p w14:paraId="4D9E3E1E" w14:textId="77777777" w:rsidR="00390B65" w:rsidRDefault="00390B65">
      <w:pPr>
        <w:pStyle w:val="BodyA"/>
        <w:spacing w:line="240" w:lineRule="auto"/>
      </w:pPr>
    </w:p>
    <w:p w14:paraId="4AC1E6AE" w14:textId="77777777" w:rsidR="00390B65" w:rsidRDefault="00390B65">
      <w:pPr>
        <w:pStyle w:val="BodyA"/>
      </w:pPr>
    </w:p>
    <w:p w14:paraId="0BBB7CA1" w14:textId="77777777" w:rsidR="00390B65" w:rsidRDefault="00390B65">
      <w:pPr>
        <w:pStyle w:val="BodyA"/>
      </w:pPr>
    </w:p>
    <w:p w14:paraId="32A8D0AE" w14:textId="77777777" w:rsidR="00390B65" w:rsidRDefault="00390B65">
      <w:pPr>
        <w:pStyle w:val="BodyA"/>
      </w:pPr>
    </w:p>
    <w:sectPr w:rsidR="00390B65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E4F90" w14:textId="77777777" w:rsidR="00484B26" w:rsidRDefault="00484B26">
      <w:r>
        <w:separator/>
      </w:r>
    </w:p>
  </w:endnote>
  <w:endnote w:type="continuationSeparator" w:id="0">
    <w:p w14:paraId="543F3710" w14:textId="77777777" w:rsidR="00484B26" w:rsidRDefault="0048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A33EB" w14:textId="77777777"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FAE27" w14:textId="77777777" w:rsidR="00484B26" w:rsidRDefault="00484B26">
      <w:r>
        <w:separator/>
      </w:r>
    </w:p>
  </w:footnote>
  <w:footnote w:type="continuationSeparator" w:id="0">
    <w:p w14:paraId="250CD334" w14:textId="77777777" w:rsidR="00484B26" w:rsidRDefault="00484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9453A6" w14:textId="77777777" w:rsidR="00390B65" w:rsidRDefault="00390B6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390B65"/>
    <w:rsid w:val="00484B26"/>
    <w:rsid w:val="005C131C"/>
    <w:rsid w:val="00626C3B"/>
    <w:rsid w:val="007B23D6"/>
    <w:rsid w:val="00977089"/>
    <w:rsid w:val="009C127A"/>
    <w:rsid w:val="00DC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FBD13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7DF02056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</dc:creator>
  <cp:lastModifiedBy>Suzanne Knutt</cp:lastModifiedBy>
  <cp:revision>2</cp:revision>
  <dcterms:created xsi:type="dcterms:W3CDTF">2022-09-08T09:01:00Z</dcterms:created>
  <dcterms:modified xsi:type="dcterms:W3CDTF">2022-09-08T09:01:00Z</dcterms:modified>
</cp:coreProperties>
</file>