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D094C" w14:textId="77777777" w:rsidR="00AA7EC9" w:rsidRPr="000B6404" w:rsidRDefault="00AA7EC9" w:rsidP="00AA7EC9">
      <w:pPr>
        <w:rPr>
          <w:i/>
          <w:sz w:val="32"/>
          <w:szCs w:val="28"/>
        </w:rPr>
      </w:pPr>
      <w:r w:rsidRPr="000B6404">
        <w:rPr>
          <w:i/>
          <w:sz w:val="32"/>
          <w:szCs w:val="28"/>
        </w:rPr>
        <w:t xml:space="preserve">As </w:t>
      </w:r>
      <w:r>
        <w:rPr>
          <w:i/>
          <w:sz w:val="32"/>
          <w:szCs w:val="28"/>
        </w:rPr>
        <w:t xml:space="preserve">it is assessment week next week, </w:t>
      </w:r>
      <w:r w:rsidRPr="000B6404">
        <w:rPr>
          <w:i/>
          <w:sz w:val="32"/>
          <w:szCs w:val="28"/>
        </w:rPr>
        <w:t>we are looking at the style of some of the reasoning questions which may pop up.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4224"/>
      </w:tblGrid>
      <w:tr w:rsidR="00942853" w:rsidRPr="00942853" w14:paraId="5181A87B" w14:textId="77777777" w:rsidTr="003C7024">
        <w:trPr>
          <w:trHeight w:val="978"/>
        </w:trPr>
        <w:tc>
          <w:tcPr>
            <w:tcW w:w="2980" w:type="pct"/>
            <w:vAlign w:val="center"/>
          </w:tcPr>
          <w:p w14:paraId="68B8D43D" w14:textId="0D3CEE7C" w:rsidR="000B6404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2 tens + 3 ones =</w:t>
            </w:r>
          </w:p>
          <w:p w14:paraId="6957816B" w14:textId="3F040833" w:rsidR="00942853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3 tens + 4 ones =</w:t>
            </w:r>
            <w:r w:rsidR="00942853"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</w:p>
        </w:tc>
        <w:tc>
          <w:tcPr>
            <w:tcW w:w="2020" w:type="pct"/>
          </w:tcPr>
          <w:p w14:paraId="5D0CDCDB" w14:textId="77777777" w:rsidR="00942853" w:rsidRPr="000B6404" w:rsidRDefault="00942853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942853" w:rsidRPr="00942853" w14:paraId="2D064EE6" w14:textId="77777777" w:rsidTr="003C7024">
        <w:trPr>
          <w:trHeight w:val="1024"/>
        </w:trPr>
        <w:tc>
          <w:tcPr>
            <w:tcW w:w="2980" w:type="pct"/>
            <w:vAlign w:val="center"/>
          </w:tcPr>
          <w:p w14:paraId="7629583D" w14:textId="6CD4B2C4" w:rsidR="00942853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There are 30 children at the school fair.  17 of them are girls.  How many are boys?</w:t>
            </w:r>
          </w:p>
        </w:tc>
        <w:tc>
          <w:tcPr>
            <w:tcW w:w="2020" w:type="pct"/>
          </w:tcPr>
          <w:p w14:paraId="2B2B0908" w14:textId="77777777" w:rsidR="00942853" w:rsidRPr="000B6404" w:rsidRDefault="00942853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942853" w:rsidRPr="00942853" w14:paraId="7E43249F" w14:textId="77777777" w:rsidTr="003C7024">
        <w:trPr>
          <w:trHeight w:val="999"/>
        </w:trPr>
        <w:tc>
          <w:tcPr>
            <w:tcW w:w="2980" w:type="pct"/>
            <w:vAlign w:val="center"/>
          </w:tcPr>
          <w:p w14:paraId="660DA2F9" w14:textId="6B8B9867" w:rsidR="00942853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Pencils are packed in groups of 5.  How many pencils are there if there are 8 groups?</w:t>
            </w:r>
            <w:r w:rsidR="00942853"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</w:p>
        </w:tc>
        <w:tc>
          <w:tcPr>
            <w:tcW w:w="2020" w:type="pct"/>
          </w:tcPr>
          <w:p w14:paraId="343206FF" w14:textId="77777777" w:rsidR="00942853" w:rsidRPr="000B6404" w:rsidRDefault="00942853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942853" w:rsidRPr="00942853" w14:paraId="1B058DFA" w14:textId="77777777" w:rsidTr="003C7024">
        <w:trPr>
          <w:trHeight w:val="1045"/>
        </w:trPr>
        <w:tc>
          <w:tcPr>
            <w:tcW w:w="2980" w:type="pct"/>
            <w:vAlign w:val="center"/>
          </w:tcPr>
          <w:p w14:paraId="1CA829DA" w14:textId="25E53792" w:rsidR="00942853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 w:rsidR="0039626F"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+ </w:t>
            </w:r>
            <w:r w:rsidR="0039626F"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="0039626F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>= 40</w:t>
            </w:r>
          </w:p>
          <w:p w14:paraId="5F848A63" w14:textId="5940EEF0" w:rsidR="000B6404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="0039626F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>= 25</w:t>
            </w:r>
          </w:p>
          <w:p w14:paraId="2B6AD3AC" w14:textId="2B1B5604" w:rsidR="000B6404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="0039626F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>= 15</w:t>
            </w:r>
          </w:p>
          <w:p w14:paraId="70E0EC9B" w14:textId="7A7C038B" w:rsidR="000B6404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= </w:t>
            </w:r>
          </w:p>
        </w:tc>
        <w:tc>
          <w:tcPr>
            <w:tcW w:w="2020" w:type="pct"/>
          </w:tcPr>
          <w:p w14:paraId="7FE1F875" w14:textId="77777777" w:rsidR="00942853" w:rsidRPr="000B6404" w:rsidRDefault="00942853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942853" w:rsidRPr="00942853" w14:paraId="69C5DE55" w14:textId="77777777" w:rsidTr="003C7024">
        <w:trPr>
          <w:trHeight w:val="1092"/>
        </w:trPr>
        <w:tc>
          <w:tcPr>
            <w:tcW w:w="2980" w:type="pct"/>
            <w:vAlign w:val="center"/>
          </w:tcPr>
          <w:p w14:paraId="2D6D5EE8" w14:textId="77777777" w:rsidR="00942853" w:rsidRPr="000B6404" w:rsidRDefault="000B6404" w:rsidP="000B6404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Liz has 200 marbles.</w:t>
            </w:r>
          </w:p>
          <w:p w14:paraId="58F832E4" w14:textId="77777777" w:rsidR="000B6404" w:rsidRPr="000B6404" w:rsidRDefault="000B6404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Jim has 80 less than Liz.</w:t>
            </w:r>
          </w:p>
          <w:p w14:paraId="3F2471D5" w14:textId="704CBA5E" w:rsidR="000B6404" w:rsidRPr="000B6404" w:rsidRDefault="000B6404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Jim wants 300 marbles.  How many more does he need?</w:t>
            </w:r>
          </w:p>
        </w:tc>
        <w:tc>
          <w:tcPr>
            <w:tcW w:w="2020" w:type="pct"/>
          </w:tcPr>
          <w:p w14:paraId="742FD330" w14:textId="77777777" w:rsidR="00942853" w:rsidRPr="000B6404" w:rsidRDefault="00942853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942853" w:rsidRPr="00942853" w14:paraId="2064D01B" w14:textId="77777777" w:rsidTr="003C7024">
        <w:trPr>
          <w:trHeight w:val="996"/>
        </w:trPr>
        <w:tc>
          <w:tcPr>
            <w:tcW w:w="2980" w:type="pct"/>
            <w:vAlign w:val="center"/>
          </w:tcPr>
          <w:p w14:paraId="66EF537E" w14:textId="0B300087" w:rsidR="00942853" w:rsidRPr="000B6404" w:rsidRDefault="00942853" w:rsidP="0039626F">
            <w:pPr>
              <w:pStyle w:val="ListParagraph"/>
              <w:numPr>
                <w:ilvl w:val="0"/>
                <w:numId w:val="2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Cakes are in packs of </w:t>
            </w:r>
            <w:r w:rsidR="0039626F">
              <w:rPr>
                <w:rFonts w:ascii="Calibri" w:hAnsi="Calibri" w:cs="Arial"/>
                <w:i/>
                <w:sz w:val="48"/>
                <w:szCs w:val="44"/>
              </w:rPr>
              <w:t>4</w:t>
            </w:r>
            <w:r w:rsidRPr="000B6404">
              <w:rPr>
                <w:rFonts w:ascii="Calibri" w:hAnsi="Calibri" w:cs="Arial"/>
                <w:b/>
                <w:i/>
                <w:sz w:val="48"/>
                <w:szCs w:val="44"/>
              </w:rPr>
              <w:t xml:space="preserve">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and I have bought 4 packs. How </w:t>
            </w:r>
            <w:r w:rsidR="0039626F">
              <w:rPr>
                <w:rFonts w:ascii="Calibri" w:hAnsi="Calibri" w:cs="Arial"/>
                <w:i/>
                <w:sz w:val="48"/>
                <w:szCs w:val="44"/>
              </w:rPr>
              <w:t>many cakes are there altogether?</w:t>
            </w:r>
          </w:p>
        </w:tc>
        <w:tc>
          <w:tcPr>
            <w:tcW w:w="2020" w:type="pct"/>
          </w:tcPr>
          <w:p w14:paraId="06630934" w14:textId="77777777" w:rsidR="00942853" w:rsidRPr="000B6404" w:rsidRDefault="00942853" w:rsidP="000B6404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</w:tbl>
    <w:p w14:paraId="76CF19EC" w14:textId="77777777" w:rsidR="00AA7EC9" w:rsidRPr="000B6404" w:rsidRDefault="00AA7EC9" w:rsidP="00AA7EC9">
      <w:pPr>
        <w:rPr>
          <w:i/>
          <w:sz w:val="32"/>
          <w:szCs w:val="28"/>
        </w:rPr>
      </w:pPr>
      <w:r w:rsidRPr="000B6404">
        <w:rPr>
          <w:i/>
          <w:sz w:val="32"/>
          <w:szCs w:val="28"/>
        </w:rPr>
        <w:lastRenderedPageBreak/>
        <w:t xml:space="preserve">As </w:t>
      </w:r>
      <w:r>
        <w:rPr>
          <w:i/>
          <w:sz w:val="32"/>
          <w:szCs w:val="28"/>
        </w:rPr>
        <w:t xml:space="preserve">it is assessment week next week, </w:t>
      </w:r>
      <w:r w:rsidRPr="000B6404">
        <w:rPr>
          <w:i/>
          <w:sz w:val="32"/>
          <w:szCs w:val="28"/>
        </w:rPr>
        <w:t>we are looking at the style of some of the reasoning questions which may pop up.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4224"/>
      </w:tblGrid>
      <w:tr w:rsidR="0039626F" w:rsidRPr="00942853" w14:paraId="2B65305E" w14:textId="77777777" w:rsidTr="00EB3503">
        <w:trPr>
          <w:trHeight w:val="978"/>
        </w:trPr>
        <w:tc>
          <w:tcPr>
            <w:tcW w:w="2980" w:type="pct"/>
            <w:vAlign w:val="center"/>
          </w:tcPr>
          <w:p w14:paraId="1ABE2133" w14:textId="192E2035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>
              <w:rPr>
                <w:rFonts w:ascii="Calibri" w:hAnsi="Calibri" w:cs="Arial"/>
                <w:i/>
                <w:sz w:val="48"/>
                <w:szCs w:val="44"/>
              </w:rPr>
              <w:t>6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tens +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8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ones =</w:t>
            </w:r>
          </w:p>
          <w:p w14:paraId="0B0C5B60" w14:textId="49E70187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>
              <w:rPr>
                <w:rFonts w:ascii="Calibri" w:hAnsi="Calibri" w:cs="Arial"/>
                <w:i/>
                <w:sz w:val="48"/>
                <w:szCs w:val="44"/>
              </w:rPr>
              <w:t>5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tens +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9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ones = </w:t>
            </w:r>
          </w:p>
        </w:tc>
        <w:tc>
          <w:tcPr>
            <w:tcW w:w="2020" w:type="pct"/>
          </w:tcPr>
          <w:p w14:paraId="741A2E0A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14626DC3" w14:textId="77777777" w:rsidTr="00EB3503">
        <w:trPr>
          <w:trHeight w:val="1024"/>
        </w:trPr>
        <w:tc>
          <w:tcPr>
            <w:tcW w:w="2980" w:type="pct"/>
            <w:vAlign w:val="center"/>
          </w:tcPr>
          <w:p w14:paraId="63FD4E01" w14:textId="5189A970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There are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120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children at the school fair. 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70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of them are girls.  How many are boys?</w:t>
            </w:r>
          </w:p>
        </w:tc>
        <w:tc>
          <w:tcPr>
            <w:tcW w:w="2020" w:type="pct"/>
          </w:tcPr>
          <w:p w14:paraId="07A65DA0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1C82E4AF" w14:textId="77777777" w:rsidTr="00EB3503">
        <w:trPr>
          <w:trHeight w:val="999"/>
        </w:trPr>
        <w:tc>
          <w:tcPr>
            <w:tcW w:w="2980" w:type="pct"/>
            <w:vAlign w:val="center"/>
          </w:tcPr>
          <w:p w14:paraId="1F1992E1" w14:textId="22777592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Pencils are packed in groups of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8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.  How many pencils are there if there are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6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groups? </w:t>
            </w:r>
          </w:p>
        </w:tc>
        <w:tc>
          <w:tcPr>
            <w:tcW w:w="2020" w:type="pct"/>
          </w:tcPr>
          <w:p w14:paraId="33248EB1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676B6DC5" w14:textId="77777777" w:rsidTr="00EB3503">
        <w:trPr>
          <w:trHeight w:val="1045"/>
        </w:trPr>
        <w:tc>
          <w:tcPr>
            <w:tcW w:w="2980" w:type="pct"/>
            <w:vAlign w:val="center"/>
          </w:tcPr>
          <w:p w14:paraId="648BD2E2" w14:textId="3A78DED5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>
              <w:rPr>
                <w:rFonts w:ascii="Calibri" w:hAnsi="Calibri" w:cs="Arial"/>
                <w:i/>
                <w:sz w:val="48"/>
                <w:szCs w:val="44"/>
              </w:rPr>
              <w:t xml:space="preserve"> 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=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32</w:t>
            </w:r>
          </w:p>
          <w:p w14:paraId="6326029D" w14:textId="4C7B3D9A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 xml:space="preserve"> = 1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>5</w:t>
            </w:r>
          </w:p>
          <w:p w14:paraId="443F2B0F" w14:textId="50F0C899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 xml:space="preserve"> = 12</w:t>
            </w:r>
          </w:p>
          <w:p w14:paraId="4663B91D" w14:textId="77777777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= </w:t>
            </w:r>
          </w:p>
        </w:tc>
        <w:tc>
          <w:tcPr>
            <w:tcW w:w="2020" w:type="pct"/>
          </w:tcPr>
          <w:p w14:paraId="7AC15F21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1EA98FA2" w14:textId="77777777" w:rsidTr="00EB3503">
        <w:trPr>
          <w:trHeight w:val="1092"/>
        </w:trPr>
        <w:tc>
          <w:tcPr>
            <w:tcW w:w="2980" w:type="pct"/>
            <w:vAlign w:val="center"/>
          </w:tcPr>
          <w:p w14:paraId="1F5F1747" w14:textId="3516FD7A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>
              <w:rPr>
                <w:rFonts w:ascii="Calibri" w:hAnsi="Calibri" w:cs="Arial"/>
                <w:i/>
                <w:sz w:val="48"/>
                <w:szCs w:val="44"/>
              </w:rPr>
              <w:t>Liz has 276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marbles.</w:t>
            </w:r>
          </w:p>
          <w:p w14:paraId="1E0CCA2C" w14:textId="7CA353D3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Jim has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64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less than Liz.</w:t>
            </w:r>
          </w:p>
          <w:p w14:paraId="6BB4C97B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Jim wants 300 marbles.  How many more does he need?</w:t>
            </w:r>
          </w:p>
        </w:tc>
        <w:tc>
          <w:tcPr>
            <w:tcW w:w="2020" w:type="pct"/>
          </w:tcPr>
          <w:p w14:paraId="11A2692D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649CF241" w14:textId="77777777" w:rsidTr="00EB3503">
        <w:trPr>
          <w:trHeight w:val="996"/>
        </w:trPr>
        <w:tc>
          <w:tcPr>
            <w:tcW w:w="2980" w:type="pct"/>
            <w:vAlign w:val="center"/>
          </w:tcPr>
          <w:p w14:paraId="69F7FABD" w14:textId="5CA1BBEB" w:rsidR="0039626F" w:rsidRPr="000B6404" w:rsidRDefault="0039626F" w:rsidP="0039626F">
            <w:pPr>
              <w:pStyle w:val="ListParagraph"/>
              <w:numPr>
                <w:ilvl w:val="0"/>
                <w:numId w:val="5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Cakes are in packs of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3</w:t>
            </w:r>
            <w:r w:rsidRPr="000B6404">
              <w:rPr>
                <w:rFonts w:ascii="Calibri" w:hAnsi="Calibri" w:cs="Arial"/>
                <w:b/>
                <w:i/>
                <w:sz w:val="48"/>
                <w:szCs w:val="44"/>
              </w:rPr>
              <w:t xml:space="preserve">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and I have bought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9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packs. How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many cakes are there altogether?</w:t>
            </w:r>
          </w:p>
        </w:tc>
        <w:tc>
          <w:tcPr>
            <w:tcW w:w="2020" w:type="pct"/>
          </w:tcPr>
          <w:p w14:paraId="695B0A09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</w:tbl>
    <w:p w14:paraId="6FA70A42" w14:textId="3202D20A" w:rsidR="0039626F" w:rsidRPr="000B6404" w:rsidRDefault="0039626F" w:rsidP="0039626F">
      <w:pPr>
        <w:rPr>
          <w:i/>
          <w:sz w:val="32"/>
          <w:szCs w:val="28"/>
        </w:rPr>
      </w:pPr>
      <w:r w:rsidRPr="000B6404">
        <w:rPr>
          <w:i/>
          <w:sz w:val="32"/>
          <w:szCs w:val="28"/>
        </w:rPr>
        <w:lastRenderedPageBreak/>
        <w:t xml:space="preserve">As </w:t>
      </w:r>
      <w:r w:rsidR="00AA7EC9">
        <w:rPr>
          <w:i/>
          <w:sz w:val="32"/>
          <w:szCs w:val="28"/>
        </w:rPr>
        <w:t xml:space="preserve">it is assessment week next week, </w:t>
      </w:r>
      <w:r w:rsidRPr="000B6404">
        <w:rPr>
          <w:i/>
          <w:sz w:val="32"/>
          <w:szCs w:val="28"/>
        </w:rPr>
        <w:t>we are looking at the style of some of the reasoning questions which may pop up.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4224"/>
      </w:tblGrid>
      <w:tr w:rsidR="0039626F" w:rsidRPr="00942853" w14:paraId="39411781" w14:textId="77777777" w:rsidTr="00EB3503">
        <w:trPr>
          <w:trHeight w:val="978"/>
        </w:trPr>
        <w:tc>
          <w:tcPr>
            <w:tcW w:w="2980" w:type="pct"/>
            <w:vAlign w:val="center"/>
          </w:tcPr>
          <w:p w14:paraId="76418760" w14:textId="70D6FEF1" w:rsidR="0039626F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4"/>
                <w:szCs w:val="44"/>
              </w:rPr>
            </w:pPr>
            <w:r w:rsidRPr="0039626F">
              <w:rPr>
                <w:rFonts w:ascii="Calibri" w:hAnsi="Calibri" w:cs="Arial"/>
                <w:i/>
                <w:sz w:val="44"/>
                <w:szCs w:val="44"/>
              </w:rPr>
              <w:t xml:space="preserve">2 </w:t>
            </w:r>
            <w:proofErr w:type="gramStart"/>
            <w:r w:rsidRPr="0039626F">
              <w:rPr>
                <w:rFonts w:ascii="Calibri" w:hAnsi="Calibri" w:cs="Arial"/>
                <w:i/>
                <w:sz w:val="44"/>
                <w:szCs w:val="44"/>
              </w:rPr>
              <w:t>hundreds</w:t>
            </w:r>
            <w:proofErr w:type="gramEnd"/>
            <w:r w:rsidRPr="0039626F">
              <w:rPr>
                <w:rFonts w:ascii="Calibri" w:hAnsi="Calibri" w:cs="Arial"/>
                <w:i/>
                <w:sz w:val="44"/>
                <w:szCs w:val="44"/>
              </w:rPr>
              <w:t>, 6 tens + 8 ones =</w:t>
            </w:r>
          </w:p>
          <w:p w14:paraId="4AF36263" w14:textId="77541C85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39626F">
              <w:rPr>
                <w:rFonts w:ascii="Calibri" w:hAnsi="Calibri" w:cs="Arial"/>
                <w:i/>
                <w:sz w:val="44"/>
                <w:szCs w:val="44"/>
              </w:rPr>
              <w:t xml:space="preserve">7 hundreds, 5 tens + 9 ones = </w:t>
            </w:r>
          </w:p>
        </w:tc>
        <w:tc>
          <w:tcPr>
            <w:tcW w:w="2020" w:type="pct"/>
          </w:tcPr>
          <w:p w14:paraId="76125B2F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30047344" w14:textId="77777777" w:rsidTr="00EB3503">
        <w:trPr>
          <w:trHeight w:val="1024"/>
        </w:trPr>
        <w:tc>
          <w:tcPr>
            <w:tcW w:w="2980" w:type="pct"/>
            <w:vAlign w:val="center"/>
          </w:tcPr>
          <w:p w14:paraId="112F8C67" w14:textId="5DBB02EC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There are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167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children at the school fair. 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84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of them are girls.  How many are boys?</w:t>
            </w:r>
          </w:p>
        </w:tc>
        <w:tc>
          <w:tcPr>
            <w:tcW w:w="2020" w:type="pct"/>
          </w:tcPr>
          <w:p w14:paraId="682A0B68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2A380947" w14:textId="77777777" w:rsidTr="00EB3503">
        <w:trPr>
          <w:trHeight w:val="999"/>
        </w:trPr>
        <w:tc>
          <w:tcPr>
            <w:tcW w:w="2980" w:type="pct"/>
            <w:vAlign w:val="center"/>
          </w:tcPr>
          <w:p w14:paraId="35C6D36B" w14:textId="214C99D2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Pencils are packed in groups of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8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.  How many pencils are there if there are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20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groups? </w:t>
            </w:r>
          </w:p>
        </w:tc>
        <w:tc>
          <w:tcPr>
            <w:tcW w:w="2020" w:type="pct"/>
          </w:tcPr>
          <w:p w14:paraId="27A96FF0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104D0588" w14:textId="77777777" w:rsidTr="00EB3503">
        <w:trPr>
          <w:trHeight w:val="1045"/>
        </w:trPr>
        <w:tc>
          <w:tcPr>
            <w:tcW w:w="2980" w:type="pct"/>
            <w:vAlign w:val="center"/>
          </w:tcPr>
          <w:p w14:paraId="42C8C062" w14:textId="77777777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>
              <w:rPr>
                <w:rFonts w:ascii="Calibri" w:hAnsi="Calibri" w:cs="Arial"/>
                <w:i/>
                <w:sz w:val="48"/>
                <w:szCs w:val="44"/>
              </w:rPr>
              <w:t xml:space="preserve"> 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=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32</w:t>
            </w:r>
          </w:p>
          <w:p w14:paraId="2A895668" w14:textId="77777777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 xml:space="preserve"> = 1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>5</w:t>
            </w:r>
          </w:p>
          <w:p w14:paraId="71C48F59" w14:textId="77777777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 xml:space="preserve"> = 12</w:t>
            </w:r>
          </w:p>
          <w:p w14:paraId="1CBC32AF" w14:textId="77777777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21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98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+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sym w:font="Webdings" w:char="F035"/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= </w:t>
            </w:r>
          </w:p>
        </w:tc>
        <w:tc>
          <w:tcPr>
            <w:tcW w:w="2020" w:type="pct"/>
          </w:tcPr>
          <w:p w14:paraId="7AF12608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77DE79EC" w14:textId="77777777" w:rsidTr="00EB3503">
        <w:trPr>
          <w:trHeight w:val="1092"/>
        </w:trPr>
        <w:tc>
          <w:tcPr>
            <w:tcW w:w="2980" w:type="pct"/>
            <w:vAlign w:val="center"/>
          </w:tcPr>
          <w:p w14:paraId="75D9F95C" w14:textId="77777777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>
              <w:rPr>
                <w:rFonts w:ascii="Calibri" w:hAnsi="Calibri" w:cs="Arial"/>
                <w:i/>
                <w:sz w:val="48"/>
                <w:szCs w:val="44"/>
              </w:rPr>
              <w:t>Liz has 226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marbles.</w:t>
            </w:r>
          </w:p>
          <w:p w14:paraId="46403F26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Jim has 8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7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less than Liz.</w:t>
            </w:r>
          </w:p>
          <w:p w14:paraId="29C3710B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>Jim wants 300 marbles.  How many more does he need?</w:t>
            </w:r>
          </w:p>
        </w:tc>
        <w:tc>
          <w:tcPr>
            <w:tcW w:w="2020" w:type="pct"/>
          </w:tcPr>
          <w:p w14:paraId="49D47D79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  <w:tr w:rsidR="0039626F" w:rsidRPr="00942853" w14:paraId="3278ECC4" w14:textId="77777777" w:rsidTr="00EB3503">
        <w:trPr>
          <w:trHeight w:val="996"/>
        </w:trPr>
        <w:tc>
          <w:tcPr>
            <w:tcW w:w="2980" w:type="pct"/>
            <w:vAlign w:val="center"/>
          </w:tcPr>
          <w:p w14:paraId="2CF85350" w14:textId="6C2FEDB2" w:rsidR="0039626F" w:rsidRPr="000B6404" w:rsidRDefault="0039626F" w:rsidP="0039626F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44"/>
              </w:rPr>
            </w:pP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Cakes are in packs of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3</w:t>
            </w:r>
            <w:r w:rsidRPr="000B6404">
              <w:rPr>
                <w:rFonts w:ascii="Calibri" w:hAnsi="Calibri" w:cs="Arial"/>
                <w:b/>
                <w:i/>
                <w:sz w:val="48"/>
                <w:szCs w:val="44"/>
              </w:rPr>
              <w:t xml:space="preserve"> 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and I have bought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90</w:t>
            </w:r>
            <w:r w:rsidRPr="000B6404">
              <w:rPr>
                <w:rFonts w:ascii="Calibri" w:hAnsi="Calibri" w:cs="Arial"/>
                <w:i/>
                <w:sz w:val="48"/>
                <w:szCs w:val="44"/>
              </w:rPr>
              <w:t xml:space="preserve"> packs. How </w:t>
            </w:r>
            <w:r>
              <w:rPr>
                <w:rFonts w:ascii="Calibri" w:hAnsi="Calibri" w:cs="Arial"/>
                <w:i/>
                <w:sz w:val="48"/>
                <w:szCs w:val="44"/>
              </w:rPr>
              <w:t>many cakes are there altogether?</w:t>
            </w:r>
          </w:p>
        </w:tc>
        <w:tc>
          <w:tcPr>
            <w:tcW w:w="2020" w:type="pct"/>
          </w:tcPr>
          <w:p w14:paraId="4DA0F236" w14:textId="77777777" w:rsidR="0039626F" w:rsidRPr="000B6404" w:rsidRDefault="0039626F" w:rsidP="00EB3503">
            <w:pPr>
              <w:pStyle w:val="ListParagraph"/>
              <w:suppressAutoHyphens/>
              <w:spacing w:after="0" w:line="240" w:lineRule="auto"/>
              <w:contextualSpacing w:val="0"/>
              <w:rPr>
                <w:rFonts w:ascii="Calibri" w:hAnsi="Calibri" w:cs="Arial"/>
                <w:i/>
                <w:sz w:val="48"/>
                <w:szCs w:val="28"/>
              </w:rPr>
            </w:pPr>
          </w:p>
        </w:tc>
      </w:tr>
    </w:tbl>
    <w:p w14:paraId="5F234698" w14:textId="6720A4D3" w:rsidR="00326B46" w:rsidRDefault="00F90EF2">
      <w:r>
        <w:rPr>
          <w:noProof/>
          <w:lang w:eastAsia="en-GB"/>
        </w:rPr>
        <w:lastRenderedPageBreak/>
        <w:drawing>
          <wp:inline distT="0" distB="0" distL="0" distR="0" wp14:anchorId="517E1B90" wp14:editId="2475070E">
            <wp:extent cx="6639339" cy="9505241"/>
            <wp:effectExtent l="0" t="0" r="952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3801" cy="952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right" w:tblpYSpec="inside"/>
        <w:tblW w:w="0" w:type="auto"/>
        <w:tblLook w:val="04A0" w:firstRow="1" w:lastRow="0" w:firstColumn="1" w:lastColumn="0" w:noHBand="0" w:noVBand="1"/>
      </w:tblPr>
      <w:tblGrid>
        <w:gridCol w:w="3396"/>
        <w:gridCol w:w="2195"/>
      </w:tblGrid>
      <w:tr w:rsidR="00D45035" w14:paraId="3DF50D9E" w14:textId="77777777" w:rsidTr="00D45035">
        <w:tc>
          <w:tcPr>
            <w:tcW w:w="3396" w:type="dxa"/>
          </w:tcPr>
          <w:p w14:paraId="3C02DA18" w14:textId="77777777" w:rsidR="00D45035" w:rsidRDefault="00D45035" w:rsidP="00D45035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Meaning</w:t>
            </w:r>
          </w:p>
        </w:tc>
        <w:tc>
          <w:tcPr>
            <w:tcW w:w="2195" w:type="dxa"/>
          </w:tcPr>
          <w:p w14:paraId="5475957F" w14:textId="77777777" w:rsidR="00D45035" w:rsidRDefault="00D45035" w:rsidP="00D45035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Word</w:t>
            </w:r>
          </w:p>
        </w:tc>
      </w:tr>
      <w:tr w:rsidR="00D45035" w14:paraId="76AC1759" w14:textId="77777777" w:rsidTr="00D45035">
        <w:trPr>
          <w:trHeight w:val="4706"/>
        </w:trPr>
        <w:tc>
          <w:tcPr>
            <w:tcW w:w="3396" w:type="dxa"/>
          </w:tcPr>
          <w:p w14:paraId="7D183020" w14:textId="77777777" w:rsidR="00D45035" w:rsidRDefault="00D45035" w:rsidP="00D45035">
            <w:pPr>
              <w:rPr>
                <w:i/>
                <w:sz w:val="24"/>
                <w:szCs w:val="24"/>
              </w:rPr>
            </w:pPr>
            <w:r w:rsidRPr="00D45035">
              <w:rPr>
                <w:i/>
                <w:sz w:val="24"/>
                <w:szCs w:val="24"/>
              </w:rPr>
              <w:drawing>
                <wp:anchor distT="0" distB="0" distL="114300" distR="114300" simplePos="0" relativeHeight="251671552" behindDoc="1" locked="0" layoutInCell="1" allowOverlap="1" wp14:anchorId="4308A911" wp14:editId="3E4AD535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9525</wp:posOffset>
                  </wp:positionV>
                  <wp:extent cx="2019600" cy="3009600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3"/>
                          <a:stretch/>
                        </pic:blipFill>
                        <pic:spPr bwMode="auto">
                          <a:xfrm>
                            <a:off x="0" y="0"/>
                            <a:ext cx="2019600" cy="30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5" w:type="dxa"/>
          </w:tcPr>
          <w:p w14:paraId="23FB31A4" w14:textId="77777777" w:rsidR="00D45035" w:rsidRDefault="00D45035" w:rsidP="00D45035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7E21889" wp14:editId="17D42826">
                      <wp:simplePos x="0" y="0"/>
                      <wp:positionH relativeFrom="column">
                        <wp:posOffset>-2230755</wp:posOffset>
                      </wp:positionH>
                      <wp:positionV relativeFrom="paragraph">
                        <wp:posOffset>2581275</wp:posOffset>
                      </wp:positionV>
                      <wp:extent cx="3552825" cy="0"/>
                      <wp:effectExtent l="0" t="0" r="2857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52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D1D448" id="Straight Connector 1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5.65pt,203.25pt" to="104.1pt,2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114EE41" wp14:editId="5B051325">
                      <wp:simplePos x="0" y="0"/>
                      <wp:positionH relativeFrom="column">
                        <wp:posOffset>-2230755</wp:posOffset>
                      </wp:positionH>
                      <wp:positionV relativeFrom="paragraph">
                        <wp:posOffset>2124075</wp:posOffset>
                      </wp:positionV>
                      <wp:extent cx="3552825" cy="0"/>
                      <wp:effectExtent l="0" t="0" r="2857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52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1BC4E8" id="Straight Connector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5.65pt,167.25pt" to="104.1pt,1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CBC62FB" wp14:editId="122E30A5">
                      <wp:simplePos x="0" y="0"/>
                      <wp:positionH relativeFrom="column">
                        <wp:posOffset>-2230755</wp:posOffset>
                      </wp:positionH>
                      <wp:positionV relativeFrom="paragraph">
                        <wp:posOffset>1714500</wp:posOffset>
                      </wp:positionV>
                      <wp:extent cx="3552825" cy="0"/>
                      <wp:effectExtent l="0" t="0" r="2857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52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48405E" id="Straight Connector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5.65pt,135pt" to="104.1pt,1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10CEE5B" wp14:editId="3820C651">
                      <wp:simplePos x="0" y="0"/>
                      <wp:positionH relativeFrom="column">
                        <wp:posOffset>-2230755</wp:posOffset>
                      </wp:positionH>
                      <wp:positionV relativeFrom="paragraph">
                        <wp:posOffset>914400</wp:posOffset>
                      </wp:positionV>
                      <wp:extent cx="3552825" cy="0"/>
                      <wp:effectExtent l="0" t="0" r="2857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52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D6987A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5.65pt,1in" to="104.1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A601960" w14:textId="5FF7854F" w:rsidR="00E219B2" w:rsidRPr="00E219B2" w:rsidRDefault="00E219B2" w:rsidP="00E219B2">
      <w:pPr>
        <w:spacing w:after="0" w:line="240" w:lineRule="auto"/>
        <w:rPr>
          <w:b/>
          <w:i/>
          <w:sz w:val="24"/>
          <w:szCs w:val="24"/>
          <w:u w:val="single"/>
        </w:rPr>
      </w:pPr>
      <w:r w:rsidRPr="00E219B2">
        <w:rPr>
          <w:b/>
          <w:i/>
          <w:sz w:val="24"/>
          <w:szCs w:val="24"/>
          <w:u w:val="single"/>
        </w:rPr>
        <w:t>Days Out: At The Beach.</w:t>
      </w:r>
    </w:p>
    <w:p w14:paraId="35C21B04" w14:textId="729330D5" w:rsidR="00E219B2" w:rsidRPr="00E219B2" w:rsidRDefault="00E219B2" w:rsidP="00E219B2">
      <w:pPr>
        <w:spacing w:after="0" w:line="240" w:lineRule="auto"/>
        <w:rPr>
          <w:b/>
          <w:i/>
          <w:sz w:val="24"/>
          <w:szCs w:val="24"/>
        </w:rPr>
      </w:pPr>
    </w:p>
    <w:p w14:paraId="13C5470E" w14:textId="24F8F484" w:rsidR="00E219B2" w:rsidRDefault="00D45035" w:rsidP="00E219B2">
      <w:pPr>
        <w:spacing w:after="0" w:line="240" w:lineRule="auto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C94171" wp14:editId="06029D3A">
                <wp:simplePos x="0" y="0"/>
                <wp:positionH relativeFrom="column">
                  <wp:posOffset>3086099</wp:posOffset>
                </wp:positionH>
                <wp:positionV relativeFrom="paragraph">
                  <wp:posOffset>255270</wp:posOffset>
                </wp:positionV>
                <wp:extent cx="3552825" cy="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79E77A" id="Straight Connector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20.1pt" to="522.7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E219B2" w:rsidRPr="00E219B2">
        <w:rPr>
          <w:i/>
          <w:sz w:val="24"/>
          <w:szCs w:val="24"/>
        </w:rPr>
        <w:t>Read this poem describing things that happened at the beach, then fill in the table with words from the poem.</w:t>
      </w:r>
    </w:p>
    <w:p w14:paraId="6E7D3724" w14:textId="20F3401D" w:rsidR="00E219B2" w:rsidRDefault="00D45035" w:rsidP="00E219B2">
      <w:pPr>
        <w:spacing w:after="0" w:line="240" w:lineRule="auto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EF5E85" wp14:editId="546C15AC">
                <wp:simplePos x="0" y="0"/>
                <wp:positionH relativeFrom="column">
                  <wp:posOffset>3086099</wp:posOffset>
                </wp:positionH>
                <wp:positionV relativeFrom="paragraph">
                  <wp:posOffset>582930</wp:posOffset>
                </wp:positionV>
                <wp:extent cx="355282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0ED812" id="Straight Connector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45.9pt" to="522.7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</w:p>
    <w:p w14:paraId="752071B6" w14:textId="69CF1495" w:rsidR="00D45035" w:rsidRPr="00E219B2" w:rsidRDefault="00E219B2" w:rsidP="00E219B2">
      <w:pPr>
        <w:spacing w:after="0" w:line="240" w:lineRule="auto"/>
        <w:rPr>
          <w:i/>
          <w:sz w:val="24"/>
          <w:szCs w:val="24"/>
        </w:rPr>
      </w:pPr>
      <w:r w:rsidRPr="00E219B2">
        <w:rPr>
          <w:i/>
          <w:sz w:val="24"/>
          <w:szCs w:val="24"/>
        </w:rPr>
        <w:drawing>
          <wp:inline distT="0" distB="0" distL="0" distR="0" wp14:anchorId="599BB330" wp14:editId="485581B4">
            <wp:extent cx="2924175" cy="75841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4569"/>
                    <a:stretch/>
                  </pic:blipFill>
                  <pic:spPr bwMode="auto">
                    <a:xfrm>
                      <a:off x="0" y="0"/>
                      <a:ext cx="2952888" cy="7658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2B309BD" w14:textId="40576DEA" w:rsidR="00E219B2" w:rsidRPr="00E219B2" w:rsidRDefault="00E219B2" w:rsidP="00E219B2">
      <w:pPr>
        <w:spacing w:after="0" w:line="240" w:lineRule="auto"/>
        <w:rPr>
          <w:i/>
          <w:sz w:val="24"/>
          <w:szCs w:val="24"/>
        </w:rPr>
      </w:pPr>
    </w:p>
    <w:p w14:paraId="3759A4CA" w14:textId="200F9454" w:rsidR="00E219B2" w:rsidRDefault="00E219B2"/>
    <w:sectPr w:rsidR="00E219B2" w:rsidSect="00F90EF2">
      <w:headerReference w:type="default" r:id="rId12"/>
      <w:pgSz w:w="11906" w:h="16838"/>
      <w:pgMar w:top="873" w:right="720" w:bottom="873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31E" w14:textId="77777777" w:rsidR="009A75A1" w:rsidRDefault="009A75A1" w:rsidP="0032224B">
      <w:pPr>
        <w:spacing w:after="0" w:line="240" w:lineRule="auto"/>
      </w:pPr>
      <w:r>
        <w:separator/>
      </w:r>
    </w:p>
  </w:endnote>
  <w:endnote w:type="continuationSeparator" w:id="0">
    <w:p w14:paraId="3203CAD3" w14:textId="77777777" w:rsidR="009A75A1" w:rsidRDefault="009A75A1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9E899" w14:textId="77777777" w:rsidR="009A75A1" w:rsidRDefault="009A75A1" w:rsidP="0032224B">
      <w:pPr>
        <w:spacing w:after="0" w:line="240" w:lineRule="auto"/>
      </w:pPr>
      <w:r>
        <w:separator/>
      </w:r>
    </w:p>
  </w:footnote>
  <w:footnote w:type="continuationSeparator" w:id="0">
    <w:p w14:paraId="3D7DB66C" w14:textId="77777777" w:rsidR="009A75A1" w:rsidRDefault="009A75A1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434A47B" w:rsidR="009F5A7A" w:rsidRPr="000B6404" w:rsidRDefault="009F5A7A" w:rsidP="009F5A7A">
    <w:pPr>
      <w:spacing w:after="0" w:line="240" w:lineRule="auto"/>
      <w:rPr>
        <w:b/>
        <w:i/>
        <w:u w:val="single"/>
      </w:rPr>
    </w:pPr>
    <w:r w:rsidRPr="000B6404">
      <w:rPr>
        <w:b/>
        <w:i/>
        <w:u w:val="single"/>
      </w:rPr>
      <w:t xml:space="preserve">Year 3 Homework – Set Friday </w:t>
    </w:r>
    <w:r w:rsidR="000B6404" w:rsidRPr="000B6404">
      <w:rPr>
        <w:b/>
        <w:i/>
        <w:u w:val="single"/>
      </w:rPr>
      <w:t>2</w:t>
    </w:r>
    <w:r w:rsidR="000B6404" w:rsidRPr="000B6404">
      <w:rPr>
        <w:b/>
        <w:i/>
        <w:u w:val="single"/>
        <w:vertAlign w:val="superscript"/>
      </w:rPr>
      <w:t>nd</w:t>
    </w:r>
    <w:r w:rsidR="000B6404" w:rsidRPr="000B6404">
      <w:rPr>
        <w:b/>
        <w:i/>
        <w:u w:val="single"/>
      </w:rPr>
      <w:t xml:space="preserve"> December</w:t>
    </w:r>
    <w:r w:rsidRPr="000B6404">
      <w:rPr>
        <w:b/>
        <w:i/>
        <w:u w:val="single"/>
      </w:rPr>
      <w:t xml:space="preserve">, Due </w:t>
    </w:r>
    <w:r w:rsidR="00FD5A06" w:rsidRPr="000B6404">
      <w:rPr>
        <w:b/>
        <w:i/>
        <w:u w:val="single"/>
      </w:rPr>
      <w:t xml:space="preserve">Thursday </w:t>
    </w:r>
    <w:r w:rsidR="000B6404" w:rsidRPr="000B6404">
      <w:rPr>
        <w:b/>
        <w:i/>
        <w:u w:val="single"/>
      </w:rPr>
      <w:t>8</w:t>
    </w:r>
    <w:r w:rsidR="000B6404" w:rsidRPr="000B6404">
      <w:rPr>
        <w:b/>
        <w:i/>
        <w:u w:val="single"/>
        <w:vertAlign w:val="superscript"/>
      </w:rPr>
      <w:t>th</w:t>
    </w:r>
    <w:r w:rsidR="005C6E8F">
      <w:rPr>
        <w:b/>
        <w:i/>
        <w:u w:val="single"/>
      </w:rPr>
      <w:t xml:space="preserve"> December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6FB"/>
    <w:multiLevelType w:val="hybridMultilevel"/>
    <w:tmpl w:val="2C622C40"/>
    <w:lvl w:ilvl="0" w:tplc="236EBCA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C3846"/>
    <w:multiLevelType w:val="hybridMultilevel"/>
    <w:tmpl w:val="2C622C40"/>
    <w:lvl w:ilvl="0" w:tplc="236EBCA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A474E"/>
    <w:multiLevelType w:val="hybridMultilevel"/>
    <w:tmpl w:val="2C622C40"/>
    <w:lvl w:ilvl="0" w:tplc="236EBCA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209"/>
    <w:multiLevelType w:val="hybridMultilevel"/>
    <w:tmpl w:val="2C622C40"/>
    <w:lvl w:ilvl="0" w:tplc="236EBCA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F3792"/>
    <w:multiLevelType w:val="hybridMultilevel"/>
    <w:tmpl w:val="2C622C40"/>
    <w:lvl w:ilvl="0" w:tplc="236EBCA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61235"/>
    <w:rsid w:val="000B6404"/>
    <w:rsid w:val="00177DD2"/>
    <w:rsid w:val="00197AD5"/>
    <w:rsid w:val="001B5D26"/>
    <w:rsid w:val="001C661B"/>
    <w:rsid w:val="002A2F94"/>
    <w:rsid w:val="0032224B"/>
    <w:rsid w:val="00326B46"/>
    <w:rsid w:val="0039626F"/>
    <w:rsid w:val="003B37F9"/>
    <w:rsid w:val="003E18C7"/>
    <w:rsid w:val="003F6AD7"/>
    <w:rsid w:val="005046B3"/>
    <w:rsid w:val="005C6E8F"/>
    <w:rsid w:val="0063083B"/>
    <w:rsid w:val="00644E0B"/>
    <w:rsid w:val="006A1DEC"/>
    <w:rsid w:val="006D684D"/>
    <w:rsid w:val="00810B06"/>
    <w:rsid w:val="008F273A"/>
    <w:rsid w:val="00942853"/>
    <w:rsid w:val="009A75A1"/>
    <w:rsid w:val="009F5A7A"/>
    <w:rsid w:val="00A05E31"/>
    <w:rsid w:val="00AA7EC9"/>
    <w:rsid w:val="00B451C7"/>
    <w:rsid w:val="00B964CF"/>
    <w:rsid w:val="00BF3F37"/>
    <w:rsid w:val="00C85D31"/>
    <w:rsid w:val="00CE0272"/>
    <w:rsid w:val="00D45035"/>
    <w:rsid w:val="00D72E36"/>
    <w:rsid w:val="00DF1D65"/>
    <w:rsid w:val="00E219B2"/>
    <w:rsid w:val="00E44249"/>
    <w:rsid w:val="00E82919"/>
    <w:rsid w:val="00EB261E"/>
    <w:rsid w:val="00F335D1"/>
    <w:rsid w:val="00F34E1E"/>
    <w:rsid w:val="00F90EF2"/>
    <w:rsid w:val="00FC2F24"/>
    <w:rsid w:val="00FD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644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C54114-9948-49CF-AC56-07A0670A5F9A}"/>
</file>

<file path=customXml/itemProps2.xml><?xml version="1.0" encoding="utf-8"?>
<ds:datastoreItem xmlns:ds="http://schemas.openxmlformats.org/officeDocument/2006/customXml" ds:itemID="{ECAE55BD-CBCB-46B1-9452-616767362B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72FFEF9F</Template>
  <TotalTime>111</TotalTime>
  <Pages>5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6</cp:revision>
  <cp:lastPrinted>2021-12-01T16:08:00Z</cp:lastPrinted>
  <dcterms:created xsi:type="dcterms:W3CDTF">2019-11-28T09:37:00Z</dcterms:created>
  <dcterms:modified xsi:type="dcterms:W3CDTF">2022-11-29T18:17:00Z</dcterms:modified>
</cp:coreProperties>
</file>