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36B743" w14:textId="71FC3AD5" w:rsidR="000F5A00" w:rsidRDefault="000F5A00" w:rsidP="00F335D1">
      <w:pPr>
        <w:spacing w:after="0" w:line="240" w:lineRule="auto"/>
        <w:rPr>
          <w:noProof/>
        </w:rPr>
      </w:pPr>
      <w:r>
        <w:rPr>
          <w:noProof/>
          <w:lang w:eastAsia="en-GB"/>
        </w:rPr>
        <w:drawing>
          <wp:inline distT="0" distB="0" distL="0" distR="0" wp14:anchorId="746A00BA" wp14:editId="548FB2CF">
            <wp:extent cx="6715932" cy="9020175"/>
            <wp:effectExtent l="0" t="0" r="889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734044" cy="90445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723CF4" w14:textId="77777777" w:rsidR="000F5A00" w:rsidRDefault="000F5A00" w:rsidP="00F335D1">
      <w:pPr>
        <w:spacing w:after="0" w:line="240" w:lineRule="auto"/>
        <w:rPr>
          <w:b/>
          <w:bCs/>
          <w:i/>
          <w:noProof/>
          <w:sz w:val="24"/>
          <w:szCs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4B658660" wp14:editId="498BE7A1">
            <wp:extent cx="6686550" cy="8986479"/>
            <wp:effectExtent l="0" t="0" r="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696197" cy="8999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 wp14:anchorId="0CF890B0" wp14:editId="5152BDA3">
            <wp:extent cx="6705600" cy="9022080"/>
            <wp:effectExtent l="0" t="0" r="0" b="762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713998" cy="90333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D685F" w14:textId="77777777" w:rsidR="000F5A00" w:rsidRDefault="000F5A00" w:rsidP="00F335D1">
      <w:pPr>
        <w:spacing w:after="0" w:line="240" w:lineRule="auto"/>
        <w:rPr>
          <w:b/>
          <w:bCs/>
          <w:i/>
          <w:noProof/>
          <w:sz w:val="24"/>
          <w:szCs w:val="24"/>
        </w:rPr>
      </w:pPr>
    </w:p>
    <w:p w14:paraId="36FDC2A6" w14:textId="77777777" w:rsidR="000F5A00" w:rsidRDefault="000F5A00" w:rsidP="00F335D1">
      <w:pPr>
        <w:spacing w:after="0" w:line="240" w:lineRule="auto"/>
        <w:rPr>
          <w:b/>
          <w:bCs/>
          <w:i/>
          <w:noProof/>
          <w:sz w:val="24"/>
          <w:szCs w:val="24"/>
        </w:rPr>
      </w:pPr>
    </w:p>
    <w:p w14:paraId="1F4557A7" w14:textId="48CD7A91" w:rsidR="0063083B" w:rsidRDefault="000F5A00" w:rsidP="00810B06">
      <w:pPr>
        <w:spacing w:after="0" w:line="240" w:lineRule="auto"/>
      </w:pPr>
      <w:r>
        <w:rPr>
          <w:noProof/>
          <w:lang w:eastAsia="en-GB"/>
        </w:rPr>
        <w:lastRenderedPageBreak/>
        <w:drawing>
          <wp:inline distT="0" distB="0" distL="0" distR="0" wp14:anchorId="36A6332C" wp14:editId="5D488202">
            <wp:extent cx="6657975" cy="9271051"/>
            <wp:effectExtent l="0" t="0" r="0" b="635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690002" cy="931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E3FA86" w14:textId="7E0EA517" w:rsidR="00275894" w:rsidRDefault="00275894" w:rsidP="00810B06">
      <w:pPr>
        <w:spacing w:after="0" w:line="240" w:lineRule="auto"/>
      </w:pPr>
    </w:p>
    <w:p w14:paraId="12E06F53" w14:textId="69BACC17" w:rsidR="00275894" w:rsidRPr="00F34E1E" w:rsidRDefault="00275894" w:rsidP="00810B06">
      <w:pPr>
        <w:spacing w:after="0" w:line="240" w:lineRule="auto"/>
      </w:pPr>
      <w:r w:rsidRPr="00275894">
        <w:lastRenderedPageBreak/>
        <w:drawing>
          <wp:inline distT="0" distB="0" distL="0" distR="0" wp14:anchorId="3E3490A8" wp14:editId="5D2EC546">
            <wp:extent cx="6686550" cy="9639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l="1776" r="2338" b="1301"/>
                    <a:stretch/>
                  </pic:blipFill>
                  <pic:spPr bwMode="auto">
                    <a:xfrm>
                      <a:off x="0" y="0"/>
                      <a:ext cx="6719759" cy="968717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75894" w:rsidRPr="00F34E1E" w:rsidSect="00810B06">
      <w:headerReference w:type="default" r:id="rId14"/>
      <w:pgSz w:w="11906" w:h="16838"/>
      <w:pgMar w:top="873" w:right="720" w:bottom="720" w:left="72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F39A8F" w14:textId="77777777" w:rsidR="00407955" w:rsidRDefault="00407955" w:rsidP="0032224B">
      <w:pPr>
        <w:spacing w:after="0" w:line="240" w:lineRule="auto"/>
      </w:pPr>
      <w:r>
        <w:separator/>
      </w:r>
    </w:p>
  </w:endnote>
  <w:endnote w:type="continuationSeparator" w:id="0">
    <w:p w14:paraId="11F636D9" w14:textId="77777777" w:rsidR="00407955" w:rsidRDefault="00407955" w:rsidP="003222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41E0A4" w14:textId="77777777" w:rsidR="00407955" w:rsidRDefault="00407955" w:rsidP="0032224B">
      <w:pPr>
        <w:spacing w:after="0" w:line="240" w:lineRule="auto"/>
      </w:pPr>
      <w:r>
        <w:separator/>
      </w:r>
    </w:p>
  </w:footnote>
  <w:footnote w:type="continuationSeparator" w:id="0">
    <w:p w14:paraId="1756F720" w14:textId="77777777" w:rsidR="00407955" w:rsidRDefault="00407955" w:rsidP="003222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28542" w14:textId="4B2E4302" w:rsidR="009F5A7A" w:rsidRPr="009F5A7A" w:rsidRDefault="009F5A7A" w:rsidP="009F5A7A">
    <w:pPr>
      <w:spacing w:after="0" w:line="240" w:lineRule="auto"/>
      <w:rPr>
        <w:b/>
        <w:u w:val="single"/>
      </w:rPr>
    </w:pPr>
    <w:r w:rsidRPr="001C661B">
      <w:rPr>
        <w:b/>
        <w:u w:val="single"/>
      </w:rPr>
      <w:t xml:space="preserve">Year 3 Homework – Set </w:t>
    </w:r>
    <w:r>
      <w:rPr>
        <w:b/>
        <w:u w:val="single"/>
      </w:rPr>
      <w:t xml:space="preserve">Friday </w:t>
    </w:r>
    <w:r w:rsidR="00275894">
      <w:rPr>
        <w:b/>
        <w:u w:val="single"/>
      </w:rPr>
      <w:t>25</w:t>
    </w:r>
    <w:r w:rsidR="00275894" w:rsidRPr="00275894">
      <w:rPr>
        <w:b/>
        <w:u w:val="single"/>
        <w:vertAlign w:val="superscript"/>
      </w:rPr>
      <w:t>th</w:t>
    </w:r>
    <w:r w:rsidR="00275894">
      <w:rPr>
        <w:b/>
        <w:u w:val="single"/>
      </w:rPr>
      <w:t xml:space="preserve"> </w:t>
    </w:r>
    <w:r w:rsidR="000F5A00">
      <w:rPr>
        <w:b/>
        <w:u w:val="single"/>
      </w:rPr>
      <w:t>November</w:t>
    </w:r>
    <w:r w:rsidR="00355A7B">
      <w:rPr>
        <w:b/>
        <w:u w:val="single"/>
      </w:rPr>
      <w:t xml:space="preserve"> 202</w:t>
    </w:r>
    <w:r w:rsidR="00275894">
      <w:rPr>
        <w:b/>
        <w:u w:val="single"/>
      </w:rPr>
      <w:t>2</w:t>
    </w:r>
    <w:r w:rsidRPr="001C661B">
      <w:rPr>
        <w:b/>
        <w:u w:val="single"/>
      </w:rPr>
      <w:t xml:space="preserve">, Due </w:t>
    </w:r>
    <w:r>
      <w:rPr>
        <w:b/>
        <w:u w:val="single"/>
      </w:rPr>
      <w:t xml:space="preserve">Thursday </w:t>
    </w:r>
    <w:r w:rsidR="00275894">
      <w:rPr>
        <w:b/>
        <w:u w:val="single"/>
      </w:rPr>
      <w:t>1</w:t>
    </w:r>
    <w:r w:rsidR="00275894" w:rsidRPr="00275894">
      <w:rPr>
        <w:b/>
        <w:u w:val="single"/>
        <w:vertAlign w:val="superscript"/>
      </w:rPr>
      <w:t>st</w:t>
    </w:r>
    <w:r w:rsidR="00275894">
      <w:rPr>
        <w:b/>
        <w:u w:val="single"/>
      </w:rPr>
      <w:t xml:space="preserve"> Dec</w:t>
    </w:r>
    <w:r w:rsidR="000F5A00">
      <w:rPr>
        <w:b/>
        <w:u w:val="single"/>
      </w:rPr>
      <w:t>ember</w:t>
    </w:r>
    <w:r w:rsidR="00355A7B">
      <w:rPr>
        <w:b/>
        <w:u w:val="single"/>
      </w:rPr>
      <w:t xml:space="preserve"> 202</w:t>
    </w:r>
    <w:r w:rsidR="00275894">
      <w:rPr>
        <w:b/>
        <w:u w:val="single"/>
      </w:rPr>
      <w:t>2</w:t>
    </w:r>
  </w:p>
  <w:p w14:paraId="36CE2FEA" w14:textId="77777777" w:rsidR="009F5A7A" w:rsidRDefault="009F5A7A" w:rsidP="009F5A7A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6022AB"/>
    <w:multiLevelType w:val="hybridMultilevel"/>
    <w:tmpl w:val="207C9B34"/>
    <w:lvl w:ilvl="0" w:tplc="0AB05F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661B"/>
    <w:rsid w:val="000F5A00"/>
    <w:rsid w:val="00177DD2"/>
    <w:rsid w:val="00197AD5"/>
    <w:rsid w:val="001B5D26"/>
    <w:rsid w:val="001C661B"/>
    <w:rsid w:val="00275894"/>
    <w:rsid w:val="002A2F94"/>
    <w:rsid w:val="0032224B"/>
    <w:rsid w:val="00355A7B"/>
    <w:rsid w:val="003B37F9"/>
    <w:rsid w:val="003B5FBE"/>
    <w:rsid w:val="003E18C7"/>
    <w:rsid w:val="003F6AD7"/>
    <w:rsid w:val="00407955"/>
    <w:rsid w:val="004D2921"/>
    <w:rsid w:val="005046B3"/>
    <w:rsid w:val="0063083B"/>
    <w:rsid w:val="006D684D"/>
    <w:rsid w:val="00810B06"/>
    <w:rsid w:val="008F273A"/>
    <w:rsid w:val="009F5A7A"/>
    <w:rsid w:val="00A05E31"/>
    <w:rsid w:val="00B451C7"/>
    <w:rsid w:val="00BF3F37"/>
    <w:rsid w:val="00C85D31"/>
    <w:rsid w:val="00CE0272"/>
    <w:rsid w:val="00D72E36"/>
    <w:rsid w:val="00DF1D65"/>
    <w:rsid w:val="00E11C95"/>
    <w:rsid w:val="00E82919"/>
    <w:rsid w:val="00EB261E"/>
    <w:rsid w:val="00F335D1"/>
    <w:rsid w:val="00F34E1E"/>
    <w:rsid w:val="00FC2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FF6F8"/>
  <w15:chartTrackingRefBased/>
  <w15:docId w15:val="{C8D92D6C-60CF-498D-8FE9-5BD0F0968C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C6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2224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2224B"/>
  </w:style>
  <w:style w:type="paragraph" w:styleId="Footer">
    <w:name w:val="footer"/>
    <w:basedOn w:val="Normal"/>
    <w:link w:val="FooterChar"/>
    <w:uiPriority w:val="99"/>
    <w:unhideWhenUsed/>
    <w:rsid w:val="003222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2224B"/>
  </w:style>
  <w:style w:type="paragraph" w:styleId="BalloonText">
    <w:name w:val="Balloon Text"/>
    <w:basedOn w:val="Normal"/>
    <w:link w:val="BalloonTextChar"/>
    <w:uiPriority w:val="99"/>
    <w:semiHidden/>
    <w:unhideWhenUsed/>
    <w:rsid w:val="00355A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5A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3" ma:contentTypeDescription="Create a new document." ma:contentTypeScope="" ma:versionID="7b9e0ce3301b5a57d55668ba0c865413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93d3a255b45fada286e81120bb1c9840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B8F5E35-DBA4-47F2-BB4B-1610E2E6FE7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AED528-432B-4739-A4BC-E511C76E79A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9962b9-5a2a-4c27-8c1d-88abce1f3c29"/>
    <ds:schemaRef ds:uri="d625f226-d08d-4266-ba96-3b11ed3c94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D114629F</Template>
  <TotalTime>36</TotalTime>
  <Pages>5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Suzi Knutt</dc:creator>
  <cp:keywords/>
  <dc:description/>
  <cp:lastModifiedBy>Suzanne Knutt</cp:lastModifiedBy>
  <cp:revision>5</cp:revision>
  <cp:lastPrinted>2021-11-17T09:10:00Z</cp:lastPrinted>
  <dcterms:created xsi:type="dcterms:W3CDTF">2019-11-11T08:30:00Z</dcterms:created>
  <dcterms:modified xsi:type="dcterms:W3CDTF">2022-11-24T10:49:00Z</dcterms:modified>
</cp:coreProperties>
</file>