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4F83C" w14:textId="77777777" w:rsidR="00D04A92" w:rsidRDefault="00D04A92" w:rsidP="00D04A92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 w:rsidRPr="00EB6BB9"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t>Rounding to the Nearest 10</w:t>
      </w:r>
    </w:p>
    <w:p w14:paraId="13C3F841" w14:textId="77777777" w:rsidR="00D04A92" w:rsidRPr="00EB6BB9" w:rsidRDefault="00D04A92" w:rsidP="00D04A92">
      <w:pPr>
        <w:spacing w:after="0" w:line="240" w:lineRule="auto"/>
        <w:rPr>
          <w:rFonts w:eastAsia="Times New Roman" w:cstheme="minorHAnsi"/>
          <w:i/>
          <w:color w:val="000000"/>
          <w:sz w:val="20"/>
          <w:szCs w:val="23"/>
          <w:lang w:eastAsia="en-GB"/>
        </w:rPr>
      </w:pP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Look at the </w:t>
      </w:r>
      <w:r w:rsidRPr="00EB6BB9">
        <w:rPr>
          <w:rFonts w:eastAsia="Times New Roman" w:cstheme="minorHAnsi"/>
          <w:b/>
          <w:bCs/>
          <w:i/>
          <w:iCs/>
          <w:color w:val="000000"/>
          <w:sz w:val="20"/>
          <w:szCs w:val="23"/>
          <w:lang w:eastAsia="en-GB"/>
        </w:rPr>
        <w:t>ones</w:t>
      </w: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 digit.</w:t>
      </w:r>
    </w:p>
    <w:p w14:paraId="6017A303" w14:textId="77777777" w:rsidR="00D04A92" w:rsidRPr="00EB6BB9" w:rsidRDefault="00D04A92" w:rsidP="00D04A92">
      <w:pPr>
        <w:pStyle w:val="ListParagraph"/>
        <w:numPr>
          <w:ilvl w:val="0"/>
          <w:numId w:val="5"/>
        </w:numPr>
      </w:pPr>
      <w:r w:rsidRPr="00EB6BB9">
        <w:t>if it is less than 5 then round the number down by changing the ones digit to zero;</w:t>
      </w:r>
    </w:p>
    <w:p w14:paraId="05D59C49" w14:textId="77777777" w:rsidR="00D04A92" w:rsidRDefault="00D04A92" w:rsidP="00D04A92">
      <w:pPr>
        <w:pStyle w:val="ListParagraph"/>
        <w:numPr>
          <w:ilvl w:val="0"/>
          <w:numId w:val="5"/>
        </w:numPr>
      </w:pPr>
      <w:r>
        <w:rPr>
          <w:noProof/>
          <w:lang w:eastAsia="en-GB"/>
        </w:rPr>
        <w:drawing>
          <wp:anchor distT="0" distB="0" distL="114300" distR="114300" simplePos="0" relativeHeight="252428288" behindDoc="0" locked="0" layoutInCell="1" allowOverlap="1" wp14:anchorId="5D6718F9" wp14:editId="5735E0CC">
            <wp:simplePos x="0" y="0"/>
            <wp:positionH relativeFrom="margin">
              <wp:posOffset>0</wp:posOffset>
            </wp:positionH>
            <wp:positionV relativeFrom="paragraph">
              <wp:posOffset>920115</wp:posOffset>
            </wp:positionV>
            <wp:extent cx="6591300" cy="2806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23" b="47599"/>
                    <a:stretch/>
                  </pic:blipFill>
                  <pic:spPr bwMode="auto">
                    <a:xfrm>
                      <a:off x="0" y="0"/>
                      <a:ext cx="6591300" cy="280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BB9">
        <w:rPr>
          <w:noProof/>
          <w:lang w:eastAsia="en-GB"/>
        </w:rPr>
        <w:drawing>
          <wp:anchor distT="0" distB="0" distL="114300" distR="114300" simplePos="0" relativeHeight="252429312" behindDoc="0" locked="0" layoutInCell="1" allowOverlap="1" wp14:anchorId="48FDD1DE" wp14:editId="4C6910BB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3884295" cy="553085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BB9">
        <w:t>if it is 5 or more then round the number up by adding one on to the tens digit and changing the ones digit to zero.</w:t>
      </w:r>
    </w:p>
    <w:p w14:paraId="6ED94919" w14:textId="77777777" w:rsidR="00D04A92" w:rsidRPr="00EB6BB9" w:rsidRDefault="00D04A92" w:rsidP="00D04A92"/>
    <w:p w14:paraId="20D64735" w14:textId="77777777" w:rsidR="00D04A92" w:rsidRDefault="00D04A92" w:rsidP="00D04A92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 w:rsidRPr="00EB6BB9"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t>Rounding to the Nearest 1</w:t>
      </w:r>
      <w: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t>0</w:t>
      </w:r>
      <w:r w:rsidRPr="00EB6BB9"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t>0</w:t>
      </w:r>
    </w:p>
    <w:p w14:paraId="5776914C" w14:textId="77777777" w:rsidR="00D04A92" w:rsidRPr="00EB6BB9" w:rsidRDefault="00D04A92" w:rsidP="00D04A92">
      <w:pPr>
        <w:spacing w:after="0" w:line="240" w:lineRule="auto"/>
        <w:rPr>
          <w:rFonts w:eastAsia="Times New Roman" w:cstheme="minorHAnsi"/>
          <w:i/>
          <w:color w:val="000000"/>
          <w:sz w:val="20"/>
          <w:szCs w:val="23"/>
          <w:lang w:eastAsia="en-GB"/>
        </w:rPr>
      </w:pP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Look at the </w:t>
      </w:r>
      <w:r>
        <w:rPr>
          <w:rFonts w:eastAsia="Times New Roman" w:cstheme="minorHAnsi"/>
          <w:b/>
          <w:bCs/>
          <w:i/>
          <w:iCs/>
          <w:color w:val="000000"/>
          <w:sz w:val="20"/>
          <w:szCs w:val="23"/>
          <w:lang w:eastAsia="en-GB"/>
        </w:rPr>
        <w:t>tens</w:t>
      </w: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 digit.</w:t>
      </w:r>
    </w:p>
    <w:p w14:paraId="7AB0F0AA" w14:textId="77777777" w:rsidR="00D04A92" w:rsidRPr="00EB6BB9" w:rsidRDefault="00D04A92" w:rsidP="00D04A92">
      <w:pPr>
        <w:pStyle w:val="ListParagraph"/>
        <w:numPr>
          <w:ilvl w:val="0"/>
          <w:numId w:val="5"/>
        </w:numPr>
        <w:spacing w:after="0" w:line="240" w:lineRule="auto"/>
        <w:ind w:left="397" w:hanging="397"/>
      </w:pPr>
      <w:r w:rsidRPr="00EB6BB9">
        <w:t xml:space="preserve">if it is less than 5 then round the number down by changing the </w:t>
      </w:r>
      <w:r>
        <w:t>tens</w:t>
      </w:r>
      <w:r w:rsidRPr="00EB6BB9">
        <w:t xml:space="preserve"> digit to zero;</w:t>
      </w:r>
    </w:p>
    <w:p w14:paraId="710DA4B6" w14:textId="77777777" w:rsidR="00D04A92" w:rsidRDefault="00D04A92" w:rsidP="00D04A92">
      <w:pPr>
        <w:pStyle w:val="ListParagraph"/>
        <w:numPr>
          <w:ilvl w:val="0"/>
          <w:numId w:val="5"/>
        </w:numPr>
        <w:spacing w:after="0" w:line="240" w:lineRule="auto"/>
        <w:ind w:left="397" w:hanging="397"/>
      </w:pPr>
      <w:r w:rsidRPr="007F31CC">
        <w:rPr>
          <w:noProof/>
          <w:lang w:eastAsia="en-GB"/>
        </w:rPr>
        <w:drawing>
          <wp:anchor distT="0" distB="0" distL="114300" distR="114300" simplePos="0" relativeHeight="252430336" behindDoc="0" locked="0" layoutInCell="1" allowOverlap="1" wp14:anchorId="75B3C307" wp14:editId="0C4DCF5E">
            <wp:simplePos x="0" y="0"/>
            <wp:positionH relativeFrom="column">
              <wp:posOffset>2835910</wp:posOffset>
            </wp:positionH>
            <wp:positionV relativeFrom="paragraph">
              <wp:posOffset>15875</wp:posOffset>
            </wp:positionV>
            <wp:extent cx="3770630" cy="469900"/>
            <wp:effectExtent l="0" t="0" r="127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63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6BB9">
        <w:t xml:space="preserve">if it is 5 or more then round the number up by adding one on to the </w:t>
      </w:r>
      <w:r>
        <w:t>hundreds</w:t>
      </w:r>
      <w:r w:rsidRPr="00EB6BB9">
        <w:t xml:space="preserve"> digit and changing the </w:t>
      </w:r>
      <w:r>
        <w:t>tens</w:t>
      </w:r>
      <w:r w:rsidRPr="00EB6BB9">
        <w:t xml:space="preserve"> digit to zero.</w:t>
      </w:r>
    </w:p>
    <w:p w14:paraId="3374DD2B" w14:textId="77777777" w:rsidR="00D04A92" w:rsidRDefault="00D04A92" w:rsidP="00D04A92">
      <w:pPr>
        <w:pStyle w:val="ListParagraph"/>
        <w:numPr>
          <w:ilvl w:val="0"/>
          <w:numId w:val="5"/>
        </w:numPr>
        <w:spacing w:after="0" w:line="240" w:lineRule="auto"/>
        <w:ind w:left="397" w:hanging="397"/>
      </w:pPr>
      <w:r>
        <w:t>The ones digit will also change to zero.</w:t>
      </w:r>
    </w:p>
    <w:p w14:paraId="255588A0" w14:textId="77777777" w:rsidR="00D04A92" w:rsidRDefault="00D04A92" w:rsidP="00D04A92">
      <w:pPr>
        <w:spacing w:after="0" w:line="240" w:lineRule="auto"/>
        <w:ind w:left="360"/>
      </w:pPr>
      <w:r w:rsidRPr="007F31CC">
        <w:rPr>
          <w:noProof/>
          <w:lang w:eastAsia="en-GB"/>
        </w:rPr>
        <w:drawing>
          <wp:anchor distT="0" distB="0" distL="114300" distR="114300" simplePos="0" relativeHeight="252431360" behindDoc="0" locked="0" layoutInCell="1" allowOverlap="1" wp14:anchorId="20190B50" wp14:editId="7BD3BE72">
            <wp:simplePos x="0" y="0"/>
            <wp:positionH relativeFrom="column">
              <wp:posOffset>749300</wp:posOffset>
            </wp:positionH>
            <wp:positionV relativeFrom="paragraph">
              <wp:posOffset>165100</wp:posOffset>
            </wp:positionV>
            <wp:extent cx="5410200" cy="2766060"/>
            <wp:effectExtent l="0" t="0" r="0" b="0"/>
            <wp:wrapSquare wrapText="bothSides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BA18C4" w14:textId="77777777" w:rsidR="00D04A92" w:rsidRDefault="00D04A92">
      <w:pP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br w:type="page"/>
      </w:r>
    </w:p>
    <w:p w14:paraId="5986B184" w14:textId="77777777" w:rsidR="00D04A92" w:rsidRDefault="00D04A92" w:rsidP="00F302BF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sectPr w:rsidR="00D04A92" w:rsidSect="00D04A92">
          <w:headerReference w:type="default" r:id="rId13"/>
          <w:pgSz w:w="11906" w:h="16838"/>
          <w:pgMar w:top="873" w:right="720" w:bottom="720" w:left="720" w:header="680" w:footer="680" w:gutter="0"/>
          <w:cols w:num="2" w:space="708"/>
          <w:docGrid w:linePitch="360"/>
        </w:sectPr>
      </w:pPr>
    </w:p>
    <w:p w14:paraId="5D8CEEA9" w14:textId="3A54928B" w:rsidR="00F302BF" w:rsidRDefault="00F302BF" w:rsidP="00F302BF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 w:rsidRPr="00EB6BB9"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lastRenderedPageBreak/>
        <w:t>Rounding to the Nearest 10</w:t>
      </w:r>
    </w:p>
    <w:p w14:paraId="02ACAE2D" w14:textId="62BD1174" w:rsidR="00F302BF" w:rsidRPr="00EB6BB9" w:rsidRDefault="00F302BF" w:rsidP="00F302BF">
      <w:pPr>
        <w:spacing w:after="0" w:line="240" w:lineRule="auto"/>
        <w:rPr>
          <w:rFonts w:eastAsia="Times New Roman" w:cstheme="minorHAnsi"/>
          <w:i/>
          <w:color w:val="000000"/>
          <w:sz w:val="20"/>
          <w:szCs w:val="23"/>
          <w:lang w:eastAsia="en-GB"/>
        </w:rPr>
      </w:pP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Look at the </w:t>
      </w:r>
      <w:r w:rsidRPr="00EB6BB9">
        <w:rPr>
          <w:rFonts w:eastAsia="Times New Roman" w:cstheme="minorHAnsi"/>
          <w:b/>
          <w:bCs/>
          <w:i/>
          <w:iCs/>
          <w:color w:val="000000"/>
          <w:sz w:val="20"/>
          <w:szCs w:val="23"/>
          <w:lang w:eastAsia="en-GB"/>
        </w:rPr>
        <w:t>ones</w:t>
      </w: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 digit.</w:t>
      </w:r>
    </w:p>
    <w:p w14:paraId="1E1E9D0C" w14:textId="00D1959C" w:rsidR="00F302BF" w:rsidRDefault="00F302BF" w:rsidP="00F302BF">
      <w:pPr>
        <w:pStyle w:val="ListParagraph"/>
        <w:numPr>
          <w:ilvl w:val="0"/>
          <w:numId w:val="5"/>
        </w:numPr>
      </w:pPr>
      <w:r w:rsidRPr="00EB6BB9">
        <w:t>if it is less than 5 then round the number down by changing the ones digit to zero;</w:t>
      </w:r>
    </w:p>
    <w:p w14:paraId="7F0D2060" w14:textId="1E664266" w:rsidR="00F302BF" w:rsidRDefault="00F302BF" w:rsidP="00F302BF">
      <w:pPr>
        <w:pStyle w:val="ListParagraph"/>
        <w:numPr>
          <w:ilvl w:val="0"/>
          <w:numId w:val="5"/>
        </w:numPr>
      </w:pPr>
      <w:r w:rsidRPr="00EB6BB9">
        <w:t>if it is 5 or more then round the number up by adding one on to the tens digit and changing the ones digit to zero.</w:t>
      </w:r>
      <w:r w:rsidRPr="00F302BF">
        <w:rPr>
          <w:noProof/>
          <w:lang w:eastAsia="en-GB"/>
        </w:rPr>
        <w:t xml:space="preserve"> </w:t>
      </w:r>
    </w:p>
    <w:p w14:paraId="17C9F0A7" w14:textId="74BADE9E" w:rsidR="00F302BF" w:rsidRDefault="00853722" w:rsidP="00EB6BB9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 w:rsidRPr="00EB6BB9">
        <w:rPr>
          <w:noProof/>
          <w:lang w:eastAsia="en-GB"/>
        </w:rPr>
        <w:drawing>
          <wp:anchor distT="0" distB="0" distL="114300" distR="114300" simplePos="0" relativeHeight="252421120" behindDoc="0" locked="0" layoutInCell="1" allowOverlap="1" wp14:anchorId="35A002DA" wp14:editId="0E135057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884295" cy="553085"/>
            <wp:effectExtent l="0" t="0" r="1905" b="0"/>
            <wp:wrapSquare wrapText="bothSides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295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B3496" w14:textId="0B4AED76" w:rsidR="00853722" w:rsidRDefault="00853722" w:rsidP="00853722">
      <w:pP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424192" behindDoc="0" locked="0" layoutInCell="1" allowOverlap="1" wp14:anchorId="29C0F6C2" wp14:editId="54848070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391660" cy="4136390"/>
            <wp:effectExtent l="0" t="0" r="8890" b="0"/>
            <wp:wrapSquare wrapText="bothSides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5" t="16679" r="8285" b="19742"/>
                    <a:stretch/>
                  </pic:blipFill>
                  <pic:spPr bwMode="auto">
                    <a:xfrm>
                      <a:off x="0" y="0"/>
                      <a:ext cx="4391660" cy="413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66F3A" w14:textId="4A35C171" w:rsidR="00F302BF" w:rsidRDefault="00F302BF" w:rsidP="00853722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 w:rsidRPr="00EB6BB9"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lastRenderedPageBreak/>
        <w:t>Rounding to the Nearest 1</w:t>
      </w:r>
      <w: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t>0</w:t>
      </w:r>
      <w:r w:rsidRPr="00EB6BB9"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t>0</w:t>
      </w:r>
    </w:p>
    <w:p w14:paraId="4655E2C8" w14:textId="77777777" w:rsidR="00F302BF" w:rsidRPr="00EB6BB9" w:rsidRDefault="00F302BF" w:rsidP="00853722">
      <w:pPr>
        <w:spacing w:after="0" w:line="240" w:lineRule="auto"/>
        <w:rPr>
          <w:rFonts w:eastAsia="Times New Roman" w:cstheme="minorHAnsi"/>
          <w:i/>
          <w:color w:val="000000"/>
          <w:sz w:val="20"/>
          <w:szCs w:val="23"/>
          <w:lang w:eastAsia="en-GB"/>
        </w:rPr>
      </w:pP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Look at the </w:t>
      </w:r>
      <w:r>
        <w:rPr>
          <w:rFonts w:eastAsia="Times New Roman" w:cstheme="minorHAnsi"/>
          <w:b/>
          <w:bCs/>
          <w:i/>
          <w:iCs/>
          <w:color w:val="000000"/>
          <w:sz w:val="20"/>
          <w:szCs w:val="23"/>
          <w:lang w:eastAsia="en-GB"/>
        </w:rPr>
        <w:t>tens</w:t>
      </w:r>
      <w:r w:rsidRPr="00EB6BB9">
        <w:rPr>
          <w:rFonts w:eastAsia="Times New Roman" w:cstheme="minorHAnsi"/>
          <w:i/>
          <w:color w:val="000000"/>
          <w:sz w:val="20"/>
          <w:szCs w:val="23"/>
          <w:lang w:eastAsia="en-GB"/>
        </w:rPr>
        <w:t> digit.</w:t>
      </w:r>
    </w:p>
    <w:p w14:paraId="67E9DCE8" w14:textId="77777777" w:rsidR="00F302BF" w:rsidRPr="00EB6BB9" w:rsidRDefault="00F302BF" w:rsidP="00853722">
      <w:pPr>
        <w:pStyle w:val="ListParagraph"/>
        <w:numPr>
          <w:ilvl w:val="0"/>
          <w:numId w:val="5"/>
        </w:numPr>
        <w:spacing w:after="0" w:line="240" w:lineRule="auto"/>
        <w:ind w:left="397" w:hanging="397"/>
      </w:pPr>
      <w:r w:rsidRPr="00EB6BB9">
        <w:t xml:space="preserve">if it is less than 5 then round the number down by changing the </w:t>
      </w:r>
      <w:r>
        <w:t>tens</w:t>
      </w:r>
      <w:r w:rsidRPr="00EB6BB9">
        <w:t xml:space="preserve"> digit to zero;</w:t>
      </w:r>
    </w:p>
    <w:p w14:paraId="11CCB0B6" w14:textId="3444DD49" w:rsidR="00F302BF" w:rsidRDefault="00F302BF" w:rsidP="00853722">
      <w:pPr>
        <w:pStyle w:val="ListParagraph"/>
        <w:numPr>
          <w:ilvl w:val="0"/>
          <w:numId w:val="5"/>
        </w:numPr>
        <w:spacing w:after="0" w:line="240" w:lineRule="auto"/>
        <w:ind w:left="397" w:hanging="397"/>
      </w:pPr>
      <w:r w:rsidRPr="00EB6BB9">
        <w:t xml:space="preserve">if it is 5 or more then round the number up by adding one on to the </w:t>
      </w:r>
      <w:r>
        <w:t>hundreds</w:t>
      </w:r>
      <w:r w:rsidRPr="00EB6BB9">
        <w:t xml:space="preserve"> digit and changing the </w:t>
      </w:r>
      <w:r>
        <w:t>tens</w:t>
      </w:r>
      <w:r w:rsidRPr="00EB6BB9">
        <w:t xml:space="preserve"> digit to zero.</w:t>
      </w:r>
    </w:p>
    <w:p w14:paraId="74A3F654" w14:textId="66B143FB" w:rsidR="00F302BF" w:rsidRDefault="00F302BF" w:rsidP="00853722">
      <w:pPr>
        <w:pStyle w:val="ListParagraph"/>
        <w:numPr>
          <w:ilvl w:val="0"/>
          <w:numId w:val="5"/>
        </w:numPr>
        <w:spacing w:after="0" w:line="240" w:lineRule="auto"/>
        <w:ind w:left="397" w:hanging="397"/>
      </w:pPr>
      <w:r>
        <w:t>The ones digit will also change to zero.</w:t>
      </w:r>
    </w:p>
    <w:p w14:paraId="06049ADD" w14:textId="50EA1A8D" w:rsidR="00F302BF" w:rsidRDefault="00853722" w:rsidP="00EB6BB9">
      <w:pPr>
        <w:spacing w:after="0" w:line="240" w:lineRule="auto"/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 w:rsidRPr="007F31CC">
        <w:rPr>
          <w:noProof/>
          <w:lang w:eastAsia="en-GB"/>
        </w:rPr>
        <w:drawing>
          <wp:anchor distT="0" distB="0" distL="114300" distR="114300" simplePos="0" relativeHeight="252423168" behindDoc="0" locked="0" layoutInCell="1" allowOverlap="1" wp14:anchorId="512DE7E8" wp14:editId="74833372">
            <wp:simplePos x="0" y="0"/>
            <wp:positionH relativeFrom="column">
              <wp:posOffset>12700</wp:posOffset>
            </wp:positionH>
            <wp:positionV relativeFrom="paragraph">
              <wp:posOffset>175260</wp:posOffset>
            </wp:positionV>
            <wp:extent cx="3770630" cy="469900"/>
            <wp:effectExtent l="0" t="0" r="1270" b="6350"/>
            <wp:wrapSquare wrapText="bothSides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63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F5573C" w14:textId="1F1A4DDD" w:rsidR="00853722" w:rsidRDefault="00853722">
      <w:pP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426240" behindDoc="0" locked="0" layoutInCell="1" allowOverlap="1" wp14:anchorId="1DB8D1D6" wp14:editId="4F29EA28">
            <wp:simplePos x="0" y="0"/>
            <wp:positionH relativeFrom="column">
              <wp:align>left</wp:align>
            </wp:positionH>
            <wp:positionV relativeFrom="margin">
              <wp:align>bottom</wp:align>
            </wp:positionV>
            <wp:extent cx="4392000" cy="4059585"/>
            <wp:effectExtent l="0" t="0" r="889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4" t="15609" r="6483" b="26146"/>
                    <a:stretch/>
                  </pic:blipFill>
                  <pic:spPr bwMode="auto">
                    <a:xfrm>
                      <a:off x="0" y="0"/>
                      <a:ext cx="4392000" cy="4059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6A914A" w14:textId="6C13072A" w:rsidR="00F302BF" w:rsidRDefault="00F302BF">
      <w:pPr>
        <w:rPr>
          <w:rFonts w:eastAsia="Times New Roman" w:cstheme="minorHAnsi"/>
          <w:b/>
          <w:i/>
          <w:color w:val="000000"/>
          <w:sz w:val="40"/>
          <w:szCs w:val="40"/>
          <w:lang w:eastAsia="en-GB"/>
        </w:rPr>
        <w:sectPr w:rsidR="00F302BF" w:rsidSect="00D04A92">
          <w:pgSz w:w="16838" w:h="11906" w:orient="landscape"/>
          <w:pgMar w:top="720" w:right="873" w:bottom="720" w:left="720" w:header="680" w:footer="680" w:gutter="0"/>
          <w:cols w:num="2" w:space="708"/>
          <w:docGrid w:linePitch="360"/>
        </w:sectPr>
      </w:pPr>
    </w:p>
    <w:p w14:paraId="08823FEA" w14:textId="77777777" w:rsidR="00D04A92" w:rsidRPr="00E47CC1" w:rsidRDefault="00D04A92" w:rsidP="00D04A92">
      <w:pPr>
        <w:spacing w:after="0" w:line="360" w:lineRule="auto"/>
        <w:rPr>
          <w:b/>
          <w:i/>
          <w:noProof/>
          <w:sz w:val="36"/>
          <w:szCs w:val="32"/>
          <w:lang w:eastAsia="en-GB"/>
        </w:rPr>
      </w:pPr>
      <w:r w:rsidRPr="00E47CC1">
        <w:rPr>
          <w:b/>
          <w:i/>
          <w:noProof/>
          <w:sz w:val="36"/>
          <w:szCs w:val="32"/>
          <w:lang w:eastAsia="en-GB"/>
        </w:rPr>
        <w:lastRenderedPageBreak/>
        <w:t xml:space="preserve">Change these sentences to </w:t>
      </w:r>
      <w:r w:rsidRPr="00E47CC1">
        <w:rPr>
          <w:b/>
          <w:i/>
          <w:noProof/>
          <w:sz w:val="36"/>
          <w:szCs w:val="32"/>
          <w:u w:val="single"/>
          <w:lang w:eastAsia="en-GB"/>
        </w:rPr>
        <w:t>present tense:</w:t>
      </w:r>
    </w:p>
    <w:p w14:paraId="07DAAF34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The dog </w:t>
      </w:r>
      <w:r w:rsidRPr="00E47CC1">
        <w:rPr>
          <w:b/>
          <w:i/>
          <w:noProof/>
          <w:sz w:val="36"/>
          <w:szCs w:val="32"/>
          <w:lang w:eastAsia="en-GB"/>
        </w:rPr>
        <w:t>barked</w:t>
      </w:r>
      <w:r w:rsidRPr="00E47CC1">
        <w:rPr>
          <w:i/>
          <w:noProof/>
          <w:sz w:val="36"/>
          <w:szCs w:val="32"/>
          <w:lang w:eastAsia="en-GB"/>
        </w:rPr>
        <w:t xml:space="preserve"> loudly.</w:t>
      </w:r>
    </w:p>
    <w:p w14:paraId="6B802465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The dog _______________ loudly.</w:t>
      </w:r>
    </w:p>
    <w:p w14:paraId="2E0133F9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7F33A5E7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Yesterday, the sun </w:t>
      </w:r>
      <w:r w:rsidRPr="00E47CC1">
        <w:rPr>
          <w:b/>
          <w:i/>
          <w:noProof/>
          <w:sz w:val="36"/>
          <w:szCs w:val="32"/>
          <w:lang w:eastAsia="en-GB"/>
        </w:rPr>
        <w:t>rose</w:t>
      </w:r>
      <w:r w:rsidRPr="00E47CC1">
        <w:rPr>
          <w:i/>
          <w:noProof/>
          <w:sz w:val="36"/>
          <w:szCs w:val="32"/>
          <w:lang w:eastAsia="en-GB"/>
        </w:rPr>
        <w:t xml:space="preserve"> in the sky.</w:t>
      </w:r>
    </w:p>
    <w:p w14:paraId="7B7095EF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Today, the sun _______________ in the sky.</w:t>
      </w:r>
    </w:p>
    <w:p w14:paraId="2934FE51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710D3314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There </w:t>
      </w:r>
      <w:r w:rsidRPr="00E47CC1">
        <w:rPr>
          <w:b/>
          <w:i/>
          <w:noProof/>
          <w:sz w:val="36"/>
          <w:szCs w:val="32"/>
          <w:lang w:eastAsia="en-GB"/>
        </w:rPr>
        <w:t>was</w:t>
      </w:r>
      <w:r w:rsidRPr="00E47CC1">
        <w:rPr>
          <w:i/>
          <w:noProof/>
          <w:sz w:val="36"/>
          <w:szCs w:val="32"/>
          <w:lang w:eastAsia="en-GB"/>
        </w:rPr>
        <w:t xml:space="preserve"> a big giant that </w:t>
      </w:r>
      <w:r w:rsidRPr="00E47CC1">
        <w:rPr>
          <w:b/>
          <w:i/>
          <w:noProof/>
          <w:sz w:val="36"/>
          <w:szCs w:val="32"/>
          <w:lang w:eastAsia="en-GB"/>
        </w:rPr>
        <w:t>lived</w:t>
      </w:r>
      <w:r w:rsidRPr="00E47CC1">
        <w:rPr>
          <w:i/>
          <w:noProof/>
          <w:sz w:val="36"/>
          <w:szCs w:val="32"/>
          <w:lang w:eastAsia="en-GB"/>
        </w:rPr>
        <w:t xml:space="preserve"> in the cave.</w:t>
      </w:r>
    </w:p>
    <w:p w14:paraId="226D7550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There __________ a big giant that __________ in the cave.</w:t>
      </w:r>
    </w:p>
    <w:p w14:paraId="5C3A3908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40AABFDF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The bird </w:t>
      </w:r>
      <w:r w:rsidRPr="00E47CC1">
        <w:rPr>
          <w:b/>
          <w:i/>
          <w:noProof/>
          <w:sz w:val="36"/>
          <w:szCs w:val="32"/>
          <w:lang w:eastAsia="en-GB"/>
        </w:rPr>
        <w:t>swooped</w:t>
      </w:r>
      <w:r w:rsidRPr="00E47CC1">
        <w:rPr>
          <w:i/>
          <w:noProof/>
          <w:sz w:val="36"/>
          <w:szCs w:val="32"/>
          <w:lang w:eastAsia="en-GB"/>
        </w:rPr>
        <w:t xml:space="preserve"> down from the tree tops.</w:t>
      </w:r>
    </w:p>
    <w:p w14:paraId="718FB14A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The bird _______________ down from the tree tops.</w:t>
      </w:r>
    </w:p>
    <w:p w14:paraId="30915793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52D96743" w14:textId="77777777" w:rsidR="00D04A92" w:rsidRPr="00E47CC1" w:rsidRDefault="00D04A92" w:rsidP="00D04A92">
      <w:pPr>
        <w:spacing w:after="0" w:line="360" w:lineRule="auto"/>
        <w:rPr>
          <w:b/>
          <w:i/>
          <w:noProof/>
          <w:sz w:val="36"/>
          <w:szCs w:val="32"/>
          <w:lang w:eastAsia="en-GB"/>
        </w:rPr>
      </w:pPr>
      <w:r w:rsidRPr="00E47CC1">
        <w:rPr>
          <w:b/>
          <w:i/>
          <w:noProof/>
          <w:sz w:val="36"/>
          <w:szCs w:val="32"/>
          <w:lang w:eastAsia="en-GB"/>
        </w:rPr>
        <w:t xml:space="preserve">Change these sentences to </w:t>
      </w:r>
      <w:r w:rsidRPr="00E47CC1">
        <w:rPr>
          <w:b/>
          <w:i/>
          <w:noProof/>
          <w:sz w:val="36"/>
          <w:szCs w:val="32"/>
          <w:u w:val="single"/>
          <w:lang w:eastAsia="en-GB"/>
        </w:rPr>
        <w:t>past tense:</w:t>
      </w:r>
    </w:p>
    <w:p w14:paraId="795B4C67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There </w:t>
      </w:r>
      <w:r w:rsidRPr="00E47CC1">
        <w:rPr>
          <w:b/>
          <w:i/>
          <w:noProof/>
          <w:sz w:val="36"/>
          <w:szCs w:val="32"/>
          <w:lang w:eastAsia="en-GB"/>
        </w:rPr>
        <w:t>are</w:t>
      </w:r>
      <w:r w:rsidRPr="00E47CC1">
        <w:rPr>
          <w:i/>
          <w:noProof/>
          <w:sz w:val="36"/>
          <w:szCs w:val="32"/>
          <w:lang w:eastAsia="en-GB"/>
        </w:rPr>
        <w:t xml:space="preserve"> two birds on the fence..</w:t>
      </w:r>
    </w:p>
    <w:p w14:paraId="3E8F0E2B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There __________ two birds on the fence.</w:t>
      </w:r>
    </w:p>
    <w:p w14:paraId="111F601D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7BB6FFDD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She </w:t>
      </w:r>
      <w:r w:rsidRPr="00E47CC1">
        <w:rPr>
          <w:b/>
          <w:i/>
          <w:noProof/>
          <w:sz w:val="36"/>
          <w:szCs w:val="32"/>
          <w:lang w:eastAsia="en-GB"/>
        </w:rPr>
        <w:t>takes</w:t>
      </w:r>
      <w:r w:rsidRPr="00E47CC1">
        <w:rPr>
          <w:i/>
          <w:noProof/>
          <w:sz w:val="36"/>
          <w:szCs w:val="32"/>
          <w:lang w:eastAsia="en-GB"/>
        </w:rPr>
        <w:t xml:space="preserve"> some drinks to the party.</w:t>
      </w:r>
    </w:p>
    <w:p w14:paraId="3682BE7E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Last week, she _______________ some drinks to the party.</w:t>
      </w:r>
    </w:p>
    <w:p w14:paraId="50D2AF54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3D9D1543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Rob </w:t>
      </w:r>
      <w:r w:rsidRPr="00E47CC1">
        <w:rPr>
          <w:b/>
          <w:i/>
          <w:noProof/>
          <w:sz w:val="36"/>
          <w:szCs w:val="32"/>
          <w:lang w:eastAsia="en-GB"/>
        </w:rPr>
        <w:t xml:space="preserve">is jumping </w:t>
      </w:r>
      <w:r w:rsidRPr="00E47CC1">
        <w:rPr>
          <w:i/>
          <w:noProof/>
          <w:sz w:val="36"/>
          <w:szCs w:val="32"/>
          <w:lang w:eastAsia="en-GB"/>
        </w:rPr>
        <w:t>over the wall.</w:t>
      </w:r>
    </w:p>
    <w:p w14:paraId="4E458CD2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>Yesterday, Rob ________________ over the wall.</w:t>
      </w:r>
    </w:p>
    <w:p w14:paraId="5D383A31" w14:textId="77777777" w:rsidR="00D04A92" w:rsidRPr="00E47CC1" w:rsidRDefault="00D04A92" w:rsidP="00D04A92">
      <w:pPr>
        <w:spacing w:after="0" w:line="360" w:lineRule="auto"/>
        <w:rPr>
          <w:i/>
          <w:noProof/>
          <w:szCs w:val="32"/>
          <w:lang w:eastAsia="en-GB"/>
        </w:rPr>
      </w:pPr>
    </w:p>
    <w:p w14:paraId="511D44D7" w14:textId="77777777" w:rsidR="00D04A92" w:rsidRPr="00E47CC1" w:rsidRDefault="00D04A92" w:rsidP="00D04A92">
      <w:pPr>
        <w:spacing w:after="0" w:line="360" w:lineRule="auto"/>
        <w:rPr>
          <w:i/>
          <w:noProof/>
          <w:sz w:val="36"/>
          <w:szCs w:val="32"/>
          <w:lang w:eastAsia="en-GB"/>
        </w:rPr>
      </w:pPr>
      <w:r w:rsidRPr="00E47CC1">
        <w:rPr>
          <w:i/>
          <w:noProof/>
          <w:sz w:val="36"/>
          <w:szCs w:val="32"/>
          <w:lang w:eastAsia="en-GB"/>
        </w:rPr>
        <w:t xml:space="preserve">Tomorrow, I </w:t>
      </w:r>
      <w:r w:rsidRPr="00E47CC1">
        <w:rPr>
          <w:b/>
          <w:i/>
          <w:noProof/>
          <w:sz w:val="36"/>
          <w:szCs w:val="32"/>
          <w:lang w:eastAsia="en-GB"/>
        </w:rPr>
        <w:t>am driving</w:t>
      </w:r>
      <w:r w:rsidRPr="00E47CC1">
        <w:rPr>
          <w:i/>
          <w:noProof/>
          <w:sz w:val="36"/>
          <w:szCs w:val="32"/>
          <w:lang w:eastAsia="en-GB"/>
        </w:rPr>
        <w:t xml:space="preserve"> my car to Taunton.</w:t>
      </w:r>
    </w:p>
    <w:p w14:paraId="6AE6BA2E" w14:textId="77777777" w:rsidR="00D04A92" w:rsidRDefault="00D04A92" w:rsidP="00D04A92">
      <w:pPr>
        <w:spacing w:after="0" w:line="360" w:lineRule="auto"/>
      </w:pPr>
      <w:r w:rsidRPr="00E47CC1">
        <w:rPr>
          <w:i/>
          <w:noProof/>
          <w:sz w:val="36"/>
          <w:szCs w:val="32"/>
          <w:lang w:eastAsia="en-GB"/>
        </w:rPr>
        <w:t>Last weekend, I _______________ my car to Taunton.</w:t>
      </w:r>
    </w:p>
    <w:p w14:paraId="4505BF21" w14:textId="77777777" w:rsidR="00D04A92" w:rsidRDefault="00D04A92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14:paraId="543F2149" w14:textId="57647C69" w:rsidR="00CD0B6B" w:rsidRDefault="00E47CC1">
      <w:r>
        <w:rPr>
          <w:noProof/>
          <w:lang w:eastAsia="en-GB"/>
        </w:rPr>
        <w:lastRenderedPageBreak/>
        <w:drawing>
          <wp:inline distT="0" distB="0" distL="0" distR="0" wp14:anchorId="2BA0C3E0" wp14:editId="518723DF">
            <wp:extent cx="5930900" cy="476004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57268" cy="478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0E46">
        <w:rPr>
          <w:noProof/>
          <w:lang w:eastAsia="en-GB"/>
        </w:rPr>
        <w:drawing>
          <wp:inline distT="0" distB="0" distL="0" distR="0" wp14:anchorId="60B10C0C" wp14:editId="6C0E9A96">
            <wp:extent cx="6119021" cy="398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31505" cy="399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86E1748" w14:textId="6D88B11F" w:rsidR="00CD0B6B" w:rsidRDefault="00CD0B6B"/>
    <w:sectPr w:rsidR="00CD0B6B" w:rsidSect="00D04A92">
      <w:pgSz w:w="11906" w:h="16838"/>
      <w:pgMar w:top="873" w:right="720" w:bottom="72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5E54C" w14:textId="77777777" w:rsidR="0095357D" w:rsidRDefault="0095357D" w:rsidP="0032224B">
      <w:pPr>
        <w:spacing w:after="0" w:line="240" w:lineRule="auto"/>
      </w:pPr>
      <w:r>
        <w:separator/>
      </w:r>
    </w:p>
  </w:endnote>
  <w:endnote w:type="continuationSeparator" w:id="0">
    <w:p w14:paraId="3DA68A2D" w14:textId="77777777" w:rsidR="0095357D" w:rsidRDefault="0095357D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A7AA2" w14:textId="77777777" w:rsidR="0095357D" w:rsidRDefault="0095357D" w:rsidP="0032224B">
      <w:pPr>
        <w:spacing w:after="0" w:line="240" w:lineRule="auto"/>
      </w:pPr>
      <w:r>
        <w:separator/>
      </w:r>
    </w:p>
  </w:footnote>
  <w:footnote w:type="continuationSeparator" w:id="0">
    <w:p w14:paraId="20A52AB2" w14:textId="77777777" w:rsidR="0095357D" w:rsidRDefault="0095357D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E2FEA" w14:textId="5983CE97" w:rsidR="009F5A7A" w:rsidRPr="00D04A92" w:rsidRDefault="004E56F3" w:rsidP="004E56F3">
    <w:pPr>
      <w:pStyle w:val="Header"/>
      <w:rPr>
        <w:i/>
      </w:rPr>
    </w:pPr>
    <w:r w:rsidRPr="00D04A92">
      <w:rPr>
        <w:b/>
        <w:i/>
        <w:u w:val="single"/>
      </w:rPr>
      <w:t xml:space="preserve">Year 3 Homework – Set Friday </w:t>
    </w:r>
    <w:r w:rsidR="00F310AD" w:rsidRPr="00D04A92">
      <w:rPr>
        <w:b/>
        <w:i/>
        <w:u w:val="single"/>
      </w:rPr>
      <w:t>18</w:t>
    </w:r>
    <w:r w:rsidR="00F310AD" w:rsidRPr="00D04A92">
      <w:rPr>
        <w:b/>
        <w:i/>
        <w:u w:val="single"/>
        <w:vertAlign w:val="superscript"/>
      </w:rPr>
      <w:t>th</w:t>
    </w:r>
    <w:r w:rsidR="00F310AD" w:rsidRPr="00D04A92">
      <w:rPr>
        <w:b/>
        <w:i/>
        <w:u w:val="single"/>
      </w:rPr>
      <w:t xml:space="preserve"> November 2022</w:t>
    </w:r>
    <w:r w:rsidRPr="00D04A92">
      <w:rPr>
        <w:b/>
        <w:i/>
        <w:u w:val="single"/>
      </w:rPr>
      <w:t xml:space="preserve">, Due Thursday </w:t>
    </w:r>
    <w:r w:rsidR="00F310AD" w:rsidRPr="00D04A92">
      <w:rPr>
        <w:b/>
        <w:i/>
        <w:u w:val="single"/>
      </w:rPr>
      <w:t>24</w:t>
    </w:r>
    <w:r w:rsidR="00F310AD" w:rsidRPr="00D04A92">
      <w:rPr>
        <w:b/>
        <w:i/>
        <w:u w:val="single"/>
        <w:vertAlign w:val="superscript"/>
      </w:rPr>
      <w:t>th</w:t>
    </w:r>
    <w:r w:rsidR="00F310AD" w:rsidRPr="00D04A92">
      <w:rPr>
        <w:b/>
        <w:i/>
        <w:u w:val="single"/>
      </w:rPr>
      <w:t xml:space="preserve"> November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52633"/>
    <w:multiLevelType w:val="hybridMultilevel"/>
    <w:tmpl w:val="37D0B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76F0B"/>
    <w:multiLevelType w:val="multilevel"/>
    <w:tmpl w:val="7486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233E79"/>
    <w:multiLevelType w:val="hybridMultilevel"/>
    <w:tmpl w:val="C1DC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EAD"/>
    <w:multiLevelType w:val="hybridMultilevel"/>
    <w:tmpl w:val="F210D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5118E"/>
    <w:rsid w:val="00170E3E"/>
    <w:rsid w:val="00177DD2"/>
    <w:rsid w:val="00197AD5"/>
    <w:rsid w:val="001B5D26"/>
    <w:rsid w:val="001C661B"/>
    <w:rsid w:val="002A2F94"/>
    <w:rsid w:val="0032224B"/>
    <w:rsid w:val="003B37F9"/>
    <w:rsid w:val="003E18C7"/>
    <w:rsid w:val="003F6AD7"/>
    <w:rsid w:val="00460E46"/>
    <w:rsid w:val="004E56F3"/>
    <w:rsid w:val="005046B3"/>
    <w:rsid w:val="005D7208"/>
    <w:rsid w:val="0063083B"/>
    <w:rsid w:val="006D684D"/>
    <w:rsid w:val="007F31CC"/>
    <w:rsid w:val="00810B06"/>
    <w:rsid w:val="00853722"/>
    <w:rsid w:val="008F273A"/>
    <w:rsid w:val="00921FBA"/>
    <w:rsid w:val="0095357D"/>
    <w:rsid w:val="009F5A7A"/>
    <w:rsid w:val="00A05E31"/>
    <w:rsid w:val="00B451C7"/>
    <w:rsid w:val="00BF3F37"/>
    <w:rsid w:val="00C76C99"/>
    <w:rsid w:val="00C85D31"/>
    <w:rsid w:val="00CD0B6B"/>
    <w:rsid w:val="00CE0272"/>
    <w:rsid w:val="00D04A92"/>
    <w:rsid w:val="00D72E36"/>
    <w:rsid w:val="00DF1D65"/>
    <w:rsid w:val="00E47CC1"/>
    <w:rsid w:val="00E82919"/>
    <w:rsid w:val="00E87644"/>
    <w:rsid w:val="00EB261E"/>
    <w:rsid w:val="00EB6BB9"/>
    <w:rsid w:val="00F302BF"/>
    <w:rsid w:val="00F310AD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17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3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B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B6B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1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37B59-23AB-4750-8904-0F692D3C7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70B59C-C2F2-4191-BCFA-BF02AB1144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9AC441B4</Template>
  <TotalTime>15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7</cp:revision>
  <cp:lastPrinted>2022-11-17T17:35:00Z</cp:lastPrinted>
  <dcterms:created xsi:type="dcterms:W3CDTF">2021-10-22T14:08:00Z</dcterms:created>
  <dcterms:modified xsi:type="dcterms:W3CDTF">2022-11-17T17:35:00Z</dcterms:modified>
</cp:coreProperties>
</file>