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50C70" w14:textId="2D6F5D0B" w:rsidR="00B5144D" w:rsidRDefault="00B5144D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24513D00" wp14:editId="20ED2D36">
            <wp:extent cx="6648382" cy="7738281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62771" cy="7755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u w:val="single"/>
        </w:rPr>
        <w:br w:type="page"/>
      </w:r>
    </w:p>
    <w:p w14:paraId="62F69782" w14:textId="2EEC0D00" w:rsidR="00B5144D" w:rsidRDefault="00925A25" w:rsidP="001B5D26">
      <w:pPr>
        <w:spacing w:after="0" w:line="240" w:lineRule="auto"/>
        <w:rPr>
          <w:b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179CCFCD" wp14:editId="1FE69535">
            <wp:simplePos x="0" y="0"/>
            <wp:positionH relativeFrom="margin">
              <wp:posOffset>4688840</wp:posOffset>
            </wp:positionH>
            <wp:positionV relativeFrom="margin">
              <wp:posOffset>-635</wp:posOffset>
            </wp:positionV>
            <wp:extent cx="1951355" cy="377952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21" r="34604"/>
                    <a:stretch/>
                  </pic:blipFill>
                  <pic:spPr bwMode="auto">
                    <a:xfrm>
                      <a:off x="0" y="0"/>
                      <a:ext cx="1951355" cy="3779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2D47C19E" wp14:editId="0B9FC7A3">
            <wp:simplePos x="0" y="0"/>
            <wp:positionH relativeFrom="margin">
              <wp:posOffset>2656840</wp:posOffset>
            </wp:positionH>
            <wp:positionV relativeFrom="margin">
              <wp:posOffset>-635</wp:posOffset>
            </wp:positionV>
            <wp:extent cx="2031365" cy="3778885"/>
            <wp:effectExtent l="0" t="0" r="698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39" r="68318"/>
                    <a:stretch/>
                  </pic:blipFill>
                  <pic:spPr bwMode="auto">
                    <a:xfrm>
                      <a:off x="0" y="0"/>
                      <a:ext cx="2031365" cy="3778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4E721D" w14:textId="0C22D257" w:rsidR="001B5D26" w:rsidRDefault="00B5144D" w:rsidP="001B5D26">
      <w:pPr>
        <w:spacing w:after="0" w:line="240" w:lineRule="auto"/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37AD730C" wp14:editId="30BB9816">
            <wp:extent cx="6629021" cy="3885978"/>
            <wp:effectExtent l="0" t="0" r="635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38166" cy="3891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C2270F7" wp14:editId="6B9BCA85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371760" cy="37800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60" cy="37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F9079F" w14:textId="50A96FF9" w:rsidR="00B5144D" w:rsidRDefault="00B5144D" w:rsidP="001B5D26">
      <w:pPr>
        <w:spacing w:after="0" w:line="240" w:lineRule="auto"/>
        <w:rPr>
          <w:b/>
          <w:u w:val="single"/>
        </w:rPr>
      </w:pPr>
    </w:p>
    <w:p w14:paraId="71A8EDB9" w14:textId="77777777" w:rsidR="00B5144D" w:rsidRPr="00B5144D" w:rsidRDefault="00B5144D" w:rsidP="00B5144D"/>
    <w:p w14:paraId="4BAE1B41" w14:textId="110B6BB5" w:rsidR="00B5144D" w:rsidRPr="00B5144D" w:rsidRDefault="00B5144D" w:rsidP="00B5144D"/>
    <w:p w14:paraId="672B8423" w14:textId="77777777" w:rsidR="00B5144D" w:rsidRPr="00B5144D" w:rsidRDefault="00B5144D" w:rsidP="00B5144D"/>
    <w:p w14:paraId="43303837" w14:textId="0BF98A7F" w:rsidR="00B5144D" w:rsidRPr="00B5144D" w:rsidRDefault="00B5144D" w:rsidP="00B5144D"/>
    <w:p w14:paraId="37174A15" w14:textId="77777777" w:rsidR="00B5144D" w:rsidRDefault="00B5144D" w:rsidP="001B5D26">
      <w:pPr>
        <w:spacing w:after="0" w:line="240" w:lineRule="auto"/>
        <w:rPr>
          <w:b/>
          <w:u w:val="single"/>
        </w:rPr>
      </w:pPr>
    </w:p>
    <w:p w14:paraId="5D8583B9" w14:textId="0D0CB99D" w:rsidR="00B5144D" w:rsidRDefault="00925A25" w:rsidP="001B5D26">
      <w:pPr>
        <w:spacing w:after="0" w:line="240" w:lineRule="auto"/>
        <w:rPr>
          <w:b/>
          <w:u w:val="single"/>
        </w:rPr>
      </w:pPr>
      <w:r w:rsidRPr="00B5144D">
        <w:rPr>
          <w:b/>
          <w:noProof/>
          <w:u w:val="single"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 wp14:anchorId="3CF4CB57" wp14:editId="0117590F">
            <wp:simplePos x="0" y="0"/>
            <wp:positionH relativeFrom="margin">
              <wp:posOffset>2190115</wp:posOffset>
            </wp:positionH>
            <wp:positionV relativeFrom="margin">
              <wp:posOffset>-158115</wp:posOffset>
            </wp:positionV>
            <wp:extent cx="1398905" cy="2879725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04" r="70586"/>
                    <a:stretch/>
                  </pic:blipFill>
                  <pic:spPr bwMode="auto">
                    <a:xfrm>
                      <a:off x="0" y="0"/>
                      <a:ext cx="1398905" cy="287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144D">
        <w:rPr>
          <w:b/>
          <w:noProof/>
          <w:u w:val="single"/>
          <w:lang w:eastAsia="en-GB"/>
        </w:rPr>
        <w:drawing>
          <wp:anchor distT="0" distB="0" distL="114300" distR="114300" simplePos="0" relativeHeight="251670528" behindDoc="0" locked="0" layoutInCell="1" allowOverlap="1" wp14:anchorId="1073E864" wp14:editId="378193FE">
            <wp:simplePos x="0" y="0"/>
            <wp:positionH relativeFrom="margin">
              <wp:posOffset>5265420</wp:posOffset>
            </wp:positionH>
            <wp:positionV relativeFrom="margin">
              <wp:posOffset>-158115</wp:posOffset>
            </wp:positionV>
            <wp:extent cx="1370330" cy="2879725"/>
            <wp:effectExtent l="0" t="0" r="127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098" r="1142"/>
                    <a:stretch/>
                  </pic:blipFill>
                  <pic:spPr bwMode="auto">
                    <a:xfrm>
                      <a:off x="0" y="0"/>
                      <a:ext cx="1370330" cy="287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144D">
        <w:rPr>
          <w:b/>
          <w:noProof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 wp14:anchorId="37345BAD" wp14:editId="15E33EBA">
            <wp:simplePos x="0" y="0"/>
            <wp:positionH relativeFrom="margin">
              <wp:posOffset>3710940</wp:posOffset>
            </wp:positionH>
            <wp:positionV relativeFrom="margin">
              <wp:posOffset>-158115</wp:posOffset>
            </wp:positionV>
            <wp:extent cx="1399014" cy="2880000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73" r="35930"/>
                    <a:stretch/>
                  </pic:blipFill>
                  <pic:spPr bwMode="auto">
                    <a:xfrm>
                      <a:off x="0" y="0"/>
                      <a:ext cx="1399014" cy="288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144D">
        <w:rPr>
          <w:b/>
          <w:noProof/>
          <w:u w:val="single"/>
          <w:lang w:eastAsia="en-GB"/>
        </w:rPr>
        <w:drawing>
          <wp:anchor distT="0" distB="0" distL="114300" distR="114300" simplePos="0" relativeHeight="251664384" behindDoc="0" locked="0" layoutInCell="1" allowOverlap="1" wp14:anchorId="6F1D3864" wp14:editId="2453FD12">
            <wp:simplePos x="0" y="0"/>
            <wp:positionH relativeFrom="margin">
              <wp:posOffset>0</wp:posOffset>
            </wp:positionH>
            <wp:positionV relativeFrom="margin">
              <wp:posOffset>-160020</wp:posOffset>
            </wp:positionV>
            <wp:extent cx="2145665" cy="3419475"/>
            <wp:effectExtent l="0" t="0" r="6985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66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B4384D" w14:textId="26F0953B" w:rsidR="00B5144D" w:rsidRDefault="00B5144D" w:rsidP="001B5D26">
      <w:pPr>
        <w:spacing w:after="0" w:line="240" w:lineRule="auto"/>
        <w:rPr>
          <w:b/>
          <w:u w:val="single"/>
        </w:rPr>
      </w:pPr>
    </w:p>
    <w:p w14:paraId="43D60C85" w14:textId="75A99F5A" w:rsidR="009F5A7A" w:rsidRDefault="009F5A7A" w:rsidP="00B5144D">
      <w:pPr>
        <w:spacing w:after="0" w:line="240" w:lineRule="auto"/>
        <w:rPr>
          <w:b/>
          <w:u w:val="single"/>
        </w:rPr>
      </w:pPr>
    </w:p>
    <w:p w14:paraId="39708C86" w14:textId="5633603C" w:rsidR="00B5144D" w:rsidRDefault="00B5144D" w:rsidP="001B5D26">
      <w:pPr>
        <w:spacing w:after="0" w:line="240" w:lineRule="auto"/>
        <w:rPr>
          <w:b/>
          <w:u w:val="single"/>
        </w:rPr>
      </w:pPr>
    </w:p>
    <w:p w14:paraId="459C8D24" w14:textId="40957B5B" w:rsidR="009F5A7A" w:rsidRDefault="009F5A7A" w:rsidP="001B5D26">
      <w:pPr>
        <w:spacing w:after="0" w:line="240" w:lineRule="auto"/>
        <w:rPr>
          <w:b/>
          <w:u w:val="single"/>
        </w:rPr>
      </w:pPr>
    </w:p>
    <w:p w14:paraId="4A2F4E4E" w14:textId="77777777" w:rsidR="00393749" w:rsidRDefault="00393749" w:rsidP="001B5D26">
      <w:pPr>
        <w:spacing w:after="0" w:line="240" w:lineRule="auto"/>
        <w:rPr>
          <w:b/>
          <w:u w:val="single"/>
        </w:rPr>
      </w:pPr>
    </w:p>
    <w:p w14:paraId="379AE27A" w14:textId="16150CB7" w:rsidR="00393749" w:rsidRPr="001C661B" w:rsidRDefault="00393749" w:rsidP="001B5D26">
      <w:pPr>
        <w:spacing w:after="0" w:line="240" w:lineRule="auto"/>
        <w:rPr>
          <w:b/>
          <w:u w:val="single"/>
        </w:rPr>
      </w:pPr>
    </w:p>
    <w:p w14:paraId="1F964E94" w14:textId="77777777" w:rsidR="00925A25" w:rsidRDefault="00925A25" w:rsidP="00BF3F37">
      <w:pPr>
        <w:rPr>
          <w:b/>
          <w:u w:val="single"/>
        </w:rPr>
      </w:pPr>
    </w:p>
    <w:p w14:paraId="42D9F94F" w14:textId="77777777" w:rsidR="001768D8" w:rsidRDefault="00925A25" w:rsidP="00925A25">
      <w:pPr>
        <w:rPr>
          <w:b/>
          <w:u w:val="single"/>
        </w:rPr>
        <w:sectPr w:rsidR="001768D8" w:rsidSect="00DF1D65">
          <w:headerReference w:type="default" r:id="rId14"/>
          <w:pgSz w:w="11906" w:h="16838"/>
          <w:pgMar w:top="873" w:right="720" w:bottom="720" w:left="720" w:header="709" w:footer="709" w:gutter="0"/>
          <w:cols w:space="708"/>
          <w:docGrid w:linePitch="360"/>
        </w:sect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1BC6AB6E" wp14:editId="12BF110F">
            <wp:simplePos x="457200" y="790575"/>
            <wp:positionH relativeFrom="margin">
              <wp:align>center</wp:align>
            </wp:positionH>
            <wp:positionV relativeFrom="margin">
              <wp:align>bottom</wp:align>
            </wp:positionV>
            <wp:extent cx="5229225" cy="6181725"/>
            <wp:effectExtent l="0" t="0" r="9525" b="952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618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5D26">
        <w:rPr>
          <w:b/>
          <w:u w:val="single"/>
        </w:rPr>
        <w:br w:type="page"/>
      </w:r>
      <w:bookmarkStart w:id="0" w:name="_GoBack"/>
      <w:bookmarkEnd w:id="0"/>
    </w:p>
    <w:p w14:paraId="05BAA6A4" w14:textId="7F8F987D" w:rsidR="001768D8" w:rsidRPr="001768D8" w:rsidRDefault="001768D8" w:rsidP="0007794D">
      <w:pPr>
        <w:spacing w:after="0" w:line="240" w:lineRule="auto"/>
        <w:rPr>
          <w:rFonts w:cstheme="minorHAnsi"/>
          <w:noProof/>
          <w:sz w:val="24"/>
          <w:szCs w:val="24"/>
        </w:rPr>
      </w:pPr>
      <w:r w:rsidRPr="001768D8">
        <w:rPr>
          <w:rFonts w:cstheme="minorHAnsi"/>
          <w:i/>
          <w:noProof/>
          <w:sz w:val="24"/>
          <w:szCs w:val="24"/>
        </w:rPr>
        <w:lastRenderedPageBreak/>
        <w:t>We have  been looking at fronted adverbials in English.  To expand on this knowledge, we would like the children to identify adverbial phrases in sentences</w:t>
      </w:r>
      <w:r w:rsidRPr="001768D8">
        <w:rPr>
          <w:rFonts w:cstheme="minorHAnsi"/>
          <w:noProof/>
          <w:sz w:val="24"/>
          <w:szCs w:val="24"/>
        </w:rPr>
        <w:t>.</w:t>
      </w:r>
    </w:p>
    <w:p w14:paraId="39CE0E44" w14:textId="10781F70" w:rsidR="00BF3F37" w:rsidRDefault="001768D8" w:rsidP="0007794D">
      <w:pPr>
        <w:spacing w:after="0" w:line="240" w:lineRule="auto"/>
        <w:rPr>
          <w:rFonts w:cstheme="minorHAnsi"/>
          <w:bCs/>
          <w:i/>
          <w:sz w:val="24"/>
          <w:szCs w:val="24"/>
          <w:shd w:val="clear" w:color="auto" w:fill="FFFFFF"/>
        </w:rPr>
      </w:pPr>
      <w:r w:rsidRPr="001768D8">
        <w:rPr>
          <w:rFonts w:cstheme="minorHAnsi"/>
          <w:sz w:val="24"/>
          <w:szCs w:val="24"/>
          <w:shd w:val="clear" w:color="auto" w:fill="FFFFFF"/>
        </w:rPr>
        <w:t>An adverbial phrase </w:t>
      </w:r>
      <w:r w:rsidRPr="001768D8">
        <w:rPr>
          <w:rStyle w:val="Emphasis"/>
          <w:rFonts w:cstheme="minorHAnsi"/>
          <w:bCs/>
          <w:iCs w:val="0"/>
          <w:sz w:val="24"/>
          <w:szCs w:val="24"/>
          <w:shd w:val="clear" w:color="auto" w:fill="FFFFFF"/>
        </w:rPr>
        <w:t>is a group of two or more words which act together like an adverb to add further detail in a sentence</w:t>
      </w:r>
      <w:r w:rsidRPr="001768D8">
        <w:rPr>
          <w:rFonts w:cstheme="minorHAnsi"/>
          <w:sz w:val="24"/>
          <w:szCs w:val="24"/>
          <w:shd w:val="clear" w:color="auto" w:fill="FFFFFF"/>
        </w:rPr>
        <w:t>.</w:t>
      </w:r>
      <w:r w:rsidRPr="001768D8">
        <w:rPr>
          <w:rFonts w:cstheme="minorHAnsi"/>
          <w:sz w:val="24"/>
          <w:szCs w:val="24"/>
          <w:shd w:val="clear" w:color="auto" w:fill="FFFFFF"/>
        </w:rPr>
        <w:t xml:space="preserve">  </w:t>
      </w:r>
      <w:r w:rsidRPr="001768D8">
        <w:rPr>
          <w:rFonts w:cstheme="minorHAnsi"/>
          <w:bCs/>
          <w:sz w:val="24"/>
          <w:szCs w:val="24"/>
          <w:shd w:val="clear" w:color="auto" w:fill="FFFFFF"/>
        </w:rPr>
        <w:t> </w:t>
      </w:r>
      <w:r w:rsidRPr="001768D8">
        <w:rPr>
          <w:rFonts w:cstheme="minorHAnsi"/>
          <w:bCs/>
          <w:i/>
          <w:sz w:val="24"/>
          <w:szCs w:val="24"/>
          <w:shd w:val="clear" w:color="auto" w:fill="FFFFFF"/>
        </w:rPr>
        <w:t>They explain</w:t>
      </w:r>
      <w:r w:rsidRPr="001768D8">
        <w:rPr>
          <w:rFonts w:cstheme="minorHAnsi"/>
          <w:bCs/>
          <w:i/>
          <w:sz w:val="24"/>
          <w:szCs w:val="24"/>
          <w:shd w:val="clear" w:color="auto" w:fill="FFFFFF"/>
        </w:rPr>
        <w:t xml:space="preserve"> why, how, where, or when an action occurred</w:t>
      </w:r>
      <w:r>
        <w:rPr>
          <w:rFonts w:cstheme="minorHAnsi"/>
          <w:bCs/>
          <w:i/>
          <w:sz w:val="24"/>
          <w:szCs w:val="24"/>
          <w:shd w:val="clear" w:color="auto" w:fill="FFFFFF"/>
        </w:rPr>
        <w:t>.</w:t>
      </w:r>
    </w:p>
    <w:p w14:paraId="37A3581D" w14:textId="77777777" w:rsidR="0007794D" w:rsidRPr="0007794D" w:rsidRDefault="0007794D" w:rsidP="0007794D">
      <w:pPr>
        <w:spacing w:after="0" w:line="240" w:lineRule="auto"/>
        <w:rPr>
          <w:rFonts w:cstheme="minorHAnsi"/>
          <w:bCs/>
          <w:i/>
          <w:sz w:val="16"/>
          <w:szCs w:val="24"/>
          <w:shd w:val="clear" w:color="auto" w:fill="FFFF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7"/>
        <w:gridCol w:w="7618"/>
      </w:tblGrid>
      <w:tr w:rsidR="001768D8" w14:paraId="4D5BFF76" w14:textId="77777777" w:rsidTr="0007794D">
        <w:trPr>
          <w:trHeight w:val="2891"/>
        </w:trPr>
        <w:tc>
          <w:tcPr>
            <w:tcW w:w="7617" w:type="dxa"/>
          </w:tcPr>
          <w:p w14:paraId="630E1948" w14:textId="42D4AA4E" w:rsidR="001768D8" w:rsidRDefault="001768D8" w:rsidP="001768D8">
            <w:pPr>
              <w:jc w:val="center"/>
              <w:rPr>
                <w:rFonts w:cstheme="minorHAnsi"/>
                <w:bCs/>
                <w:i/>
                <w:sz w:val="24"/>
                <w:szCs w:val="24"/>
                <w:shd w:val="clear" w:color="auto" w:fill="FFFFFF"/>
              </w:rPr>
            </w:pPr>
            <w:r w:rsidRPr="001768D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739659A9" wp14:editId="6AD168E7">
                  <wp:extent cx="4500000" cy="1800000"/>
                  <wp:effectExtent l="0" t="0" r="0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 rotWithShape="1">
                          <a:blip r:embed="rId16"/>
                          <a:srcRect l="6289" r="5145"/>
                          <a:stretch/>
                        </pic:blipFill>
                        <pic:spPr bwMode="auto">
                          <a:xfrm>
                            <a:off x="0" y="0"/>
                            <a:ext cx="4500000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8" w:type="dxa"/>
          </w:tcPr>
          <w:p w14:paraId="2EECCC07" w14:textId="5A186C11" w:rsidR="001768D8" w:rsidRDefault="001768D8" w:rsidP="001768D8">
            <w:pPr>
              <w:jc w:val="center"/>
              <w:rPr>
                <w:rFonts w:cstheme="minorHAnsi"/>
                <w:bCs/>
                <w:i/>
                <w:sz w:val="24"/>
                <w:szCs w:val="24"/>
                <w:shd w:val="clear" w:color="auto" w:fill="FFFFFF"/>
              </w:rPr>
            </w:pPr>
            <w:r w:rsidRPr="001768D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75F6B8A4" wp14:editId="7C121792">
                  <wp:extent cx="4500000" cy="1800000"/>
                  <wp:effectExtent l="0" t="0" r="0" b="0"/>
                  <wp:docPr id="4" name="Pictur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 rotWithShape="1">
                          <a:blip r:embed="rId17"/>
                          <a:srcRect l="3274" r="3978"/>
                          <a:stretch/>
                        </pic:blipFill>
                        <pic:spPr bwMode="auto">
                          <a:xfrm>
                            <a:off x="0" y="0"/>
                            <a:ext cx="4500000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68D8" w14:paraId="48FB9F9B" w14:textId="77777777" w:rsidTr="0007794D">
        <w:trPr>
          <w:trHeight w:val="2891"/>
        </w:trPr>
        <w:tc>
          <w:tcPr>
            <w:tcW w:w="7617" w:type="dxa"/>
          </w:tcPr>
          <w:p w14:paraId="5D642051" w14:textId="43EF1C67" w:rsidR="001768D8" w:rsidRDefault="001768D8" w:rsidP="001768D8">
            <w:pPr>
              <w:jc w:val="center"/>
              <w:rPr>
                <w:rFonts w:cstheme="minorHAnsi"/>
                <w:bCs/>
                <w:i/>
                <w:sz w:val="24"/>
                <w:szCs w:val="24"/>
                <w:shd w:val="clear" w:color="auto" w:fill="FFFFFF"/>
              </w:rPr>
            </w:pPr>
            <w:r w:rsidRPr="001768D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47217016" wp14:editId="20C81216">
                  <wp:extent cx="4500000" cy="1800000"/>
                  <wp:effectExtent l="0" t="0" r="0" b="0"/>
                  <wp:docPr id="5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 rotWithShape="1">
                          <a:blip r:embed="rId18"/>
                          <a:srcRect l="4568" r="5088"/>
                          <a:stretch/>
                        </pic:blipFill>
                        <pic:spPr bwMode="auto">
                          <a:xfrm>
                            <a:off x="0" y="0"/>
                            <a:ext cx="4500000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8" w:type="dxa"/>
          </w:tcPr>
          <w:p w14:paraId="6538A415" w14:textId="7DF0DE53" w:rsidR="001768D8" w:rsidRDefault="001768D8" w:rsidP="001768D8">
            <w:pPr>
              <w:jc w:val="center"/>
              <w:rPr>
                <w:rFonts w:cstheme="minorHAnsi"/>
                <w:bCs/>
                <w:i/>
                <w:sz w:val="24"/>
                <w:szCs w:val="24"/>
                <w:shd w:val="clear" w:color="auto" w:fill="FFFFFF"/>
              </w:rPr>
            </w:pPr>
            <w:r w:rsidRPr="001768D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1C8E1A41" wp14:editId="6FFE2BAE">
                  <wp:extent cx="4500000" cy="1800000"/>
                  <wp:effectExtent l="0" t="0" r="0" b="0"/>
                  <wp:docPr id="6" name="Pictur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 rotWithShape="1">
                          <a:blip r:embed="rId19"/>
                          <a:srcRect l="4856" r="3918"/>
                          <a:stretch/>
                        </pic:blipFill>
                        <pic:spPr bwMode="auto">
                          <a:xfrm>
                            <a:off x="0" y="0"/>
                            <a:ext cx="4500000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68D8" w14:paraId="107F9DDF" w14:textId="77777777" w:rsidTr="0007794D">
        <w:trPr>
          <w:trHeight w:val="2891"/>
        </w:trPr>
        <w:tc>
          <w:tcPr>
            <w:tcW w:w="7617" w:type="dxa"/>
          </w:tcPr>
          <w:p w14:paraId="7826DF50" w14:textId="43B8B434" w:rsidR="001768D8" w:rsidRDefault="001768D8" w:rsidP="001768D8">
            <w:pPr>
              <w:jc w:val="center"/>
              <w:rPr>
                <w:rFonts w:cstheme="minorHAnsi"/>
                <w:bCs/>
                <w:i/>
                <w:sz w:val="24"/>
                <w:szCs w:val="24"/>
                <w:shd w:val="clear" w:color="auto" w:fill="FFFFFF"/>
              </w:rPr>
            </w:pPr>
            <w:r w:rsidRPr="001768D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1FE5F819" wp14:editId="0645A4F7">
                  <wp:extent cx="4500000" cy="1800000"/>
                  <wp:effectExtent l="0" t="0" r="0" b="0"/>
                  <wp:docPr id="7" name="Pictur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 rotWithShape="1">
                          <a:blip r:embed="rId20"/>
                          <a:srcRect l="4600" r="4422"/>
                          <a:stretch/>
                        </pic:blipFill>
                        <pic:spPr bwMode="auto">
                          <a:xfrm>
                            <a:off x="0" y="0"/>
                            <a:ext cx="4500000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8" w:type="dxa"/>
          </w:tcPr>
          <w:p w14:paraId="0651F062" w14:textId="2D68A4E5" w:rsidR="001768D8" w:rsidRDefault="001768D8" w:rsidP="001768D8">
            <w:pPr>
              <w:jc w:val="center"/>
              <w:rPr>
                <w:rFonts w:cstheme="minorHAnsi"/>
                <w:bCs/>
                <w:i/>
                <w:sz w:val="24"/>
                <w:szCs w:val="24"/>
                <w:shd w:val="clear" w:color="auto" w:fill="FFFFFF"/>
              </w:rPr>
            </w:pPr>
            <w:r w:rsidRPr="001768D8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228AA2C9" wp14:editId="1237093E">
                  <wp:extent cx="4500000" cy="1800000"/>
                  <wp:effectExtent l="0" t="0" r="0" b="0"/>
                  <wp:docPr id="8" name="Pictur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 preferRelativeResize="0"/>
                        </pic:nvPicPr>
                        <pic:blipFill rotWithShape="1">
                          <a:blip r:embed="rId21"/>
                          <a:srcRect l="4726" r="5395"/>
                          <a:stretch/>
                        </pic:blipFill>
                        <pic:spPr bwMode="auto">
                          <a:xfrm>
                            <a:off x="0" y="0"/>
                            <a:ext cx="4500000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EBB436" w14:textId="018A3039" w:rsidR="001768D8" w:rsidRPr="0007794D" w:rsidRDefault="001768D8" w:rsidP="00925A25">
      <w:pPr>
        <w:rPr>
          <w:rFonts w:cstheme="minorHAnsi"/>
          <w:noProof/>
          <w:sz w:val="10"/>
          <w:szCs w:val="24"/>
        </w:rPr>
      </w:pPr>
    </w:p>
    <w:sectPr w:rsidR="001768D8" w:rsidRPr="0007794D" w:rsidSect="001768D8">
      <w:pgSz w:w="16838" w:h="11906" w:orient="landscape"/>
      <w:pgMar w:top="720" w:right="873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BEED40" w14:textId="77777777" w:rsidR="0053108F" w:rsidRDefault="0053108F" w:rsidP="0032224B">
      <w:pPr>
        <w:spacing w:after="0" w:line="240" w:lineRule="auto"/>
      </w:pPr>
      <w:r>
        <w:separator/>
      </w:r>
    </w:p>
  </w:endnote>
  <w:endnote w:type="continuationSeparator" w:id="0">
    <w:p w14:paraId="6008D632" w14:textId="77777777" w:rsidR="0053108F" w:rsidRDefault="0053108F" w:rsidP="00322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99F38" w14:textId="77777777" w:rsidR="0053108F" w:rsidRDefault="0053108F" w:rsidP="0032224B">
      <w:pPr>
        <w:spacing w:after="0" w:line="240" w:lineRule="auto"/>
      </w:pPr>
      <w:r>
        <w:separator/>
      </w:r>
    </w:p>
  </w:footnote>
  <w:footnote w:type="continuationSeparator" w:id="0">
    <w:p w14:paraId="66ECB650" w14:textId="77777777" w:rsidR="0053108F" w:rsidRDefault="0053108F" w:rsidP="00322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7E99F354" w:rsidR="009F5A7A" w:rsidRPr="009F5A7A" w:rsidRDefault="007C03E9" w:rsidP="009F5A7A">
    <w:pPr>
      <w:spacing w:after="0" w:line="240" w:lineRule="auto"/>
      <w:rPr>
        <w:b/>
        <w:u w:val="single"/>
      </w:rPr>
    </w:pPr>
    <w:r w:rsidRPr="001C661B">
      <w:rPr>
        <w:b/>
        <w:u w:val="single"/>
      </w:rPr>
      <w:t xml:space="preserve">Year 3 Homework – Set </w:t>
    </w:r>
    <w:r>
      <w:rPr>
        <w:b/>
        <w:u w:val="single"/>
      </w:rPr>
      <w:t xml:space="preserve">Thursday </w:t>
    </w:r>
    <w:r w:rsidR="000606D3">
      <w:rPr>
        <w:b/>
        <w:u w:val="single"/>
      </w:rPr>
      <w:t>10</w:t>
    </w:r>
    <w:r w:rsidR="000606D3" w:rsidRPr="000606D3">
      <w:rPr>
        <w:b/>
        <w:u w:val="single"/>
        <w:vertAlign w:val="superscript"/>
      </w:rPr>
      <w:t>th</w:t>
    </w:r>
    <w:r w:rsidR="000606D3">
      <w:rPr>
        <w:b/>
        <w:u w:val="single"/>
      </w:rPr>
      <w:t xml:space="preserve"> November 2022</w:t>
    </w:r>
    <w:r w:rsidRPr="001C661B">
      <w:rPr>
        <w:b/>
        <w:u w:val="single"/>
      </w:rPr>
      <w:t xml:space="preserve">, Due </w:t>
    </w:r>
    <w:r w:rsidR="000606D3">
      <w:rPr>
        <w:b/>
        <w:u w:val="single"/>
      </w:rPr>
      <w:t>Thursday 16</w:t>
    </w:r>
    <w:r w:rsidRPr="007C03E9">
      <w:rPr>
        <w:b/>
        <w:u w:val="single"/>
        <w:vertAlign w:val="superscript"/>
      </w:rPr>
      <w:t>th</w:t>
    </w:r>
    <w:r w:rsidR="000606D3">
      <w:rPr>
        <w:b/>
        <w:u w:val="single"/>
      </w:rPr>
      <w:t xml:space="preserve"> November 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606D3"/>
    <w:rsid w:val="0007794D"/>
    <w:rsid w:val="001768D8"/>
    <w:rsid w:val="00197AD5"/>
    <w:rsid w:val="001B5D26"/>
    <w:rsid w:val="001C661B"/>
    <w:rsid w:val="002A2F94"/>
    <w:rsid w:val="0032224B"/>
    <w:rsid w:val="003813AE"/>
    <w:rsid w:val="00393749"/>
    <w:rsid w:val="003B37F9"/>
    <w:rsid w:val="003F6AD7"/>
    <w:rsid w:val="005046B3"/>
    <w:rsid w:val="0053108F"/>
    <w:rsid w:val="005E0705"/>
    <w:rsid w:val="007C03E9"/>
    <w:rsid w:val="008F273A"/>
    <w:rsid w:val="00925A25"/>
    <w:rsid w:val="009F5A7A"/>
    <w:rsid w:val="00A05E31"/>
    <w:rsid w:val="00B451C7"/>
    <w:rsid w:val="00B5144D"/>
    <w:rsid w:val="00BF3F37"/>
    <w:rsid w:val="00C35931"/>
    <w:rsid w:val="00C85D31"/>
    <w:rsid w:val="00D41026"/>
    <w:rsid w:val="00D72E36"/>
    <w:rsid w:val="00DF1D65"/>
    <w:rsid w:val="00E82919"/>
    <w:rsid w:val="00EB261E"/>
    <w:rsid w:val="00EC4D95"/>
    <w:rsid w:val="00F9143F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BalloonText">
    <w:name w:val="Balloon Text"/>
    <w:basedOn w:val="Normal"/>
    <w:link w:val="BalloonTextChar"/>
    <w:uiPriority w:val="99"/>
    <w:semiHidden/>
    <w:unhideWhenUsed/>
    <w:rsid w:val="007C0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3E9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1768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4A2D3F-77F1-4158-BDDF-3EA0FCA54C0F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2.xml><?xml version="1.0" encoding="utf-8"?>
<ds:datastoreItem xmlns:ds="http://schemas.openxmlformats.org/officeDocument/2006/customXml" ds:itemID="{D8611A1D-4107-435A-9F90-07D2210EAD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1D30F2-D077-46E5-8C73-367D3CCD8B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B87B9A08</Template>
  <TotalTime>54</TotalTime>
  <Pages>4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5</cp:revision>
  <cp:lastPrinted>2021-10-19T11:31:00Z</cp:lastPrinted>
  <dcterms:created xsi:type="dcterms:W3CDTF">2019-10-14T10:20:00Z</dcterms:created>
  <dcterms:modified xsi:type="dcterms:W3CDTF">2022-11-09T18:51:00Z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