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63083B" w14:paraId="4DCB8A35" w14:textId="77777777" w:rsidTr="006D684D">
        <w:tc>
          <w:tcPr>
            <w:tcW w:w="10456" w:type="dxa"/>
            <w:gridSpan w:val="2"/>
          </w:tcPr>
          <w:p w14:paraId="03E065FF" w14:textId="77777777" w:rsidR="0063083B" w:rsidRDefault="0063083B" w:rsidP="00F34E1E">
            <w:r>
              <w:t>We have been learning how to add 9 and 11 to numbers.  Look at the number lines below and add the two numbers together using the number line.</w:t>
            </w:r>
          </w:p>
          <w:p w14:paraId="5AE9937A" w14:textId="41939135" w:rsidR="0063083B" w:rsidRDefault="006E0D24" w:rsidP="006E0D24">
            <w:pPr>
              <w:tabs>
                <w:tab w:val="left" w:pos="1080"/>
              </w:tabs>
            </w:pPr>
            <w:r>
              <w:tab/>
            </w:r>
          </w:p>
        </w:tc>
      </w:tr>
      <w:tr w:rsidR="0063083B" w14:paraId="40AD30A0" w14:textId="77777777" w:rsidTr="006D684D">
        <w:trPr>
          <w:trHeight w:val="1928"/>
        </w:trPr>
        <w:tc>
          <w:tcPr>
            <w:tcW w:w="5228" w:type="dxa"/>
          </w:tcPr>
          <w:p w14:paraId="6EAF9EC1" w14:textId="0EBE188B" w:rsidR="0063083B" w:rsidRDefault="0063083B" w:rsidP="00F34E1E">
            <w:r w:rsidRPr="00C6463C">
              <w:rPr>
                <w:rFonts w:cs="Calibri"/>
                <w:noProof/>
                <w:color w:val="000000"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24326726" wp14:editId="0C7CDF9E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248285</wp:posOffset>
                  </wp:positionV>
                  <wp:extent cx="3024000" cy="958940"/>
                  <wp:effectExtent l="0" t="0" r="5080" b="0"/>
                  <wp:wrapTight wrapText="bothSides">
                    <wp:wrapPolygon edited="0">
                      <wp:start x="0" y="0"/>
                      <wp:lineTo x="0" y="21028"/>
                      <wp:lineTo x="21500" y="21028"/>
                      <wp:lineTo x="21500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178" t="31606" r="14623" b="27889"/>
                          <a:stretch/>
                        </pic:blipFill>
                        <pic:spPr bwMode="auto">
                          <a:xfrm>
                            <a:off x="0" y="0"/>
                            <a:ext cx="3024000" cy="958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>Adding 9 is the same as adding 10 then taking away 1</w:t>
            </w:r>
          </w:p>
          <w:p w14:paraId="08048546" w14:textId="08AA77AF" w:rsidR="0063083B" w:rsidRDefault="0063083B" w:rsidP="00F34E1E"/>
        </w:tc>
        <w:tc>
          <w:tcPr>
            <w:tcW w:w="5228" w:type="dxa"/>
          </w:tcPr>
          <w:p w14:paraId="61834C4E" w14:textId="77777777" w:rsidR="0063083B" w:rsidRDefault="0063083B" w:rsidP="00F34E1E">
            <w:r>
              <w:t>Adding 11 is the same as adding 10 and adding 1</w:t>
            </w:r>
          </w:p>
          <w:p w14:paraId="30798341" w14:textId="05133949" w:rsidR="0063083B" w:rsidRDefault="0063083B" w:rsidP="00F34E1E">
            <w:r w:rsidRPr="00C6463C">
              <w:rPr>
                <w:rFonts w:cs="Calibri"/>
                <w:noProof/>
                <w:color w:val="000000"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4D895D0A" wp14:editId="37774EA0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173990</wp:posOffset>
                  </wp:positionV>
                  <wp:extent cx="3024000" cy="865964"/>
                  <wp:effectExtent l="0" t="0" r="5080" b="0"/>
                  <wp:wrapTight wrapText="bothSides">
                    <wp:wrapPolygon edited="0">
                      <wp:start x="0" y="0"/>
                      <wp:lineTo x="0" y="20919"/>
                      <wp:lineTo x="21500" y="20919"/>
                      <wp:lineTo x="21500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57" t="33837" r="13857" b="29616"/>
                          <a:stretch/>
                        </pic:blipFill>
                        <pic:spPr bwMode="auto">
                          <a:xfrm>
                            <a:off x="0" y="0"/>
                            <a:ext cx="3024000" cy="8659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72056A90" w14:textId="77777777" w:rsidR="0063083B" w:rsidRDefault="0063083B" w:rsidP="0063083B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162"/>
        <w:gridCol w:w="8294"/>
      </w:tblGrid>
      <w:tr w:rsidR="0063083B" w14:paraId="09282E5B" w14:textId="77777777" w:rsidTr="00AC36BA">
        <w:trPr>
          <w:trHeight w:val="449"/>
        </w:trPr>
        <w:tc>
          <w:tcPr>
            <w:tcW w:w="1034" w:type="pct"/>
            <w:vAlign w:val="center"/>
          </w:tcPr>
          <w:p w14:paraId="54D5F9AB" w14:textId="23F67B69" w:rsidR="0063083B" w:rsidRDefault="0063083B" w:rsidP="00AC36BA">
            <w:pPr>
              <w:rPr>
                <w:sz w:val="36"/>
                <w:szCs w:val="36"/>
              </w:rPr>
            </w:pPr>
            <w:r w:rsidRPr="00CB1811">
              <w:rPr>
                <w:sz w:val="36"/>
                <w:szCs w:val="36"/>
              </w:rPr>
              <w:t xml:space="preserve">23 + </w:t>
            </w:r>
            <w:r>
              <w:rPr>
                <w:sz w:val="36"/>
                <w:szCs w:val="36"/>
              </w:rPr>
              <w:t>9</w:t>
            </w:r>
            <w:r w:rsidRPr="00CB1811">
              <w:rPr>
                <w:sz w:val="36"/>
                <w:szCs w:val="36"/>
              </w:rPr>
              <w:t xml:space="preserve"> =</w:t>
            </w:r>
          </w:p>
        </w:tc>
        <w:tc>
          <w:tcPr>
            <w:tcW w:w="3966" w:type="pct"/>
            <w:vAlign w:val="center"/>
          </w:tcPr>
          <w:p w14:paraId="2FD7E991" w14:textId="77777777" w:rsidR="0063083B" w:rsidRDefault="0063083B" w:rsidP="00AC36BA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7F6D15EE" wp14:editId="16EF3723">
                  <wp:extent cx="4686300" cy="79057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44" t="25564" r="5474" b="12030"/>
                          <a:stretch/>
                        </pic:blipFill>
                        <pic:spPr bwMode="auto">
                          <a:xfrm>
                            <a:off x="0" y="0"/>
                            <a:ext cx="46863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083B" w14:paraId="1D46CCF8" w14:textId="77777777" w:rsidTr="00AC36BA">
        <w:trPr>
          <w:trHeight w:val="448"/>
        </w:trPr>
        <w:tc>
          <w:tcPr>
            <w:tcW w:w="1034" w:type="pct"/>
            <w:vAlign w:val="center"/>
          </w:tcPr>
          <w:p w14:paraId="658701E4" w14:textId="71D41C72" w:rsidR="0063083B" w:rsidRDefault="0063083B" w:rsidP="00AC36B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55</w:t>
            </w:r>
            <w:r w:rsidRPr="00CB1811">
              <w:rPr>
                <w:sz w:val="36"/>
                <w:szCs w:val="36"/>
              </w:rPr>
              <w:t xml:space="preserve"> + </w:t>
            </w:r>
            <w:r>
              <w:rPr>
                <w:sz w:val="36"/>
                <w:szCs w:val="36"/>
              </w:rPr>
              <w:t>9</w:t>
            </w:r>
            <w:r w:rsidRPr="00CB1811">
              <w:rPr>
                <w:sz w:val="36"/>
                <w:szCs w:val="36"/>
              </w:rPr>
              <w:t xml:space="preserve"> =</w:t>
            </w:r>
          </w:p>
        </w:tc>
        <w:tc>
          <w:tcPr>
            <w:tcW w:w="3966" w:type="pct"/>
            <w:vAlign w:val="center"/>
          </w:tcPr>
          <w:p w14:paraId="076087CF" w14:textId="77777777" w:rsidR="0063083B" w:rsidRDefault="0063083B" w:rsidP="00AC36BA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7222EDF0" wp14:editId="410F012E">
                  <wp:extent cx="4686300" cy="790575"/>
                  <wp:effectExtent l="0" t="0" r="0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44" t="25564" r="5474" b="12030"/>
                          <a:stretch/>
                        </pic:blipFill>
                        <pic:spPr bwMode="auto">
                          <a:xfrm>
                            <a:off x="0" y="0"/>
                            <a:ext cx="46863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083B" w14:paraId="2DFC0F20" w14:textId="77777777" w:rsidTr="00AC36BA">
        <w:trPr>
          <w:trHeight w:val="448"/>
        </w:trPr>
        <w:tc>
          <w:tcPr>
            <w:tcW w:w="1034" w:type="pct"/>
            <w:vAlign w:val="center"/>
          </w:tcPr>
          <w:p w14:paraId="4032057C" w14:textId="3D85AD16" w:rsidR="0063083B" w:rsidRDefault="0063083B" w:rsidP="00CA542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78</w:t>
            </w:r>
            <w:r w:rsidR="00CA5422">
              <w:rPr>
                <w:sz w:val="36"/>
                <w:szCs w:val="36"/>
              </w:rPr>
              <w:t xml:space="preserve"> </w:t>
            </w:r>
            <w:r w:rsidR="00CA5422" w:rsidRPr="00CB1811">
              <w:rPr>
                <w:sz w:val="36"/>
                <w:szCs w:val="36"/>
              </w:rPr>
              <w:t>+</w:t>
            </w:r>
            <w:r w:rsidRPr="00CB1811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9</w:t>
            </w:r>
            <w:r w:rsidRPr="00CB1811">
              <w:rPr>
                <w:sz w:val="36"/>
                <w:szCs w:val="36"/>
              </w:rPr>
              <w:t xml:space="preserve"> =</w:t>
            </w:r>
          </w:p>
        </w:tc>
        <w:tc>
          <w:tcPr>
            <w:tcW w:w="3966" w:type="pct"/>
            <w:vAlign w:val="center"/>
          </w:tcPr>
          <w:p w14:paraId="5A093326" w14:textId="77777777" w:rsidR="0063083B" w:rsidRDefault="0063083B" w:rsidP="00AC36BA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77AD1840" wp14:editId="46884796">
                  <wp:extent cx="4686300" cy="790575"/>
                  <wp:effectExtent l="0" t="0" r="0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44" t="25564" r="5474" b="12030"/>
                          <a:stretch/>
                        </pic:blipFill>
                        <pic:spPr bwMode="auto">
                          <a:xfrm>
                            <a:off x="0" y="0"/>
                            <a:ext cx="46863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083B" w14:paraId="29A6C74B" w14:textId="77777777" w:rsidTr="00AC36BA">
        <w:trPr>
          <w:trHeight w:val="448"/>
        </w:trPr>
        <w:tc>
          <w:tcPr>
            <w:tcW w:w="1034" w:type="pct"/>
            <w:vAlign w:val="center"/>
          </w:tcPr>
          <w:p w14:paraId="39DCFBB1" w14:textId="12D8C5D9" w:rsidR="0063083B" w:rsidRDefault="0063083B" w:rsidP="00CA542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81</w:t>
            </w:r>
            <w:r w:rsidRPr="00CB1811">
              <w:rPr>
                <w:sz w:val="36"/>
                <w:szCs w:val="36"/>
              </w:rPr>
              <w:t xml:space="preserve"> </w:t>
            </w:r>
            <w:r w:rsidR="00CA5422" w:rsidRPr="00CB1811">
              <w:rPr>
                <w:sz w:val="36"/>
                <w:szCs w:val="36"/>
              </w:rPr>
              <w:t>+</w:t>
            </w:r>
            <w:r w:rsidR="00CA5422">
              <w:rPr>
                <w:sz w:val="36"/>
                <w:szCs w:val="36"/>
              </w:rPr>
              <w:t xml:space="preserve">  </w:t>
            </w:r>
            <w:r>
              <w:rPr>
                <w:sz w:val="36"/>
                <w:szCs w:val="36"/>
              </w:rPr>
              <w:t>9</w:t>
            </w:r>
            <w:r w:rsidRPr="00CB1811">
              <w:rPr>
                <w:sz w:val="36"/>
                <w:szCs w:val="36"/>
              </w:rPr>
              <w:t xml:space="preserve"> =</w:t>
            </w:r>
          </w:p>
        </w:tc>
        <w:tc>
          <w:tcPr>
            <w:tcW w:w="3966" w:type="pct"/>
            <w:vAlign w:val="center"/>
          </w:tcPr>
          <w:p w14:paraId="6DB09090" w14:textId="77777777" w:rsidR="0063083B" w:rsidRDefault="0063083B" w:rsidP="00AC36BA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752F148A" wp14:editId="2A33E42D">
                  <wp:extent cx="4686300" cy="790575"/>
                  <wp:effectExtent l="0" t="0" r="0" b="952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44" t="25564" r="5474" b="12030"/>
                          <a:stretch/>
                        </pic:blipFill>
                        <pic:spPr bwMode="auto">
                          <a:xfrm>
                            <a:off x="0" y="0"/>
                            <a:ext cx="46863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083B" w14:paraId="79C70CFD" w14:textId="77777777" w:rsidTr="00AC36BA">
        <w:trPr>
          <w:trHeight w:val="448"/>
        </w:trPr>
        <w:tc>
          <w:tcPr>
            <w:tcW w:w="1034" w:type="pct"/>
            <w:vAlign w:val="center"/>
          </w:tcPr>
          <w:p w14:paraId="7E386022" w14:textId="7EE741E4" w:rsidR="0063083B" w:rsidRDefault="0063083B" w:rsidP="00AC36B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36</w:t>
            </w:r>
            <w:r w:rsidRPr="00CB1811">
              <w:rPr>
                <w:sz w:val="36"/>
                <w:szCs w:val="36"/>
              </w:rPr>
              <w:t xml:space="preserve"> + </w:t>
            </w:r>
            <w:r>
              <w:rPr>
                <w:sz w:val="36"/>
                <w:szCs w:val="36"/>
              </w:rPr>
              <w:t>11</w:t>
            </w:r>
            <w:r w:rsidRPr="00CB1811">
              <w:rPr>
                <w:sz w:val="36"/>
                <w:szCs w:val="36"/>
              </w:rPr>
              <w:t xml:space="preserve"> =</w:t>
            </w:r>
          </w:p>
        </w:tc>
        <w:tc>
          <w:tcPr>
            <w:tcW w:w="3966" w:type="pct"/>
            <w:vAlign w:val="center"/>
          </w:tcPr>
          <w:p w14:paraId="53CCFB07" w14:textId="77777777" w:rsidR="0063083B" w:rsidRDefault="0063083B" w:rsidP="00AC36BA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23C55782" wp14:editId="64BAE2CD">
                  <wp:extent cx="4686300" cy="790575"/>
                  <wp:effectExtent l="0" t="0" r="0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44" t="25564" r="5474" b="12030"/>
                          <a:stretch/>
                        </pic:blipFill>
                        <pic:spPr bwMode="auto">
                          <a:xfrm>
                            <a:off x="0" y="0"/>
                            <a:ext cx="46863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083B" w14:paraId="062DDF8D" w14:textId="77777777" w:rsidTr="00AC36BA">
        <w:trPr>
          <w:trHeight w:val="448"/>
        </w:trPr>
        <w:tc>
          <w:tcPr>
            <w:tcW w:w="1034" w:type="pct"/>
            <w:vAlign w:val="center"/>
          </w:tcPr>
          <w:p w14:paraId="644A30C2" w14:textId="5F619D42" w:rsidR="0063083B" w:rsidRDefault="0063083B" w:rsidP="00AC36B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62</w:t>
            </w:r>
            <w:r w:rsidRPr="00CB1811">
              <w:rPr>
                <w:sz w:val="36"/>
                <w:szCs w:val="36"/>
              </w:rPr>
              <w:t xml:space="preserve"> + </w:t>
            </w:r>
            <w:r>
              <w:rPr>
                <w:sz w:val="36"/>
                <w:szCs w:val="36"/>
              </w:rPr>
              <w:t>11</w:t>
            </w:r>
            <w:r w:rsidRPr="00CB1811">
              <w:rPr>
                <w:sz w:val="36"/>
                <w:szCs w:val="36"/>
              </w:rPr>
              <w:t xml:space="preserve"> =</w:t>
            </w:r>
          </w:p>
        </w:tc>
        <w:tc>
          <w:tcPr>
            <w:tcW w:w="3966" w:type="pct"/>
            <w:vAlign w:val="center"/>
          </w:tcPr>
          <w:p w14:paraId="0D3D5D38" w14:textId="77777777" w:rsidR="0063083B" w:rsidRDefault="0063083B" w:rsidP="00AC36BA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709BC4BC" wp14:editId="22D76094">
                  <wp:extent cx="4686300" cy="790575"/>
                  <wp:effectExtent l="0" t="0" r="0" b="952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44" t="25564" r="5474" b="12030"/>
                          <a:stretch/>
                        </pic:blipFill>
                        <pic:spPr bwMode="auto">
                          <a:xfrm>
                            <a:off x="0" y="0"/>
                            <a:ext cx="46863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083B" w14:paraId="39BB5C41" w14:textId="77777777" w:rsidTr="00AC36BA">
        <w:trPr>
          <w:trHeight w:val="448"/>
        </w:trPr>
        <w:tc>
          <w:tcPr>
            <w:tcW w:w="1034" w:type="pct"/>
            <w:vAlign w:val="center"/>
          </w:tcPr>
          <w:p w14:paraId="28E5CC29" w14:textId="669DA9E7" w:rsidR="0063083B" w:rsidRDefault="0063083B" w:rsidP="00CA542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44</w:t>
            </w:r>
            <w:r w:rsidRPr="00CB1811">
              <w:rPr>
                <w:sz w:val="36"/>
                <w:szCs w:val="36"/>
              </w:rPr>
              <w:t xml:space="preserve"> </w:t>
            </w:r>
            <w:r w:rsidR="00CA5422">
              <w:rPr>
                <w:sz w:val="36"/>
                <w:szCs w:val="36"/>
              </w:rPr>
              <w:t>+</w:t>
            </w:r>
            <w:r w:rsidRPr="00CB1811">
              <w:rPr>
                <w:sz w:val="36"/>
                <w:szCs w:val="36"/>
              </w:rPr>
              <w:t xml:space="preserve"> 11 =</w:t>
            </w:r>
          </w:p>
        </w:tc>
        <w:tc>
          <w:tcPr>
            <w:tcW w:w="3966" w:type="pct"/>
            <w:vAlign w:val="center"/>
          </w:tcPr>
          <w:p w14:paraId="12D6139E" w14:textId="77777777" w:rsidR="0063083B" w:rsidRDefault="0063083B" w:rsidP="00AC36BA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3BA0C00B" wp14:editId="20F43B44">
                  <wp:extent cx="4686300" cy="790575"/>
                  <wp:effectExtent l="0" t="0" r="0" b="952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44" t="25564" r="5474" b="12030"/>
                          <a:stretch/>
                        </pic:blipFill>
                        <pic:spPr bwMode="auto">
                          <a:xfrm>
                            <a:off x="0" y="0"/>
                            <a:ext cx="46863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083B" w14:paraId="05B1DA22" w14:textId="77777777" w:rsidTr="00AC36BA">
        <w:trPr>
          <w:trHeight w:val="448"/>
        </w:trPr>
        <w:tc>
          <w:tcPr>
            <w:tcW w:w="1034" w:type="pct"/>
            <w:vAlign w:val="center"/>
          </w:tcPr>
          <w:p w14:paraId="63CF0ADE" w14:textId="23DB32DD" w:rsidR="0063083B" w:rsidRDefault="0063083B" w:rsidP="00CA542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89</w:t>
            </w:r>
            <w:r w:rsidRPr="00CB1811">
              <w:rPr>
                <w:sz w:val="36"/>
                <w:szCs w:val="36"/>
              </w:rPr>
              <w:t xml:space="preserve"> </w:t>
            </w:r>
            <w:r w:rsidR="00CA5422">
              <w:rPr>
                <w:sz w:val="36"/>
                <w:szCs w:val="36"/>
              </w:rPr>
              <w:t xml:space="preserve">+ </w:t>
            </w:r>
            <w:bookmarkStart w:id="0" w:name="_GoBack"/>
            <w:bookmarkEnd w:id="0"/>
            <w:r w:rsidRPr="00CB1811">
              <w:rPr>
                <w:sz w:val="36"/>
                <w:szCs w:val="36"/>
              </w:rPr>
              <w:t>11 =</w:t>
            </w:r>
          </w:p>
        </w:tc>
        <w:tc>
          <w:tcPr>
            <w:tcW w:w="3966" w:type="pct"/>
            <w:vAlign w:val="center"/>
          </w:tcPr>
          <w:p w14:paraId="18E0DE03" w14:textId="77777777" w:rsidR="0063083B" w:rsidRDefault="0063083B" w:rsidP="00AC36BA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54926E4D" wp14:editId="109E6E92">
                  <wp:extent cx="4686300" cy="790575"/>
                  <wp:effectExtent l="0" t="0" r="0" b="952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44" t="25564" r="5474" b="12030"/>
                          <a:stretch/>
                        </pic:blipFill>
                        <pic:spPr bwMode="auto">
                          <a:xfrm>
                            <a:off x="0" y="0"/>
                            <a:ext cx="46863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309F0F1" w14:textId="77777777" w:rsidR="0063083B" w:rsidRDefault="0063083B" w:rsidP="0063083B">
      <w:pPr>
        <w:rPr>
          <w:sz w:val="36"/>
          <w:szCs w:val="36"/>
        </w:rPr>
      </w:pPr>
    </w:p>
    <w:p w14:paraId="6915525B" w14:textId="77777777" w:rsidR="0063083B" w:rsidRDefault="0063083B" w:rsidP="00F34E1E"/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63083B" w14:paraId="45DE3B7C" w14:textId="77777777" w:rsidTr="006D684D">
        <w:tc>
          <w:tcPr>
            <w:tcW w:w="10456" w:type="dxa"/>
            <w:gridSpan w:val="2"/>
          </w:tcPr>
          <w:p w14:paraId="50B811F4" w14:textId="77777777" w:rsidR="0063083B" w:rsidRDefault="0063083B" w:rsidP="00AC36BA">
            <w:r>
              <w:lastRenderedPageBreak/>
              <w:t>We have been learning how to add 9 and 11 to numbers.  Look at the number lines below and add the two numbers together using the number line.</w:t>
            </w:r>
          </w:p>
          <w:p w14:paraId="40959768" w14:textId="77777777" w:rsidR="0063083B" w:rsidRDefault="0063083B" w:rsidP="00AC36BA"/>
        </w:tc>
      </w:tr>
      <w:tr w:rsidR="0063083B" w14:paraId="2F9B6CFF" w14:textId="77777777" w:rsidTr="006D684D">
        <w:trPr>
          <w:trHeight w:val="1928"/>
        </w:trPr>
        <w:tc>
          <w:tcPr>
            <w:tcW w:w="5228" w:type="dxa"/>
          </w:tcPr>
          <w:p w14:paraId="799CE18E" w14:textId="77777777" w:rsidR="0063083B" w:rsidRDefault="0063083B" w:rsidP="00AC36BA">
            <w:r w:rsidRPr="00C6463C">
              <w:rPr>
                <w:rFonts w:cs="Calibri"/>
                <w:noProof/>
                <w:color w:val="000000"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0198D6CA" wp14:editId="5F74B522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248285</wp:posOffset>
                  </wp:positionV>
                  <wp:extent cx="3024000" cy="958940"/>
                  <wp:effectExtent l="0" t="0" r="5080" b="0"/>
                  <wp:wrapTight wrapText="bothSides">
                    <wp:wrapPolygon edited="0">
                      <wp:start x="0" y="0"/>
                      <wp:lineTo x="0" y="21028"/>
                      <wp:lineTo x="21500" y="21028"/>
                      <wp:lineTo x="21500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178" t="31606" r="14623" b="27889"/>
                          <a:stretch/>
                        </pic:blipFill>
                        <pic:spPr bwMode="auto">
                          <a:xfrm>
                            <a:off x="0" y="0"/>
                            <a:ext cx="3024000" cy="958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>Adding 9 is the same as adding 10 then taking away 1</w:t>
            </w:r>
          </w:p>
          <w:p w14:paraId="1285F8CE" w14:textId="77777777" w:rsidR="0063083B" w:rsidRDefault="0063083B" w:rsidP="00AC36BA"/>
        </w:tc>
        <w:tc>
          <w:tcPr>
            <w:tcW w:w="5228" w:type="dxa"/>
          </w:tcPr>
          <w:p w14:paraId="38A69FD3" w14:textId="77777777" w:rsidR="0063083B" w:rsidRDefault="0063083B" w:rsidP="00AC36BA">
            <w:r>
              <w:t>Adding 11 is the same as adding 10 and adding 1</w:t>
            </w:r>
          </w:p>
          <w:p w14:paraId="6B4E22D6" w14:textId="77777777" w:rsidR="0063083B" w:rsidRDefault="0063083B" w:rsidP="00AC36BA">
            <w:r w:rsidRPr="00C6463C">
              <w:rPr>
                <w:rFonts w:cs="Calibri"/>
                <w:noProof/>
                <w:color w:val="000000"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1B55CA92" wp14:editId="45491396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173990</wp:posOffset>
                  </wp:positionV>
                  <wp:extent cx="3024000" cy="865964"/>
                  <wp:effectExtent l="0" t="0" r="5080" b="0"/>
                  <wp:wrapTight wrapText="bothSides">
                    <wp:wrapPolygon edited="0">
                      <wp:start x="0" y="0"/>
                      <wp:lineTo x="0" y="20919"/>
                      <wp:lineTo x="21500" y="20919"/>
                      <wp:lineTo x="21500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57" t="33837" r="13857" b="29616"/>
                          <a:stretch/>
                        </pic:blipFill>
                        <pic:spPr bwMode="auto">
                          <a:xfrm>
                            <a:off x="0" y="0"/>
                            <a:ext cx="3024000" cy="8659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78B132D9" w14:textId="77777777" w:rsidR="0063083B" w:rsidRDefault="0063083B" w:rsidP="0063083B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162"/>
        <w:gridCol w:w="8294"/>
      </w:tblGrid>
      <w:tr w:rsidR="0063083B" w14:paraId="0DFDE4A4" w14:textId="77777777" w:rsidTr="00AC36BA">
        <w:trPr>
          <w:trHeight w:val="449"/>
        </w:trPr>
        <w:tc>
          <w:tcPr>
            <w:tcW w:w="1034" w:type="pct"/>
            <w:vAlign w:val="center"/>
          </w:tcPr>
          <w:p w14:paraId="40F8A239" w14:textId="12C1E068" w:rsidR="0063083B" w:rsidRDefault="0063083B" w:rsidP="00AC36B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87</w:t>
            </w:r>
            <w:r w:rsidRPr="00CB1811">
              <w:rPr>
                <w:sz w:val="36"/>
                <w:szCs w:val="36"/>
              </w:rPr>
              <w:t xml:space="preserve"> + </w:t>
            </w:r>
            <w:r>
              <w:rPr>
                <w:sz w:val="36"/>
                <w:szCs w:val="36"/>
              </w:rPr>
              <w:t>9</w:t>
            </w:r>
            <w:r w:rsidRPr="00CB1811">
              <w:rPr>
                <w:sz w:val="36"/>
                <w:szCs w:val="36"/>
              </w:rPr>
              <w:t xml:space="preserve"> =</w:t>
            </w:r>
          </w:p>
        </w:tc>
        <w:tc>
          <w:tcPr>
            <w:tcW w:w="3966" w:type="pct"/>
            <w:vAlign w:val="center"/>
          </w:tcPr>
          <w:p w14:paraId="1D74340F" w14:textId="77777777" w:rsidR="0063083B" w:rsidRDefault="0063083B" w:rsidP="00AC36BA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1F814573" wp14:editId="3D520C18">
                  <wp:extent cx="4686300" cy="790575"/>
                  <wp:effectExtent l="0" t="0" r="0" b="952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44" t="25564" r="5474" b="12030"/>
                          <a:stretch/>
                        </pic:blipFill>
                        <pic:spPr bwMode="auto">
                          <a:xfrm>
                            <a:off x="0" y="0"/>
                            <a:ext cx="46863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083B" w14:paraId="4933F1BB" w14:textId="77777777" w:rsidTr="00AC36BA">
        <w:trPr>
          <w:trHeight w:val="448"/>
        </w:trPr>
        <w:tc>
          <w:tcPr>
            <w:tcW w:w="1034" w:type="pct"/>
            <w:vAlign w:val="center"/>
          </w:tcPr>
          <w:p w14:paraId="772415B6" w14:textId="74127BE0" w:rsidR="0063083B" w:rsidRDefault="0063083B" w:rsidP="00AC36B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398</w:t>
            </w:r>
            <w:r w:rsidRPr="00CB1811">
              <w:rPr>
                <w:sz w:val="36"/>
                <w:szCs w:val="36"/>
              </w:rPr>
              <w:t xml:space="preserve"> + </w:t>
            </w:r>
            <w:r>
              <w:rPr>
                <w:sz w:val="36"/>
                <w:szCs w:val="36"/>
              </w:rPr>
              <w:t>9</w:t>
            </w:r>
            <w:r w:rsidRPr="00CB1811">
              <w:rPr>
                <w:sz w:val="36"/>
                <w:szCs w:val="36"/>
              </w:rPr>
              <w:t xml:space="preserve"> =</w:t>
            </w:r>
          </w:p>
        </w:tc>
        <w:tc>
          <w:tcPr>
            <w:tcW w:w="3966" w:type="pct"/>
            <w:vAlign w:val="center"/>
          </w:tcPr>
          <w:p w14:paraId="3E61CE4B" w14:textId="77777777" w:rsidR="0063083B" w:rsidRDefault="0063083B" w:rsidP="00AC36BA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63A684E8" wp14:editId="06459712">
                  <wp:extent cx="4686300" cy="790575"/>
                  <wp:effectExtent l="0" t="0" r="0" b="952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44" t="25564" r="5474" b="12030"/>
                          <a:stretch/>
                        </pic:blipFill>
                        <pic:spPr bwMode="auto">
                          <a:xfrm>
                            <a:off x="0" y="0"/>
                            <a:ext cx="46863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083B" w14:paraId="1307799B" w14:textId="77777777" w:rsidTr="00AC36BA">
        <w:trPr>
          <w:trHeight w:val="448"/>
        </w:trPr>
        <w:tc>
          <w:tcPr>
            <w:tcW w:w="1034" w:type="pct"/>
            <w:vAlign w:val="center"/>
          </w:tcPr>
          <w:p w14:paraId="6EEAF8AE" w14:textId="77777777" w:rsidR="006D684D" w:rsidRPr="006D684D" w:rsidRDefault="006D684D" w:rsidP="00AC36BA">
            <w:pPr>
              <w:rPr>
                <w:sz w:val="18"/>
                <w:szCs w:val="18"/>
              </w:rPr>
            </w:pPr>
            <w:r w:rsidRPr="006D684D">
              <w:rPr>
                <w:sz w:val="18"/>
                <w:szCs w:val="18"/>
              </w:rPr>
              <w:t>Can you add 19 by adding 20 and taking away 1?</w:t>
            </w:r>
          </w:p>
          <w:p w14:paraId="68CD6EA5" w14:textId="11ED2D19" w:rsidR="0063083B" w:rsidRDefault="006D684D" w:rsidP="00170E3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76</w:t>
            </w:r>
            <w:r w:rsidR="0063083B" w:rsidRPr="00CB1811">
              <w:rPr>
                <w:sz w:val="36"/>
                <w:szCs w:val="36"/>
              </w:rPr>
              <w:t xml:space="preserve"> </w:t>
            </w:r>
            <w:r w:rsidR="00CA5422">
              <w:rPr>
                <w:sz w:val="36"/>
                <w:szCs w:val="36"/>
              </w:rPr>
              <w:t>+</w:t>
            </w:r>
            <w:r w:rsidR="0063083B" w:rsidRPr="00CB1811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1</w:t>
            </w:r>
            <w:r w:rsidR="0063083B">
              <w:rPr>
                <w:sz w:val="36"/>
                <w:szCs w:val="36"/>
              </w:rPr>
              <w:t>9</w:t>
            </w:r>
            <w:r w:rsidR="0063083B" w:rsidRPr="00CB1811">
              <w:rPr>
                <w:sz w:val="36"/>
                <w:szCs w:val="36"/>
              </w:rPr>
              <w:t xml:space="preserve"> =</w:t>
            </w:r>
          </w:p>
        </w:tc>
        <w:tc>
          <w:tcPr>
            <w:tcW w:w="3966" w:type="pct"/>
            <w:vAlign w:val="center"/>
          </w:tcPr>
          <w:p w14:paraId="2C1A965F" w14:textId="77777777" w:rsidR="0063083B" w:rsidRDefault="0063083B" w:rsidP="00AC36BA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36C13866" wp14:editId="2D9D7700">
                  <wp:extent cx="4686300" cy="790575"/>
                  <wp:effectExtent l="0" t="0" r="0" b="952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44" t="25564" r="5474" b="12030"/>
                          <a:stretch/>
                        </pic:blipFill>
                        <pic:spPr bwMode="auto">
                          <a:xfrm>
                            <a:off x="0" y="0"/>
                            <a:ext cx="46863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083B" w14:paraId="05FB98F9" w14:textId="77777777" w:rsidTr="00AC36BA">
        <w:trPr>
          <w:trHeight w:val="448"/>
        </w:trPr>
        <w:tc>
          <w:tcPr>
            <w:tcW w:w="1034" w:type="pct"/>
            <w:vAlign w:val="center"/>
          </w:tcPr>
          <w:p w14:paraId="35129964" w14:textId="77777777" w:rsidR="006D684D" w:rsidRPr="006D684D" w:rsidRDefault="006D684D" w:rsidP="006D684D">
            <w:pPr>
              <w:rPr>
                <w:sz w:val="18"/>
                <w:szCs w:val="18"/>
              </w:rPr>
            </w:pPr>
            <w:r w:rsidRPr="006D684D">
              <w:rPr>
                <w:sz w:val="18"/>
                <w:szCs w:val="18"/>
              </w:rPr>
              <w:t>Can you add 19 by adding 20 and taking away 1?</w:t>
            </w:r>
          </w:p>
          <w:p w14:paraId="20D0E08A" w14:textId="255B91E0" w:rsidR="0063083B" w:rsidRDefault="006D684D" w:rsidP="00170E3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823</w:t>
            </w:r>
            <w:r w:rsidRPr="00CB1811">
              <w:rPr>
                <w:sz w:val="36"/>
                <w:szCs w:val="36"/>
              </w:rPr>
              <w:t xml:space="preserve"> </w:t>
            </w:r>
            <w:r w:rsidR="00CA5422">
              <w:rPr>
                <w:sz w:val="36"/>
                <w:szCs w:val="36"/>
              </w:rPr>
              <w:t>+</w:t>
            </w:r>
            <w:r w:rsidRPr="00CB1811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19</w:t>
            </w:r>
            <w:r w:rsidRPr="00CB1811">
              <w:rPr>
                <w:sz w:val="36"/>
                <w:szCs w:val="36"/>
              </w:rPr>
              <w:t xml:space="preserve"> =</w:t>
            </w:r>
          </w:p>
        </w:tc>
        <w:tc>
          <w:tcPr>
            <w:tcW w:w="3966" w:type="pct"/>
            <w:vAlign w:val="center"/>
          </w:tcPr>
          <w:p w14:paraId="0842CE93" w14:textId="77777777" w:rsidR="0063083B" w:rsidRDefault="0063083B" w:rsidP="00AC36BA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0CEAFB97" wp14:editId="2DC2995D">
                  <wp:extent cx="4686300" cy="790575"/>
                  <wp:effectExtent l="0" t="0" r="0" b="952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44" t="25564" r="5474" b="12030"/>
                          <a:stretch/>
                        </pic:blipFill>
                        <pic:spPr bwMode="auto">
                          <a:xfrm>
                            <a:off x="0" y="0"/>
                            <a:ext cx="46863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083B" w14:paraId="56EBADE4" w14:textId="77777777" w:rsidTr="00AC36BA">
        <w:trPr>
          <w:trHeight w:val="448"/>
        </w:trPr>
        <w:tc>
          <w:tcPr>
            <w:tcW w:w="1034" w:type="pct"/>
            <w:vAlign w:val="center"/>
          </w:tcPr>
          <w:p w14:paraId="20284B72" w14:textId="77777777" w:rsidR="0063083B" w:rsidRDefault="0063083B" w:rsidP="00AC36B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62</w:t>
            </w:r>
            <w:r w:rsidRPr="00CB1811">
              <w:rPr>
                <w:sz w:val="36"/>
                <w:szCs w:val="36"/>
              </w:rPr>
              <w:t xml:space="preserve"> + </w:t>
            </w:r>
            <w:r>
              <w:rPr>
                <w:sz w:val="36"/>
                <w:szCs w:val="36"/>
              </w:rPr>
              <w:t>11</w:t>
            </w:r>
            <w:r w:rsidRPr="00CB1811">
              <w:rPr>
                <w:sz w:val="36"/>
                <w:szCs w:val="36"/>
              </w:rPr>
              <w:t xml:space="preserve"> =</w:t>
            </w:r>
          </w:p>
        </w:tc>
        <w:tc>
          <w:tcPr>
            <w:tcW w:w="3966" w:type="pct"/>
            <w:vAlign w:val="center"/>
          </w:tcPr>
          <w:p w14:paraId="44E316BA" w14:textId="77777777" w:rsidR="0063083B" w:rsidRDefault="0063083B" w:rsidP="00AC36BA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1D823F88" wp14:editId="28CC0778">
                  <wp:extent cx="4686300" cy="790575"/>
                  <wp:effectExtent l="0" t="0" r="0" b="952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44" t="25564" r="5474" b="12030"/>
                          <a:stretch/>
                        </pic:blipFill>
                        <pic:spPr bwMode="auto">
                          <a:xfrm>
                            <a:off x="0" y="0"/>
                            <a:ext cx="46863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083B" w14:paraId="24C10EE7" w14:textId="77777777" w:rsidTr="00AC36BA">
        <w:trPr>
          <w:trHeight w:val="448"/>
        </w:trPr>
        <w:tc>
          <w:tcPr>
            <w:tcW w:w="1034" w:type="pct"/>
            <w:vAlign w:val="center"/>
          </w:tcPr>
          <w:p w14:paraId="2A7AF93E" w14:textId="7BBD538C" w:rsidR="0063083B" w:rsidRDefault="006D684D" w:rsidP="00170E3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293</w:t>
            </w:r>
            <w:r w:rsidR="0063083B" w:rsidRPr="00CB1811">
              <w:rPr>
                <w:sz w:val="36"/>
                <w:szCs w:val="36"/>
              </w:rPr>
              <w:t xml:space="preserve"> </w:t>
            </w:r>
            <w:r w:rsidR="00CA5422">
              <w:rPr>
                <w:sz w:val="36"/>
                <w:szCs w:val="36"/>
              </w:rPr>
              <w:t>+</w:t>
            </w:r>
            <w:r w:rsidR="0063083B" w:rsidRPr="00CB1811">
              <w:rPr>
                <w:sz w:val="36"/>
                <w:szCs w:val="36"/>
              </w:rPr>
              <w:t xml:space="preserve"> 11 =</w:t>
            </w:r>
          </w:p>
        </w:tc>
        <w:tc>
          <w:tcPr>
            <w:tcW w:w="3966" w:type="pct"/>
            <w:vAlign w:val="center"/>
          </w:tcPr>
          <w:p w14:paraId="4AB88B33" w14:textId="77777777" w:rsidR="0063083B" w:rsidRDefault="0063083B" w:rsidP="00AC36BA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36474FE0" wp14:editId="68D01093">
                  <wp:extent cx="4686300" cy="790575"/>
                  <wp:effectExtent l="0" t="0" r="0" b="952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44" t="25564" r="5474" b="12030"/>
                          <a:stretch/>
                        </pic:blipFill>
                        <pic:spPr bwMode="auto">
                          <a:xfrm>
                            <a:off x="0" y="0"/>
                            <a:ext cx="46863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684D" w14:paraId="141EEDE3" w14:textId="77777777" w:rsidTr="00AC36BA">
        <w:trPr>
          <w:trHeight w:val="448"/>
        </w:trPr>
        <w:tc>
          <w:tcPr>
            <w:tcW w:w="1034" w:type="pct"/>
            <w:vAlign w:val="center"/>
          </w:tcPr>
          <w:p w14:paraId="053C8745" w14:textId="77777777" w:rsidR="006D684D" w:rsidRPr="006D684D" w:rsidRDefault="006D684D" w:rsidP="006D684D">
            <w:pPr>
              <w:rPr>
                <w:sz w:val="18"/>
                <w:szCs w:val="18"/>
              </w:rPr>
            </w:pPr>
            <w:r w:rsidRPr="006D684D">
              <w:rPr>
                <w:sz w:val="18"/>
                <w:szCs w:val="18"/>
              </w:rPr>
              <w:t xml:space="preserve">Can you add </w:t>
            </w:r>
            <w:r>
              <w:rPr>
                <w:sz w:val="18"/>
                <w:szCs w:val="18"/>
              </w:rPr>
              <w:t>21</w:t>
            </w:r>
            <w:r w:rsidRPr="006D684D">
              <w:rPr>
                <w:sz w:val="18"/>
                <w:szCs w:val="18"/>
              </w:rPr>
              <w:t xml:space="preserve"> by adding 20 and </w:t>
            </w:r>
            <w:r>
              <w:rPr>
                <w:sz w:val="18"/>
                <w:szCs w:val="18"/>
              </w:rPr>
              <w:t>adding</w:t>
            </w:r>
            <w:r w:rsidRPr="006D684D">
              <w:rPr>
                <w:sz w:val="18"/>
                <w:szCs w:val="18"/>
              </w:rPr>
              <w:t xml:space="preserve"> 1?</w:t>
            </w:r>
          </w:p>
          <w:p w14:paraId="1D65728F" w14:textId="366BAF0C" w:rsidR="006D684D" w:rsidRDefault="006D684D" w:rsidP="006D684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267</w:t>
            </w:r>
            <w:r w:rsidRPr="00CB1811">
              <w:rPr>
                <w:sz w:val="36"/>
                <w:szCs w:val="36"/>
              </w:rPr>
              <w:t xml:space="preserve"> + </w:t>
            </w:r>
            <w:r>
              <w:rPr>
                <w:sz w:val="36"/>
                <w:szCs w:val="36"/>
              </w:rPr>
              <w:t>21</w:t>
            </w:r>
            <w:r w:rsidRPr="00CB1811">
              <w:rPr>
                <w:sz w:val="36"/>
                <w:szCs w:val="36"/>
              </w:rPr>
              <w:t xml:space="preserve"> =</w:t>
            </w:r>
          </w:p>
        </w:tc>
        <w:tc>
          <w:tcPr>
            <w:tcW w:w="3966" w:type="pct"/>
            <w:vAlign w:val="center"/>
          </w:tcPr>
          <w:p w14:paraId="57E8AC18" w14:textId="64A8B618" w:rsidR="006D684D" w:rsidRDefault="006D684D" w:rsidP="006D684D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375EAFBB" wp14:editId="468859D2">
                  <wp:extent cx="4686300" cy="790575"/>
                  <wp:effectExtent l="0" t="0" r="0" b="9525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44" t="25564" r="5474" b="12030"/>
                          <a:stretch/>
                        </pic:blipFill>
                        <pic:spPr bwMode="auto">
                          <a:xfrm>
                            <a:off x="0" y="0"/>
                            <a:ext cx="46863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684D" w14:paraId="1F977F64" w14:textId="77777777" w:rsidTr="00AC36BA">
        <w:trPr>
          <w:trHeight w:val="448"/>
        </w:trPr>
        <w:tc>
          <w:tcPr>
            <w:tcW w:w="1034" w:type="pct"/>
            <w:vAlign w:val="center"/>
          </w:tcPr>
          <w:p w14:paraId="22E85E73" w14:textId="77777777" w:rsidR="006D684D" w:rsidRPr="006D684D" w:rsidRDefault="006D684D" w:rsidP="006D684D">
            <w:pPr>
              <w:rPr>
                <w:sz w:val="18"/>
                <w:szCs w:val="18"/>
              </w:rPr>
            </w:pPr>
            <w:r w:rsidRPr="006D684D">
              <w:rPr>
                <w:sz w:val="18"/>
                <w:szCs w:val="18"/>
              </w:rPr>
              <w:t xml:space="preserve">Can you add </w:t>
            </w:r>
            <w:r>
              <w:rPr>
                <w:sz w:val="18"/>
                <w:szCs w:val="18"/>
              </w:rPr>
              <w:t>21</w:t>
            </w:r>
            <w:r w:rsidRPr="006D684D">
              <w:rPr>
                <w:sz w:val="18"/>
                <w:szCs w:val="18"/>
              </w:rPr>
              <w:t xml:space="preserve"> by adding 20 and </w:t>
            </w:r>
            <w:r>
              <w:rPr>
                <w:sz w:val="18"/>
                <w:szCs w:val="18"/>
              </w:rPr>
              <w:t>adding</w:t>
            </w:r>
            <w:r w:rsidRPr="006D684D">
              <w:rPr>
                <w:sz w:val="18"/>
                <w:szCs w:val="18"/>
              </w:rPr>
              <w:t xml:space="preserve"> 1?</w:t>
            </w:r>
          </w:p>
          <w:p w14:paraId="312D75C1" w14:textId="5BD8DA18" w:rsidR="006D684D" w:rsidRDefault="006D684D" w:rsidP="00170E3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305</w:t>
            </w:r>
            <w:r w:rsidRPr="00CB1811">
              <w:rPr>
                <w:sz w:val="36"/>
                <w:szCs w:val="36"/>
              </w:rPr>
              <w:t xml:space="preserve"> </w:t>
            </w:r>
            <w:r w:rsidR="00CA5422">
              <w:rPr>
                <w:sz w:val="36"/>
                <w:szCs w:val="36"/>
              </w:rPr>
              <w:t>+</w:t>
            </w:r>
            <w:r w:rsidRPr="00CB1811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21</w:t>
            </w:r>
            <w:r w:rsidRPr="00CB1811">
              <w:rPr>
                <w:sz w:val="36"/>
                <w:szCs w:val="36"/>
              </w:rPr>
              <w:t xml:space="preserve"> =</w:t>
            </w:r>
          </w:p>
        </w:tc>
        <w:tc>
          <w:tcPr>
            <w:tcW w:w="3966" w:type="pct"/>
            <w:vAlign w:val="center"/>
          </w:tcPr>
          <w:p w14:paraId="380B2BAE" w14:textId="72DF756B" w:rsidR="006D684D" w:rsidRDefault="006D684D" w:rsidP="006D684D">
            <w:pPr>
              <w:jc w:val="center"/>
              <w:rPr>
                <w:noProof/>
                <w:sz w:val="36"/>
                <w:szCs w:val="36"/>
                <w:lang w:eastAsia="en-GB"/>
              </w:rPr>
            </w:pPr>
            <w:r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01A8710E" wp14:editId="3605CEC6">
                  <wp:extent cx="4686300" cy="790575"/>
                  <wp:effectExtent l="0" t="0" r="0" b="9525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44" t="25564" r="5474" b="12030"/>
                          <a:stretch/>
                        </pic:blipFill>
                        <pic:spPr bwMode="auto">
                          <a:xfrm>
                            <a:off x="0" y="0"/>
                            <a:ext cx="46863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C16724E" w14:textId="42406C39" w:rsidR="006D684D" w:rsidRDefault="006D684D" w:rsidP="00F34E1E"/>
    <w:p w14:paraId="3C849648" w14:textId="77777777" w:rsidR="006D684D" w:rsidRDefault="006D684D">
      <w:r>
        <w:br w:type="page"/>
      </w: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6D684D" w14:paraId="41BED28E" w14:textId="77777777" w:rsidTr="006D684D">
        <w:tc>
          <w:tcPr>
            <w:tcW w:w="10456" w:type="dxa"/>
            <w:gridSpan w:val="2"/>
          </w:tcPr>
          <w:p w14:paraId="45861E40" w14:textId="77777777" w:rsidR="006D684D" w:rsidRDefault="006D684D" w:rsidP="00AC36BA">
            <w:r>
              <w:lastRenderedPageBreak/>
              <w:t>We have been learning how to add 9 and 11 to numbers.  Look at the number lines below and add the two numbers together using the number line.</w:t>
            </w:r>
          </w:p>
          <w:p w14:paraId="45434BC6" w14:textId="77777777" w:rsidR="006D684D" w:rsidRDefault="006D684D" w:rsidP="00AC36BA"/>
        </w:tc>
      </w:tr>
      <w:tr w:rsidR="006D684D" w14:paraId="1FDEE23F" w14:textId="77777777" w:rsidTr="006D684D">
        <w:trPr>
          <w:trHeight w:val="1928"/>
        </w:trPr>
        <w:tc>
          <w:tcPr>
            <w:tcW w:w="5228" w:type="dxa"/>
          </w:tcPr>
          <w:p w14:paraId="50A07371" w14:textId="77777777" w:rsidR="006D684D" w:rsidRDefault="006D684D" w:rsidP="00AC36BA">
            <w:r w:rsidRPr="00C6463C">
              <w:rPr>
                <w:rFonts w:cs="Calibri"/>
                <w:noProof/>
                <w:color w:val="000000"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1C395F85" wp14:editId="601222C4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248285</wp:posOffset>
                  </wp:positionV>
                  <wp:extent cx="3024000" cy="958940"/>
                  <wp:effectExtent l="0" t="0" r="5080" b="0"/>
                  <wp:wrapTight wrapText="bothSides">
                    <wp:wrapPolygon edited="0">
                      <wp:start x="0" y="0"/>
                      <wp:lineTo x="0" y="21028"/>
                      <wp:lineTo x="21500" y="21028"/>
                      <wp:lineTo x="21500" y="0"/>
                      <wp:lineTo x="0" y="0"/>
                    </wp:wrapPolygon>
                  </wp:wrapTight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178" t="31606" r="14623" b="27889"/>
                          <a:stretch/>
                        </pic:blipFill>
                        <pic:spPr bwMode="auto">
                          <a:xfrm>
                            <a:off x="0" y="0"/>
                            <a:ext cx="3024000" cy="958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>Adding 9 is the same as adding 10 then taking away 1</w:t>
            </w:r>
          </w:p>
          <w:p w14:paraId="3679986F" w14:textId="77777777" w:rsidR="006D684D" w:rsidRDefault="006D684D" w:rsidP="00AC36BA"/>
        </w:tc>
        <w:tc>
          <w:tcPr>
            <w:tcW w:w="5228" w:type="dxa"/>
          </w:tcPr>
          <w:p w14:paraId="71D9A0C1" w14:textId="77777777" w:rsidR="006D684D" w:rsidRDefault="006D684D" w:rsidP="00AC36BA">
            <w:r>
              <w:t>Adding 11 is the same as adding 10 and adding 1</w:t>
            </w:r>
          </w:p>
          <w:p w14:paraId="44F9026D" w14:textId="77777777" w:rsidR="006D684D" w:rsidRDefault="006D684D" w:rsidP="00AC36BA">
            <w:r w:rsidRPr="00C6463C">
              <w:rPr>
                <w:rFonts w:cs="Calibri"/>
                <w:noProof/>
                <w:color w:val="000000"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32CCB4E9" wp14:editId="72452436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173990</wp:posOffset>
                  </wp:positionV>
                  <wp:extent cx="3024000" cy="865964"/>
                  <wp:effectExtent l="0" t="0" r="5080" b="0"/>
                  <wp:wrapTight wrapText="bothSides">
                    <wp:wrapPolygon edited="0">
                      <wp:start x="0" y="0"/>
                      <wp:lineTo x="0" y="20919"/>
                      <wp:lineTo x="21500" y="20919"/>
                      <wp:lineTo x="21500" y="0"/>
                      <wp:lineTo x="0" y="0"/>
                    </wp:wrapPolygon>
                  </wp:wrapTight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57" t="33837" r="13857" b="29616"/>
                          <a:stretch/>
                        </pic:blipFill>
                        <pic:spPr bwMode="auto">
                          <a:xfrm>
                            <a:off x="0" y="0"/>
                            <a:ext cx="3024000" cy="8659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449A4BC6" w14:textId="77777777" w:rsidR="006D684D" w:rsidRDefault="006D684D" w:rsidP="006D684D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162"/>
        <w:gridCol w:w="8294"/>
      </w:tblGrid>
      <w:tr w:rsidR="006D684D" w14:paraId="3EEC2FB6" w14:textId="77777777" w:rsidTr="00AC36BA">
        <w:trPr>
          <w:trHeight w:val="449"/>
        </w:trPr>
        <w:tc>
          <w:tcPr>
            <w:tcW w:w="1034" w:type="pct"/>
            <w:vAlign w:val="center"/>
          </w:tcPr>
          <w:p w14:paraId="6E59D04E" w14:textId="6A7A556E" w:rsidR="006D684D" w:rsidRDefault="006D684D" w:rsidP="00AC36B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98</w:t>
            </w:r>
            <w:r w:rsidRPr="00CB1811">
              <w:rPr>
                <w:sz w:val="36"/>
                <w:szCs w:val="36"/>
              </w:rPr>
              <w:t xml:space="preserve"> + </w:t>
            </w:r>
            <w:r>
              <w:rPr>
                <w:sz w:val="36"/>
                <w:szCs w:val="36"/>
              </w:rPr>
              <w:t>9</w:t>
            </w:r>
            <w:r w:rsidRPr="00CB1811">
              <w:rPr>
                <w:sz w:val="36"/>
                <w:szCs w:val="36"/>
              </w:rPr>
              <w:t xml:space="preserve"> =</w:t>
            </w:r>
          </w:p>
        </w:tc>
        <w:tc>
          <w:tcPr>
            <w:tcW w:w="3966" w:type="pct"/>
            <w:vAlign w:val="center"/>
          </w:tcPr>
          <w:p w14:paraId="06993753" w14:textId="77777777" w:rsidR="006D684D" w:rsidRDefault="006D684D" w:rsidP="00AC36BA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618B1617" wp14:editId="2FDB4E8B">
                  <wp:extent cx="4686300" cy="790575"/>
                  <wp:effectExtent l="0" t="0" r="0" b="9525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44" t="25564" r="5474" b="12030"/>
                          <a:stretch/>
                        </pic:blipFill>
                        <pic:spPr bwMode="auto">
                          <a:xfrm>
                            <a:off x="0" y="0"/>
                            <a:ext cx="46863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684D" w14:paraId="43620AFA" w14:textId="77777777" w:rsidTr="00AC36BA">
        <w:trPr>
          <w:trHeight w:val="448"/>
        </w:trPr>
        <w:tc>
          <w:tcPr>
            <w:tcW w:w="1034" w:type="pct"/>
            <w:vAlign w:val="center"/>
          </w:tcPr>
          <w:p w14:paraId="05EF3AAD" w14:textId="3EBB226C" w:rsidR="006D684D" w:rsidRDefault="006D684D" w:rsidP="00170E3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395</w:t>
            </w:r>
            <w:r w:rsidRPr="00CB1811">
              <w:rPr>
                <w:sz w:val="36"/>
                <w:szCs w:val="36"/>
              </w:rPr>
              <w:t xml:space="preserve"> </w:t>
            </w:r>
            <w:r w:rsidR="00CA5422">
              <w:rPr>
                <w:sz w:val="36"/>
                <w:szCs w:val="36"/>
              </w:rPr>
              <w:t>+</w:t>
            </w:r>
            <w:r w:rsidRPr="00CB1811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9</w:t>
            </w:r>
            <w:r w:rsidRPr="00CB1811">
              <w:rPr>
                <w:sz w:val="36"/>
                <w:szCs w:val="36"/>
              </w:rPr>
              <w:t xml:space="preserve"> =</w:t>
            </w:r>
          </w:p>
        </w:tc>
        <w:tc>
          <w:tcPr>
            <w:tcW w:w="3966" w:type="pct"/>
            <w:vAlign w:val="center"/>
          </w:tcPr>
          <w:p w14:paraId="45AAC55B" w14:textId="77777777" w:rsidR="006D684D" w:rsidRDefault="006D684D" w:rsidP="00AC36BA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0B60EA57" wp14:editId="200AB5CB">
                  <wp:extent cx="4686300" cy="790575"/>
                  <wp:effectExtent l="0" t="0" r="0" b="9525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44" t="25564" r="5474" b="12030"/>
                          <a:stretch/>
                        </pic:blipFill>
                        <pic:spPr bwMode="auto">
                          <a:xfrm>
                            <a:off x="0" y="0"/>
                            <a:ext cx="46863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684D" w14:paraId="54386214" w14:textId="77777777" w:rsidTr="00AC36BA">
        <w:trPr>
          <w:trHeight w:val="448"/>
        </w:trPr>
        <w:tc>
          <w:tcPr>
            <w:tcW w:w="1034" w:type="pct"/>
            <w:vAlign w:val="center"/>
          </w:tcPr>
          <w:p w14:paraId="234BE746" w14:textId="77777777" w:rsidR="006D684D" w:rsidRPr="006D684D" w:rsidRDefault="006D684D" w:rsidP="00AC36BA">
            <w:pPr>
              <w:rPr>
                <w:sz w:val="18"/>
                <w:szCs w:val="18"/>
              </w:rPr>
            </w:pPr>
            <w:r w:rsidRPr="006D684D">
              <w:rPr>
                <w:sz w:val="18"/>
                <w:szCs w:val="18"/>
              </w:rPr>
              <w:t>Can you add 19 by adding 20 and taking away 1?</w:t>
            </w:r>
          </w:p>
          <w:p w14:paraId="31F422BA" w14:textId="1E09A056" w:rsidR="006D684D" w:rsidRDefault="006D684D" w:rsidP="00AC36B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86</w:t>
            </w:r>
            <w:r w:rsidRPr="00CB1811">
              <w:rPr>
                <w:sz w:val="36"/>
                <w:szCs w:val="36"/>
              </w:rPr>
              <w:t xml:space="preserve"> + </w:t>
            </w:r>
            <w:r>
              <w:rPr>
                <w:sz w:val="36"/>
                <w:szCs w:val="36"/>
              </w:rPr>
              <w:t>19</w:t>
            </w:r>
            <w:r w:rsidRPr="00CB1811">
              <w:rPr>
                <w:sz w:val="36"/>
                <w:szCs w:val="36"/>
              </w:rPr>
              <w:t xml:space="preserve"> =</w:t>
            </w:r>
          </w:p>
        </w:tc>
        <w:tc>
          <w:tcPr>
            <w:tcW w:w="3966" w:type="pct"/>
            <w:vAlign w:val="center"/>
          </w:tcPr>
          <w:p w14:paraId="7DE4F92E" w14:textId="77777777" w:rsidR="006D684D" w:rsidRDefault="006D684D" w:rsidP="00AC36BA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55ECEA56" wp14:editId="7CE6CAEB">
                  <wp:extent cx="4686300" cy="790575"/>
                  <wp:effectExtent l="0" t="0" r="0" b="9525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44" t="25564" r="5474" b="12030"/>
                          <a:stretch/>
                        </pic:blipFill>
                        <pic:spPr bwMode="auto">
                          <a:xfrm>
                            <a:off x="0" y="0"/>
                            <a:ext cx="46863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684D" w14:paraId="033E8FF6" w14:textId="77777777" w:rsidTr="00AC36BA">
        <w:trPr>
          <w:trHeight w:val="448"/>
        </w:trPr>
        <w:tc>
          <w:tcPr>
            <w:tcW w:w="1034" w:type="pct"/>
            <w:vAlign w:val="center"/>
          </w:tcPr>
          <w:p w14:paraId="12178996" w14:textId="77777777" w:rsidR="006D684D" w:rsidRPr="006D684D" w:rsidRDefault="006D684D" w:rsidP="00AC36BA">
            <w:pPr>
              <w:rPr>
                <w:sz w:val="18"/>
                <w:szCs w:val="18"/>
              </w:rPr>
            </w:pPr>
            <w:r w:rsidRPr="006D684D">
              <w:rPr>
                <w:sz w:val="18"/>
                <w:szCs w:val="18"/>
              </w:rPr>
              <w:t>Can you add 19 by adding 20 and taking away 1?</w:t>
            </w:r>
          </w:p>
          <w:p w14:paraId="2C05FDAF" w14:textId="0941D55D" w:rsidR="006D684D" w:rsidRDefault="006D684D" w:rsidP="00170E3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628</w:t>
            </w:r>
            <w:r w:rsidRPr="00CB1811">
              <w:rPr>
                <w:sz w:val="36"/>
                <w:szCs w:val="36"/>
              </w:rPr>
              <w:t xml:space="preserve"> </w:t>
            </w:r>
            <w:r w:rsidR="00CA5422">
              <w:rPr>
                <w:sz w:val="36"/>
                <w:szCs w:val="36"/>
              </w:rPr>
              <w:t>+</w:t>
            </w:r>
            <w:r w:rsidRPr="00CB1811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19</w:t>
            </w:r>
            <w:r w:rsidRPr="00CB1811">
              <w:rPr>
                <w:sz w:val="36"/>
                <w:szCs w:val="36"/>
              </w:rPr>
              <w:t xml:space="preserve"> =</w:t>
            </w:r>
          </w:p>
        </w:tc>
        <w:tc>
          <w:tcPr>
            <w:tcW w:w="3966" w:type="pct"/>
            <w:vAlign w:val="center"/>
          </w:tcPr>
          <w:p w14:paraId="7CE1F345" w14:textId="77777777" w:rsidR="006D684D" w:rsidRDefault="006D684D" w:rsidP="00AC36BA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3D0385DE" wp14:editId="4B337016">
                  <wp:extent cx="4686300" cy="790575"/>
                  <wp:effectExtent l="0" t="0" r="0" b="9525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44" t="25564" r="5474" b="12030"/>
                          <a:stretch/>
                        </pic:blipFill>
                        <pic:spPr bwMode="auto">
                          <a:xfrm>
                            <a:off x="0" y="0"/>
                            <a:ext cx="46863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684D" w14:paraId="0AFB7B3A" w14:textId="77777777" w:rsidTr="00AC36BA">
        <w:trPr>
          <w:trHeight w:val="448"/>
        </w:trPr>
        <w:tc>
          <w:tcPr>
            <w:tcW w:w="1034" w:type="pct"/>
            <w:vAlign w:val="center"/>
          </w:tcPr>
          <w:p w14:paraId="12258771" w14:textId="7C411630" w:rsidR="006D684D" w:rsidRDefault="006D684D" w:rsidP="00AC36B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89</w:t>
            </w:r>
            <w:r w:rsidRPr="00CB1811">
              <w:rPr>
                <w:sz w:val="36"/>
                <w:szCs w:val="36"/>
              </w:rPr>
              <w:t xml:space="preserve"> + </w:t>
            </w:r>
            <w:r>
              <w:rPr>
                <w:sz w:val="36"/>
                <w:szCs w:val="36"/>
              </w:rPr>
              <w:t>11</w:t>
            </w:r>
            <w:r w:rsidRPr="00CB1811">
              <w:rPr>
                <w:sz w:val="36"/>
                <w:szCs w:val="36"/>
              </w:rPr>
              <w:t xml:space="preserve"> =</w:t>
            </w:r>
          </w:p>
        </w:tc>
        <w:tc>
          <w:tcPr>
            <w:tcW w:w="3966" w:type="pct"/>
            <w:vAlign w:val="center"/>
          </w:tcPr>
          <w:p w14:paraId="44C9C0EF" w14:textId="77777777" w:rsidR="006D684D" w:rsidRDefault="006D684D" w:rsidP="00AC36BA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0F5FDF0D" wp14:editId="6BFCAE24">
                  <wp:extent cx="4686300" cy="790575"/>
                  <wp:effectExtent l="0" t="0" r="0" b="9525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44" t="25564" r="5474" b="12030"/>
                          <a:stretch/>
                        </pic:blipFill>
                        <pic:spPr bwMode="auto">
                          <a:xfrm>
                            <a:off x="0" y="0"/>
                            <a:ext cx="46863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684D" w14:paraId="336A5DE2" w14:textId="77777777" w:rsidTr="00AC36BA">
        <w:trPr>
          <w:trHeight w:val="448"/>
        </w:trPr>
        <w:tc>
          <w:tcPr>
            <w:tcW w:w="1034" w:type="pct"/>
            <w:vAlign w:val="center"/>
          </w:tcPr>
          <w:p w14:paraId="6CB310D9" w14:textId="345713F3" w:rsidR="006D684D" w:rsidRDefault="006D684D" w:rsidP="00170E3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493</w:t>
            </w:r>
            <w:r w:rsidRPr="00CB1811">
              <w:rPr>
                <w:sz w:val="36"/>
                <w:szCs w:val="36"/>
              </w:rPr>
              <w:t xml:space="preserve"> </w:t>
            </w:r>
            <w:r w:rsidR="00CA5422">
              <w:rPr>
                <w:sz w:val="36"/>
                <w:szCs w:val="36"/>
              </w:rPr>
              <w:t>+</w:t>
            </w:r>
            <w:r w:rsidRPr="00CB1811">
              <w:rPr>
                <w:sz w:val="36"/>
                <w:szCs w:val="36"/>
              </w:rPr>
              <w:t xml:space="preserve"> 11 =</w:t>
            </w:r>
          </w:p>
        </w:tc>
        <w:tc>
          <w:tcPr>
            <w:tcW w:w="3966" w:type="pct"/>
            <w:vAlign w:val="center"/>
          </w:tcPr>
          <w:p w14:paraId="2C9A3830" w14:textId="77777777" w:rsidR="006D684D" w:rsidRDefault="006D684D" w:rsidP="00AC36BA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57B192AA" wp14:editId="525459B3">
                  <wp:extent cx="4686300" cy="790575"/>
                  <wp:effectExtent l="0" t="0" r="0" b="9525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44" t="25564" r="5474" b="12030"/>
                          <a:stretch/>
                        </pic:blipFill>
                        <pic:spPr bwMode="auto">
                          <a:xfrm>
                            <a:off x="0" y="0"/>
                            <a:ext cx="46863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684D" w14:paraId="3F445A18" w14:textId="77777777" w:rsidTr="00AC36BA">
        <w:trPr>
          <w:trHeight w:val="448"/>
        </w:trPr>
        <w:tc>
          <w:tcPr>
            <w:tcW w:w="1034" w:type="pct"/>
            <w:vAlign w:val="center"/>
          </w:tcPr>
          <w:p w14:paraId="12A075C8" w14:textId="77777777" w:rsidR="006D684D" w:rsidRPr="006D684D" w:rsidRDefault="006D684D" w:rsidP="00AC36BA">
            <w:pPr>
              <w:rPr>
                <w:sz w:val="18"/>
                <w:szCs w:val="18"/>
              </w:rPr>
            </w:pPr>
            <w:r w:rsidRPr="006D684D">
              <w:rPr>
                <w:sz w:val="18"/>
                <w:szCs w:val="18"/>
              </w:rPr>
              <w:t xml:space="preserve">Can you add </w:t>
            </w:r>
            <w:r>
              <w:rPr>
                <w:sz w:val="18"/>
                <w:szCs w:val="18"/>
              </w:rPr>
              <w:t>21</w:t>
            </w:r>
            <w:r w:rsidRPr="006D684D">
              <w:rPr>
                <w:sz w:val="18"/>
                <w:szCs w:val="18"/>
              </w:rPr>
              <w:t xml:space="preserve"> by adding 20 and </w:t>
            </w:r>
            <w:r>
              <w:rPr>
                <w:sz w:val="18"/>
                <w:szCs w:val="18"/>
              </w:rPr>
              <w:t>adding</w:t>
            </w:r>
            <w:r w:rsidRPr="006D684D">
              <w:rPr>
                <w:sz w:val="18"/>
                <w:szCs w:val="18"/>
              </w:rPr>
              <w:t xml:space="preserve"> 1?</w:t>
            </w:r>
          </w:p>
          <w:p w14:paraId="30D3227E" w14:textId="283EAE83" w:rsidR="006D684D" w:rsidRDefault="006D684D" w:rsidP="00AC36B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287</w:t>
            </w:r>
            <w:r w:rsidRPr="00CB1811">
              <w:rPr>
                <w:sz w:val="36"/>
                <w:szCs w:val="36"/>
              </w:rPr>
              <w:t xml:space="preserve"> + </w:t>
            </w:r>
            <w:r>
              <w:rPr>
                <w:sz w:val="36"/>
                <w:szCs w:val="36"/>
              </w:rPr>
              <w:t>21</w:t>
            </w:r>
            <w:r w:rsidRPr="00CB1811">
              <w:rPr>
                <w:sz w:val="36"/>
                <w:szCs w:val="36"/>
              </w:rPr>
              <w:t xml:space="preserve"> =</w:t>
            </w:r>
          </w:p>
        </w:tc>
        <w:tc>
          <w:tcPr>
            <w:tcW w:w="3966" w:type="pct"/>
            <w:vAlign w:val="center"/>
          </w:tcPr>
          <w:p w14:paraId="2EDF1564" w14:textId="77777777" w:rsidR="006D684D" w:rsidRDefault="006D684D" w:rsidP="00AC36BA">
            <w:pPr>
              <w:jc w:val="center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09020EFC" wp14:editId="2F057CB1">
                  <wp:extent cx="4686300" cy="790575"/>
                  <wp:effectExtent l="0" t="0" r="0" b="9525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44" t="25564" r="5474" b="12030"/>
                          <a:stretch/>
                        </pic:blipFill>
                        <pic:spPr bwMode="auto">
                          <a:xfrm>
                            <a:off x="0" y="0"/>
                            <a:ext cx="46863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684D" w14:paraId="4A457AA2" w14:textId="77777777" w:rsidTr="00AC36BA">
        <w:trPr>
          <w:trHeight w:val="448"/>
        </w:trPr>
        <w:tc>
          <w:tcPr>
            <w:tcW w:w="1034" w:type="pct"/>
            <w:vAlign w:val="center"/>
          </w:tcPr>
          <w:p w14:paraId="3C413079" w14:textId="77777777" w:rsidR="006D684D" w:rsidRPr="006D684D" w:rsidRDefault="006D684D" w:rsidP="00AC36BA">
            <w:pPr>
              <w:rPr>
                <w:sz w:val="18"/>
                <w:szCs w:val="18"/>
              </w:rPr>
            </w:pPr>
            <w:r w:rsidRPr="006D684D">
              <w:rPr>
                <w:sz w:val="18"/>
                <w:szCs w:val="18"/>
              </w:rPr>
              <w:t xml:space="preserve">Can you add </w:t>
            </w:r>
            <w:r>
              <w:rPr>
                <w:sz w:val="18"/>
                <w:szCs w:val="18"/>
              </w:rPr>
              <w:t>21</w:t>
            </w:r>
            <w:r w:rsidRPr="006D684D">
              <w:rPr>
                <w:sz w:val="18"/>
                <w:szCs w:val="18"/>
              </w:rPr>
              <w:t xml:space="preserve"> by adding 20 and </w:t>
            </w:r>
            <w:r>
              <w:rPr>
                <w:sz w:val="18"/>
                <w:szCs w:val="18"/>
              </w:rPr>
              <w:t>adding</w:t>
            </w:r>
            <w:r w:rsidRPr="006D684D">
              <w:rPr>
                <w:sz w:val="18"/>
                <w:szCs w:val="18"/>
              </w:rPr>
              <w:t xml:space="preserve"> 1?</w:t>
            </w:r>
          </w:p>
          <w:p w14:paraId="2BED5F0F" w14:textId="5899A4E8" w:rsidR="006D684D" w:rsidRDefault="006D684D" w:rsidP="00170E3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385</w:t>
            </w:r>
            <w:r w:rsidRPr="00CB1811">
              <w:rPr>
                <w:sz w:val="36"/>
                <w:szCs w:val="36"/>
              </w:rPr>
              <w:t xml:space="preserve"> </w:t>
            </w:r>
            <w:r w:rsidR="00CA5422">
              <w:rPr>
                <w:sz w:val="36"/>
                <w:szCs w:val="36"/>
              </w:rPr>
              <w:t>+</w:t>
            </w:r>
            <w:r w:rsidRPr="00CB1811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21</w:t>
            </w:r>
            <w:r w:rsidRPr="00CB1811">
              <w:rPr>
                <w:sz w:val="36"/>
                <w:szCs w:val="36"/>
              </w:rPr>
              <w:t xml:space="preserve"> =</w:t>
            </w:r>
          </w:p>
        </w:tc>
        <w:tc>
          <w:tcPr>
            <w:tcW w:w="3966" w:type="pct"/>
            <w:vAlign w:val="center"/>
          </w:tcPr>
          <w:p w14:paraId="4C6498C4" w14:textId="77777777" w:rsidR="006D684D" w:rsidRDefault="006D684D" w:rsidP="00AC36BA">
            <w:pPr>
              <w:jc w:val="center"/>
              <w:rPr>
                <w:noProof/>
                <w:sz w:val="36"/>
                <w:szCs w:val="36"/>
                <w:lang w:eastAsia="en-GB"/>
              </w:rPr>
            </w:pPr>
            <w:r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008D4D0C" wp14:editId="47D1886C">
                  <wp:extent cx="4686300" cy="790575"/>
                  <wp:effectExtent l="0" t="0" r="0" b="9525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44" t="25564" r="5474" b="12030"/>
                          <a:stretch/>
                        </pic:blipFill>
                        <pic:spPr bwMode="auto">
                          <a:xfrm>
                            <a:off x="0" y="0"/>
                            <a:ext cx="46863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67E741D" w14:textId="5902AD30" w:rsidR="006D684D" w:rsidRDefault="006D684D" w:rsidP="006D684D"/>
    <w:p w14:paraId="104937AB" w14:textId="77777777" w:rsidR="006E0D24" w:rsidRDefault="006E0D24" w:rsidP="006E0D24"/>
    <w:p w14:paraId="0BA97087" w14:textId="77777777" w:rsidR="006E0D24" w:rsidRDefault="006E0D24" w:rsidP="006E0D24"/>
    <w:p w14:paraId="0536E9AF" w14:textId="77777777" w:rsidR="006E0D24" w:rsidRDefault="006E0D24" w:rsidP="006E0D24">
      <w:pPr>
        <w:rPr>
          <w:b/>
          <w:bCs/>
          <w:i/>
          <w:noProof/>
          <w:sz w:val="24"/>
          <w:szCs w:val="24"/>
        </w:rPr>
        <w:sectPr w:rsidR="006E0D24" w:rsidSect="00810B06">
          <w:headerReference w:type="default" r:id="rId12"/>
          <w:pgSz w:w="11906" w:h="16838"/>
          <w:pgMar w:top="873" w:right="720" w:bottom="720" w:left="720" w:header="680" w:footer="680" w:gutter="0"/>
          <w:cols w:space="708"/>
          <w:docGrid w:linePitch="360"/>
        </w:sectPr>
      </w:pPr>
    </w:p>
    <w:p w14:paraId="3A19F5C8" w14:textId="66318577" w:rsidR="00F335D1" w:rsidRPr="006E0D24" w:rsidRDefault="00F335D1" w:rsidP="006E0D24">
      <w:r w:rsidRPr="00F335D1">
        <w:rPr>
          <w:b/>
          <w:bCs/>
          <w:i/>
          <w:noProof/>
          <w:sz w:val="24"/>
          <w:szCs w:val="24"/>
        </w:rPr>
        <w:lastRenderedPageBreak/>
        <w:t xml:space="preserve">We have been consolidating our </w:t>
      </w:r>
      <w:r w:rsidR="006E0D24">
        <w:rPr>
          <w:b/>
          <w:bCs/>
          <w:i/>
          <w:noProof/>
          <w:sz w:val="24"/>
          <w:szCs w:val="24"/>
        </w:rPr>
        <w:t>grammar knowledge.  Please work your way through these questions:</w:t>
      </w:r>
    </w:p>
    <w:p w14:paraId="383531E3" w14:textId="7DC4D9B4" w:rsidR="006E0D24" w:rsidRDefault="006E0D24" w:rsidP="00F335D1">
      <w:pPr>
        <w:spacing w:after="0" w:line="240" w:lineRule="auto"/>
        <w:rPr>
          <w:b/>
          <w:bCs/>
          <w:i/>
          <w:noProof/>
          <w:sz w:val="24"/>
          <w:szCs w:val="24"/>
        </w:rPr>
      </w:pPr>
      <w:r w:rsidRPr="006E0D24"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4120B74E" wp14:editId="03E0BBA4">
            <wp:simplePos x="0" y="0"/>
            <wp:positionH relativeFrom="margin">
              <wp:align>left</wp:align>
            </wp:positionH>
            <wp:positionV relativeFrom="margin">
              <wp:posOffset>310515</wp:posOffset>
            </wp:positionV>
            <wp:extent cx="4499610" cy="5805170"/>
            <wp:effectExtent l="0" t="0" r="0" b="508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9610" cy="5805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E0D24"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763B8E1A" wp14:editId="243350FE">
            <wp:simplePos x="0" y="0"/>
            <wp:positionH relativeFrom="margin">
              <wp:align>right</wp:align>
            </wp:positionH>
            <wp:positionV relativeFrom="margin">
              <wp:posOffset>317500</wp:posOffset>
            </wp:positionV>
            <wp:extent cx="4500000" cy="4798113"/>
            <wp:effectExtent l="0" t="0" r="0" b="254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0000" cy="47981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5FC861" w14:textId="77777777" w:rsidR="006E0D24" w:rsidRDefault="006E0D24" w:rsidP="00F335D1">
      <w:pPr>
        <w:spacing w:after="0" w:line="240" w:lineRule="auto"/>
        <w:rPr>
          <w:b/>
          <w:bCs/>
          <w:i/>
          <w:noProof/>
          <w:sz w:val="24"/>
          <w:szCs w:val="24"/>
        </w:rPr>
        <w:sectPr w:rsidR="006E0D24" w:rsidSect="006E0D24">
          <w:pgSz w:w="16838" w:h="11906" w:orient="landscape"/>
          <w:pgMar w:top="720" w:right="873" w:bottom="720" w:left="720" w:header="680" w:footer="680" w:gutter="0"/>
          <w:cols w:space="708"/>
          <w:docGrid w:linePitch="360"/>
        </w:sectPr>
      </w:pPr>
    </w:p>
    <w:p w14:paraId="2CC20FA6" w14:textId="00DDC68E" w:rsidR="00F335D1" w:rsidRPr="00F335D1" w:rsidRDefault="00F335D1" w:rsidP="00F335D1">
      <w:pPr>
        <w:spacing w:after="0" w:line="240" w:lineRule="auto"/>
        <w:rPr>
          <w:b/>
          <w:bCs/>
          <w:i/>
          <w:noProof/>
          <w:sz w:val="24"/>
          <w:szCs w:val="24"/>
        </w:rPr>
      </w:pPr>
    </w:p>
    <w:p w14:paraId="1F4557A7" w14:textId="6680FF09" w:rsidR="0063083B" w:rsidRDefault="0063083B" w:rsidP="00810B06">
      <w:pPr>
        <w:spacing w:after="0" w:line="240" w:lineRule="auto"/>
      </w:pPr>
    </w:p>
    <w:p w14:paraId="7F052A63" w14:textId="3967426C" w:rsidR="006E0D24" w:rsidRPr="00F34E1E" w:rsidRDefault="006E0D24" w:rsidP="00810B06">
      <w:pPr>
        <w:spacing w:after="0" w:line="240" w:lineRule="auto"/>
      </w:pPr>
    </w:p>
    <w:sectPr w:rsidR="006E0D24" w:rsidRPr="00F34E1E" w:rsidSect="006E0D24">
      <w:type w:val="continuous"/>
      <w:pgSz w:w="16838" w:h="11906" w:orient="landscape"/>
      <w:pgMar w:top="720" w:right="873" w:bottom="720" w:left="720" w:header="680" w:footer="680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C15F02" w14:textId="77777777" w:rsidR="00371F3D" w:rsidRDefault="00371F3D" w:rsidP="0032224B">
      <w:pPr>
        <w:spacing w:after="0" w:line="240" w:lineRule="auto"/>
      </w:pPr>
      <w:r>
        <w:separator/>
      </w:r>
    </w:p>
  </w:endnote>
  <w:endnote w:type="continuationSeparator" w:id="0">
    <w:p w14:paraId="6C334975" w14:textId="77777777" w:rsidR="00371F3D" w:rsidRDefault="00371F3D" w:rsidP="003222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72B622" w14:textId="77777777" w:rsidR="00371F3D" w:rsidRDefault="00371F3D" w:rsidP="0032224B">
      <w:pPr>
        <w:spacing w:after="0" w:line="240" w:lineRule="auto"/>
      </w:pPr>
      <w:r>
        <w:separator/>
      </w:r>
    </w:p>
  </w:footnote>
  <w:footnote w:type="continuationSeparator" w:id="0">
    <w:p w14:paraId="321A05D5" w14:textId="77777777" w:rsidR="00371F3D" w:rsidRDefault="00371F3D" w:rsidP="003222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0CE47CE8" w:rsidR="009F5A7A" w:rsidRPr="006E0D24" w:rsidRDefault="009F5A7A" w:rsidP="009F5A7A">
    <w:pPr>
      <w:spacing w:after="0" w:line="240" w:lineRule="auto"/>
      <w:rPr>
        <w:b/>
        <w:i/>
        <w:u w:val="single"/>
      </w:rPr>
    </w:pPr>
    <w:r w:rsidRPr="006E0D24">
      <w:rPr>
        <w:b/>
        <w:i/>
        <w:u w:val="single"/>
      </w:rPr>
      <w:t xml:space="preserve">Year 3 Homework – Set </w:t>
    </w:r>
    <w:r w:rsidR="004952B2">
      <w:rPr>
        <w:b/>
        <w:i/>
        <w:u w:val="single"/>
      </w:rPr>
      <w:t>Friday</w:t>
    </w:r>
    <w:r w:rsidR="0005118E" w:rsidRPr="006E0D24">
      <w:rPr>
        <w:b/>
        <w:i/>
        <w:u w:val="single"/>
      </w:rPr>
      <w:t xml:space="preserve"> </w:t>
    </w:r>
    <w:r w:rsidR="00DC15E8">
      <w:rPr>
        <w:b/>
        <w:i/>
        <w:u w:val="single"/>
      </w:rPr>
      <w:t>4</w:t>
    </w:r>
    <w:r w:rsidR="006E0D24" w:rsidRPr="006E0D24">
      <w:rPr>
        <w:b/>
        <w:i/>
        <w:u w:val="single"/>
        <w:vertAlign w:val="superscript"/>
      </w:rPr>
      <w:t>th</w:t>
    </w:r>
    <w:r w:rsidR="006E0D24" w:rsidRPr="006E0D24">
      <w:rPr>
        <w:b/>
        <w:i/>
        <w:u w:val="single"/>
      </w:rPr>
      <w:t xml:space="preserve"> November 202</w:t>
    </w:r>
    <w:r w:rsidR="00DC15E8">
      <w:rPr>
        <w:b/>
        <w:i/>
        <w:u w:val="single"/>
      </w:rPr>
      <w:t>2</w:t>
    </w:r>
    <w:r w:rsidRPr="006E0D24">
      <w:rPr>
        <w:b/>
        <w:i/>
        <w:u w:val="single"/>
      </w:rPr>
      <w:t xml:space="preserve">, Due Thursday </w:t>
    </w:r>
    <w:r w:rsidR="00DC15E8">
      <w:rPr>
        <w:b/>
        <w:i/>
        <w:u w:val="single"/>
      </w:rPr>
      <w:t>10</w:t>
    </w:r>
    <w:r w:rsidR="006E0D24" w:rsidRPr="006E0D24">
      <w:rPr>
        <w:b/>
        <w:i/>
        <w:u w:val="single"/>
        <w:vertAlign w:val="superscript"/>
      </w:rPr>
      <w:t>th</w:t>
    </w:r>
    <w:r w:rsidR="00DC15E8">
      <w:rPr>
        <w:b/>
        <w:i/>
        <w:u w:val="single"/>
      </w:rPr>
      <w:t xml:space="preserve"> November 2022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5118E"/>
    <w:rsid w:val="00170E3E"/>
    <w:rsid w:val="00177DD2"/>
    <w:rsid w:val="00197AD5"/>
    <w:rsid w:val="001B5D26"/>
    <w:rsid w:val="001C661B"/>
    <w:rsid w:val="002A2F94"/>
    <w:rsid w:val="0032224B"/>
    <w:rsid w:val="00371F3D"/>
    <w:rsid w:val="003B37F9"/>
    <w:rsid w:val="003E18C7"/>
    <w:rsid w:val="003F6AD7"/>
    <w:rsid w:val="004952B2"/>
    <w:rsid w:val="005046B3"/>
    <w:rsid w:val="005D7208"/>
    <w:rsid w:val="0063083B"/>
    <w:rsid w:val="006D23D5"/>
    <w:rsid w:val="006D684D"/>
    <w:rsid w:val="006E0D24"/>
    <w:rsid w:val="00810B06"/>
    <w:rsid w:val="008F273A"/>
    <w:rsid w:val="009F5A7A"/>
    <w:rsid w:val="00A05E31"/>
    <w:rsid w:val="00B451C7"/>
    <w:rsid w:val="00BF3F37"/>
    <w:rsid w:val="00C76C99"/>
    <w:rsid w:val="00C85D31"/>
    <w:rsid w:val="00CA5422"/>
    <w:rsid w:val="00CE0272"/>
    <w:rsid w:val="00D72E36"/>
    <w:rsid w:val="00DC15E8"/>
    <w:rsid w:val="00DF1D65"/>
    <w:rsid w:val="00E82919"/>
    <w:rsid w:val="00EB261E"/>
    <w:rsid w:val="00F335D1"/>
    <w:rsid w:val="00F34E1E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BalloonText">
    <w:name w:val="Balloon Text"/>
    <w:basedOn w:val="Normal"/>
    <w:link w:val="BalloonTextChar"/>
    <w:uiPriority w:val="99"/>
    <w:semiHidden/>
    <w:unhideWhenUsed/>
    <w:rsid w:val="00170E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E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D6A3804-A960-40D8-AF1F-54E644C588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A72393-5467-4449-A767-6E3E18D52E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F06005E5</Template>
  <TotalTime>22</TotalTime>
  <Pages>4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8</cp:revision>
  <cp:lastPrinted>2021-11-10T16:58:00Z</cp:lastPrinted>
  <dcterms:created xsi:type="dcterms:W3CDTF">2019-10-17T15:23:00Z</dcterms:created>
  <dcterms:modified xsi:type="dcterms:W3CDTF">2022-11-03T09:37:00Z</dcterms:modified>
</cp:coreProperties>
</file>